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478B22" w14:textId="77777777" w:rsidR="0084759F" w:rsidRDefault="0084759F" w:rsidP="00CD4EF6">
      <w:pPr>
        <w:ind w:left="1080" w:right="-450"/>
      </w:pPr>
    </w:p>
    <w:p w14:paraId="29B181FA" w14:textId="77777777" w:rsidR="0084759F" w:rsidRDefault="0084759F" w:rsidP="00CD4EF6">
      <w:pPr>
        <w:ind w:left="1080" w:right="-450"/>
      </w:pPr>
    </w:p>
    <w:p w14:paraId="19D41982" w14:textId="77777777" w:rsidR="0084759F" w:rsidRDefault="0084759F" w:rsidP="00CD4EF6">
      <w:pPr>
        <w:ind w:left="1080" w:right="-450"/>
      </w:pPr>
    </w:p>
    <w:p w14:paraId="78E340DA" w14:textId="77777777" w:rsidR="0084759F" w:rsidRDefault="0084759F" w:rsidP="00CD4EF6">
      <w:pPr>
        <w:ind w:left="1080" w:right="-450"/>
      </w:pPr>
    </w:p>
    <w:p w14:paraId="413BE6FA" w14:textId="77777777" w:rsidR="0084759F" w:rsidRDefault="00961F7B" w:rsidP="00CD4EF6">
      <w:pPr>
        <w:ind w:left="1080" w:right="-450"/>
      </w:pPr>
      <w:r>
        <w:rPr>
          <w:noProof/>
        </w:rPr>
        <w:drawing>
          <wp:anchor distT="0" distB="0" distL="114300" distR="114300" simplePos="0" relativeHeight="251664384" behindDoc="0" locked="1" layoutInCell="1" allowOverlap="1" wp14:anchorId="38AC5892" wp14:editId="46CEADA2">
            <wp:simplePos x="0" y="0"/>
            <wp:positionH relativeFrom="margin">
              <wp:posOffset>1883410</wp:posOffset>
            </wp:positionH>
            <wp:positionV relativeFrom="page">
              <wp:posOffset>914400</wp:posOffset>
            </wp:positionV>
            <wp:extent cx="3145790" cy="3145790"/>
            <wp:effectExtent l="0" t="0" r="0" b="0"/>
            <wp:wrapNone/>
            <wp:docPr id="7"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a:extLst>
                        <a:ext uri="{C183D7F6-B498-43B3-948B-1728B52AA6E4}">
                          <adec:decorative xmlns:adec="http://schemas.microsoft.com/office/drawing/2017/decorative" val="1"/>
                        </a:ext>
                      </a:extLs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45790" cy="3145790"/>
                    </a:xfrm>
                    <a:prstGeom prst="rect">
                      <a:avLst/>
                    </a:prstGeom>
                    <a:noFill/>
                  </pic:spPr>
                </pic:pic>
              </a:graphicData>
            </a:graphic>
            <wp14:sizeRelH relativeFrom="margin">
              <wp14:pctWidth>0</wp14:pctWidth>
            </wp14:sizeRelH>
            <wp14:sizeRelV relativeFrom="margin">
              <wp14:pctHeight>0</wp14:pctHeight>
            </wp14:sizeRelV>
          </wp:anchor>
        </w:drawing>
      </w:r>
    </w:p>
    <w:p w14:paraId="3218E15C" w14:textId="77777777" w:rsidR="0084759F" w:rsidRDefault="0084759F" w:rsidP="00CD4EF6">
      <w:pPr>
        <w:ind w:left="1080" w:right="-450"/>
      </w:pPr>
    </w:p>
    <w:p w14:paraId="7F8A4668" w14:textId="77777777" w:rsidR="0084759F" w:rsidRDefault="0084759F" w:rsidP="00CD4EF6">
      <w:pPr>
        <w:ind w:left="1080" w:right="-450"/>
      </w:pPr>
    </w:p>
    <w:p w14:paraId="76BC08A0" w14:textId="77777777" w:rsidR="0084759F" w:rsidRDefault="0084759F" w:rsidP="00CD4EF6">
      <w:pPr>
        <w:ind w:left="1080" w:right="-450"/>
      </w:pPr>
    </w:p>
    <w:p w14:paraId="26A3E447" w14:textId="77777777" w:rsidR="0084759F" w:rsidRDefault="0084759F" w:rsidP="00CD4EF6">
      <w:pPr>
        <w:ind w:left="1080" w:right="-450"/>
      </w:pPr>
    </w:p>
    <w:p w14:paraId="78793EE6" w14:textId="77777777" w:rsidR="0084759F" w:rsidRDefault="0084759F" w:rsidP="00CD4EF6">
      <w:pPr>
        <w:ind w:left="1080" w:right="-450"/>
      </w:pPr>
    </w:p>
    <w:p w14:paraId="5E6EE5DA" w14:textId="77777777" w:rsidR="0084759F" w:rsidRDefault="0084759F" w:rsidP="00CD4EF6">
      <w:pPr>
        <w:ind w:left="1080" w:right="-450"/>
      </w:pPr>
    </w:p>
    <w:p w14:paraId="5F74D667" w14:textId="77777777" w:rsidR="0084759F" w:rsidRDefault="0084759F" w:rsidP="00CD4EF6">
      <w:pPr>
        <w:ind w:left="1080" w:right="-450"/>
      </w:pPr>
    </w:p>
    <w:p w14:paraId="20521113" w14:textId="77777777" w:rsidR="0084759F" w:rsidRDefault="0084759F" w:rsidP="00CD4EF6">
      <w:pPr>
        <w:ind w:left="1080" w:right="-450"/>
      </w:pPr>
    </w:p>
    <w:p w14:paraId="0765CFB6" w14:textId="77777777" w:rsidR="0084759F" w:rsidRDefault="0084759F" w:rsidP="00CD4EF6">
      <w:pPr>
        <w:ind w:left="1080" w:right="-450"/>
      </w:pPr>
    </w:p>
    <w:p w14:paraId="67DE295E" w14:textId="77777777" w:rsidR="0084759F" w:rsidRDefault="0084759F" w:rsidP="00CD4EF6">
      <w:pPr>
        <w:ind w:left="1080" w:right="-450"/>
      </w:pPr>
    </w:p>
    <w:p w14:paraId="50E5FA73" w14:textId="77777777" w:rsidR="0084759F" w:rsidRDefault="00961F7B" w:rsidP="00CD4EF6">
      <w:pPr>
        <w:ind w:left="1080" w:right="-450"/>
      </w:pPr>
      <w:r>
        <w:rPr>
          <w:noProof/>
        </w:rPr>
        <mc:AlternateContent>
          <mc:Choice Requires="wpg">
            <w:drawing>
              <wp:anchor distT="0" distB="0" distL="114300" distR="114300" simplePos="0" relativeHeight="251660288" behindDoc="0" locked="1" layoutInCell="1" allowOverlap="1" wp14:anchorId="01E7FC78" wp14:editId="3BCD2830">
                <wp:simplePos x="0" y="0"/>
                <wp:positionH relativeFrom="page">
                  <wp:posOffset>0</wp:posOffset>
                </wp:positionH>
                <wp:positionV relativeFrom="page">
                  <wp:posOffset>0</wp:posOffset>
                </wp:positionV>
                <wp:extent cx="1289050" cy="10058400"/>
                <wp:effectExtent l="0" t="0" r="0" b="0"/>
                <wp:wrapNone/>
                <wp:docPr id="1634484404" name="Group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89050" cy="10058400"/>
                          <a:chOff x="0" y="0"/>
                          <a:chExt cx="12893" cy="100584"/>
                        </a:xfrm>
                      </wpg:grpSpPr>
                      <wps:wsp>
                        <wps:cNvPr id="1294550810" name="Rectangle 1858525003">
                          <a:extLst>
                            <a:ext uri="{C183D7F6-B498-43B3-948B-1728B52AA6E4}">
                              <adec:decorative xmlns:adec="http://schemas.microsoft.com/office/drawing/2017/decorative" val="1"/>
                            </a:ext>
                          </a:extLst>
                        </wps:cNvPr>
                        <wps:cNvSpPr>
                          <a:spLocks noChangeArrowheads="1"/>
                        </wps:cNvSpPr>
                        <wps:spPr bwMode="auto">
                          <a:xfrm>
                            <a:off x="0" y="0"/>
                            <a:ext cx="12893" cy="100584"/>
                          </a:xfrm>
                          <a:prstGeom prst="rect">
                            <a:avLst/>
                          </a:prstGeom>
                          <a:solidFill>
                            <a:srgbClr val="2F3D4C"/>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pic:pic xmlns:pic="http://schemas.openxmlformats.org/drawingml/2006/picture">
                        <pic:nvPicPr>
                          <pic:cNvPr id="1240193639" name="Picture 1659190129">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l="12122" t="46262" b="42627"/>
                          <a:stretch>
                            <a:fillRect/>
                          </a:stretch>
                        </pic:blipFill>
                        <pic:spPr bwMode="auto">
                          <a:xfrm rot="-5400000">
                            <a:off x="-14467" y="73287"/>
                            <a:ext cx="42152" cy="530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page">
                  <wp14:pctHeight>0</wp14:pctHeight>
                </wp14:sizeRelV>
              </wp:anchor>
            </w:drawing>
          </mc:Choice>
          <mc:Fallback>
            <w:pict>
              <v:group w14:anchorId="482EA4A2" id="Group 9" o:spid="_x0000_s1026" alt="&quot;&quot;" style="position:absolute;margin-left:0;margin-top:0;width:101.5pt;height:11in;z-index:251660288;mso-position-horizontal-relative:page;mso-position-vertical-relative:page;mso-width-relative:margin" coordsize="12893,1005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nDAKAAAAAAAAAAAAMCeMAgAAAAAAAAAAAMwJowAAAAAAAAAAAABzwigAAAAAAAAA&#10;AADAXAAAAP//7NqBDAAAAMAgf+t7fMWR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J4wCAAAAAAAAAAAAzAmjAAAAAAAAAAAAAHPCKAAAAAAAAAAAAMBcAAAA///s2oEMAAAA&#10;wCB/63t8xZE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XAAAA///s2oEMAAAAwCB/&#10;63t8xZE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JwwCgAAAAAAAAAAADAnjAIAAAAAAAAAAADM&#10;CaMAAAAAAAAAAAAAc8IoAAAAAAAAAAAAwFwAAAD//+zagQwAAADAIH/re3zFkT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XAAAAP//7NqBDAAAAMAgf+t7fMWR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FwAAAP//7NqBDAAAAMAgf+t7fMWR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J4wCAAAAAAAAAAAAzAmjAAAAAAAAAAAAAHPCKAAAAAAAAAAAAMCcMAoA&#10;AAAAAAAAAAAwJ4wCAAAAAAAAAAAAzAmjAAAAAAAAAAAAAHPCKAAAAAAAAAAAAMBcAAAA///s2oEM&#10;AAAAwCB/63t8xZE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FwAAAD//+zagQwAAADAIH/re3zFkT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BcAAAD//+zagQwAAADAIH/re3zFkT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CeMAgAAAAAAAAAAAMwJowAAAAAA&#10;AAAAAABzwigAAAAAAAAAAADAnDAKAAAAAAAAAAAAMCeMAgAAAAAAAAAAAMwJowAAAAAAAAAAAABz&#10;wigAAAAAAAAAAADAXAAAAP//7NqBDAAAAMAgf+t7fMWR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J4wCAAAAAAAAAAAAzAmjAAAAAAAAAAAAAHPCKAAAAAAAAAAAAMBcAAAA&#10;///s2oEMAAAAwCB/63t8xZE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XAAAA///s&#10;2oEMAAAAwCB/63t8xZE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FwAAAD//+zagQwAAADAIH/re3zFkT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CeMAgAAAAAAAAAAAMwJowAAAAAA&#10;AAAAAABzwigAAAAAAAAAAADAXAAAAP//7NqBDAAAAMAgf+t7fMWR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FwAAAP//7NqBDAAAAMAgf+t7fMWR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Bc&#10;AAAA///s2oEMAAAAwCB/63t8xZE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FwAAAD//+zagQwAAADAIH/r&#10;e3zFkT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BcAAAD//+zagQwAAADAIH/re3zF&#10;kT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XAAAAP//7NqBDAAAAMAgf+t7fMWR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BcAAAA///s2oEMAAAAwCB/63t8xZE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XAAAA///s2oEMAAAAwCB/63t8xZE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FwAAAD//+zagQwAAADA&#10;IH/re3zFkT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XAAAAP//7NqBDAAAAMAgf+t7fMWR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FwAAAP//7NqBDAAAAMAgf+t7fMWR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BcAAAA///s2oEMAAAAwCB/63t8xZE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FwAAAD//+za&#10;gQwAAADAIH/re3zFkT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BcAAAD//+zagQwA&#10;AADAIH/re3zFkT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XAAAAP//7NqBDAAAAMAgf+t7fMWR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BcAAAA///s2oEMAAAAwCB/63t8xZEwCgAAAAAAAAAAADAnjAIAAAAAAAAA&#10;AADMCaMAAAAAAAAAAAAAc8IoAAAAAAAAAAAAwJw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XAAAA///s2oEMAAAAwCB/63t8xZE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FwAAAD/&#10;/+zagQwAAADAIH/re3zFkT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XAAAAP//7NqBDAAAAMAgf+t7fMWR&#10;MAoAAAAAAAAAAAAwJ4wCAAAAAAAAAAAAzAmjAAAAAAAAAAAAAHPCKAAAAAAAAAAAAMCc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FwAAAP//7NqBDAAAAMAgf+t7fMWR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BcAAAA///s2oEMAAAAwCB/63t8xZE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FwAAAD//+zagQwAAADAIH/re3zFkT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BcA&#10;AAD//+zagQwAAADAIH/re3zFkTAKAAAAAAAAAAAAMCeMAgAAAAAAAAAAAMwJowAAAAAAAAAAAABz&#10;wigAAAAAAAAAAADAnD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XAAAAP//7NqBDAAAAMAgf+t7&#10;fMWR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BcAAAA///s2oEMAAAAwCB/63t8xZE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FwAAAD//+zagQwAAADAIH/re3zFkTAKAAAAAAAAAAAAMCeMAgAAAAAAAAAAAMwJowAA&#10;AAAAAAAAAABzwigAAAAAAAAAAADAnD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J4wCAAAAAAAA&#10;AAAAzAmjAAAAAAAAAAAAAHPCKAAAAAAAAAAAAMBcAAAA///s2oEMAAAAwCB/63t8xZEwCgAAAAAA&#10;AAAAADAnjAIAAAAAAAAAAADMCaMAAAAAAAAAAAAAc8IoAAAAAAAAAAAAwJw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J4wC&#10;AAAAAAAAAAAAzAmjAAAAAAAAAAAAAHPCKAAAAAAAAAAAAMBcAAAA///s2oEMAAAAwCB/63t8xZEw&#10;CgAAAAAAAAAAADAnjAIAAAAAAAAAAADMCaMAAAAAAAAAAAAAc8IoAAAAAAAAAAAAwJwwCgAAAAAA&#10;AAAAADAnjAIAAAAAAAAAAADMCaMAAAAAAAAAAAAAc8IoAAAAAAAAAAAAwJw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XAAAA///s2oEMAAAAwCB/63t8xZE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FwAA&#10;AP//7NqBDAAAAMAgf+t7fMWR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J4wCAAAAAAAAAAAAzAmjAAAAAAAAAAAAAHPCKAAAAAAAAAAAAMCcMAoAAAAAAAAAAAAw&#10;J4wCAAAAAAAAAAAAzAmjAAAAAAAAAAAAAHPCKAAAAAAAAAAAAMBcAAAA///s2oEMAAAAwCB/63t8&#10;xZE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nDAKAAAAAAAAAAAAMCeMAgAAAAAAAAAAAMwJowAAAAAAAAAAAABzwigAAAAAAAAA&#10;AADAXAAAAP//7NqBDAAAAMAgf+t7fMWR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J4wCAAAAAAAAAAAAzAmjAAAAAAAAAAAAAHPCKAAAAAAAAAAAAMBcAAAA///s2oEMAAAA&#10;wCB/63t8xZE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XAAAA///s2oEMAAAAwCB/&#10;63t8xZE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JwwCgAAAAAAAAAAADAnjAIAAAAAAAAAAADM&#10;CaMAAAAAAAAAAAAAc8IoAAAAAAAAAAAAwFwAAAD//+zagQwAAADAIH/re3zFkT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XAAAAP//7NqBDAAAAMAgf+t7fMWR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BcAAAA///s&#10;2oEMAAAAwCB/63t8xZE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XAAAA///s2oEM&#10;AAAAwCB/63t8xZE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FwAAAD//+zagQwAAADAIH/re3zFkT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XAAAAP//7NqBDAAAAMAgf+t7fMWR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FwAAAP//7NqBDAAAAMAgf+t7fMWR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J4wCAAAAAAAAAAAAzAmjAAAAAAAAAAAAAHPCKAAAAAAAAAAAAMBcAAAA&#10;///s2oEMAAAAwCB/63t8xZE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FwAAAD//+zagQwAAADAIH/re3zF&#10;kT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BcAAAD//+zagQwAAADAIH/re3zFkT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CeMAgAAAAAAAAAAAMwJowAAAAAA&#10;AAAAAABzwigAAAAAAAAAAADAXAAAAP//7NqBDAAAAMAgf+t7fMWR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BcAAAA///s2oEMAAAAwCB/63t8xZE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X&#10;AAAA///s2oEMAAAAwCB/63t8xZE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FwAAAD//+zagQwAAADAIH/r&#10;e3zFkT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XAAAAP//7NqBDAAAAMAgf+t7fMWR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FwAAAP//7NqBDAAAAMAgf+t7fMWR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BcAAAA///s2oEMAAAAwCB/63t8xZE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FwAAAD//+zagQwA&#10;AADAIH/re3zFkT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BcAAAD//+zagQwAAADA&#10;IH/re3zFkT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XAAAAP//7NqBDAAAAMAgf+t7fMWR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BcAAAA///s2oEMAAAAwCB/63t8xZE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XAAAA///s2oEMAAAAwCB/63t8xZE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FwAAAD//+za&#10;gQwAAADAIH/re3zFkT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XAAAAP//7NqBDAAAAMAgf+t7fMWR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FwAAAP//7NqBDAAAAMAgf+t7fMWR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BcAAAA///s2oEMAAAAwCB/63t8xZEwCgAAAAAAAAAAADAnjAIAAAAAAAAA&#10;AADMCaMAAAAAAAAAAAAAc8IoAAAAAAAAAAAAwJw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FwA&#10;AAD//+zagQwAAADAIH/re3zFkTAKAAAAAAAAAAAAMCeMAgAAAAAAAAAAAMwJowAAAAAAAAAAAABz&#10;wigAAAAAAAAAAADAnD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BcAAAD/&#10;/+zagQwAAADAIH/re3zFkT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XAAAAP//7NqBDAAAAMAgf+t7fMWR&#10;MAoAAAAAAAAAAAAwJ4wCAAAAAAAAAAAAzAmjAAAAAAAAAAAAAHPCKAAAAAAAAAAAAMCc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BcAAAA///s2oEMAAAAwCB/63t8xZEwCgAAAAAAAAAAADAnjAIA&#10;AAAAAAAAAADMCaMAAAAAAAAAAAAAc8IoAAAAAAAAAAAAwJwwCgAAAAAAAAAAADAnjAIAAAAAAAAA&#10;AADMCaMAAAAAAAAAAAAAc8IoAAAAAAAAAAAAwJw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XAAAA///s2oEMAAAAwCB/63t8xZE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FwAAAD//+zagQwAAADAIH/re3zFkT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XAAAAP//7NqBDAAAAMAg&#10;f+t7fMWRMAoAAAAAAAAAAAAwJ4wCAAAAAAAAAAAAzAmjAAAAAAAAAAAAAHPCKAAAAAAAAAAAAMCc&#10;MAoAAAAAAAAAAAAwJ4wCAAAAAAAAAAAAzAmjAAAAAAAAAAAAAHPCKAAAAAAAAAAAAMCc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FwAAAP//7NqBDAAAAMAgf+t7&#10;fMWR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BcAAAA///s2oEMAAAAwCB/63t8xZE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FwAAAD//+3agQwAAADAIH/re3zFkTAKAAAAAAAAAAAAMCeMAgAAAAAAAAAAAMwJowAA&#10;AAAAAAAAAABzwigAAAAAAAAAAADAnD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">
                <v:rect id="Rectangle 1858525003" o:spid="_x0000_s1027" alt="&quot;&quot;" style="position:absolute;width:12893;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" fillcolor="#2f3d4c" stroked="f" strokeweight="2pt"/>
                <v:shape id="Picture 1659190129" o:spid="_x0000_s1028" type="#_x0000_t75" alt="&quot;&quot;" style="position:absolute;left:-14467;top:73287;width:42152;height:5303;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">
                  <v:imagedata r:id="rId12" o:title="" croptop="30318f" cropbottom="27936f" cropleft="7944f"/>
                </v:shape>
                <w10:wrap anchorx="page" anchory="page"/>
                <w10:anchorlock/>
              </v:group>
            </w:pict>
          </mc:Fallback>
        </mc:AlternateContent>
      </w:r>
    </w:p>
    <w:p w14:paraId="21C5FEEC" w14:textId="77777777" w:rsidR="0084759F" w:rsidRDefault="0084759F" w:rsidP="00CD4EF6">
      <w:pPr>
        <w:ind w:left="1080" w:right="-450"/>
      </w:pPr>
    </w:p>
    <w:p w14:paraId="43D161DA" w14:textId="77777777" w:rsidR="0084759F" w:rsidRDefault="0084759F" w:rsidP="00CD4EF6">
      <w:pPr>
        <w:tabs>
          <w:tab w:val="left" w:pos="630"/>
        </w:tabs>
        <w:ind w:left="1080" w:right="-450"/>
      </w:pPr>
    </w:p>
    <w:p w14:paraId="52A3B1ED" w14:textId="77777777" w:rsidR="0084759F" w:rsidRDefault="0084759F" w:rsidP="00CD4EF6">
      <w:pPr>
        <w:tabs>
          <w:tab w:val="left" w:pos="630"/>
        </w:tabs>
        <w:ind w:left="1080" w:right="-450"/>
      </w:pPr>
    </w:p>
    <w:p w14:paraId="6CEDA0BE" w14:textId="77777777" w:rsidR="0084759F" w:rsidRPr="00513946" w:rsidRDefault="0084759F" w:rsidP="00CD4EF6">
      <w:pPr>
        <w:tabs>
          <w:tab w:val="left" w:pos="630"/>
        </w:tabs>
        <w:ind w:left="1080" w:right="-450"/>
        <w:sectPr w:rsidR="0084759F" w:rsidRPr="00513946" w:rsidSect="0084759F">
          <w:type w:val="continuous"/>
          <w:pgSz w:w="12240" w:h="15840" w:code="1"/>
          <w:pgMar w:top="1440" w:right="1440" w:bottom="1152" w:left="1440" w:header="720" w:footer="432" w:gutter="0"/>
          <w:cols w:space="720"/>
          <w:titlePg/>
          <w:docGrid w:linePitch="360"/>
        </w:sectPr>
      </w:pPr>
    </w:p>
    <w:p w14:paraId="733C9C72" w14:textId="77777777" w:rsidR="0084759F" w:rsidRPr="00513946" w:rsidRDefault="0084759F" w:rsidP="00CD4EF6">
      <w:pPr>
        <w:pStyle w:val="ReturnAddress"/>
        <w:keepLines w:val="0"/>
        <w:widowControl w:val="0"/>
        <w:tabs>
          <w:tab w:val="left" w:pos="630"/>
          <w:tab w:val="left" w:pos="9360"/>
        </w:tabs>
        <w:ind w:left="1080" w:right="-450"/>
        <w:rPr>
          <w:sz w:val="28"/>
          <w:szCs w:val="28"/>
        </w:rPr>
      </w:pPr>
    </w:p>
    <w:p w14:paraId="774AB254" w14:textId="77777777" w:rsidR="0084759F" w:rsidRDefault="00961F7B" w:rsidP="00CD4EF6">
      <w:pPr>
        <w:pStyle w:val="ReturnAddress"/>
        <w:keepLines w:val="0"/>
        <w:widowControl w:val="0"/>
        <w:tabs>
          <w:tab w:val="left" w:pos="630"/>
          <w:tab w:val="center" w:pos="4680"/>
          <w:tab w:val="left" w:pos="6599"/>
          <w:tab w:val="left" w:pos="9360"/>
        </w:tabs>
        <w:ind w:left="1080" w:right="-450"/>
        <w:rPr>
          <w:sz w:val="28"/>
          <w:szCs w:val="28"/>
        </w:rPr>
      </w:pPr>
      <w:r>
        <w:rPr>
          <w:noProof/>
        </w:rPr>
        <mc:AlternateContent>
          <mc:Choice Requires="wps">
            <w:drawing>
              <wp:anchor distT="0" distB="0" distL="114300" distR="114300" simplePos="0" relativeHeight="251652096" behindDoc="0" locked="0" layoutInCell="1" allowOverlap="1" wp14:anchorId="488B93CE" wp14:editId="2DB21290">
                <wp:simplePos x="0" y="0"/>
                <wp:positionH relativeFrom="margin">
                  <wp:posOffset>682625</wp:posOffset>
                </wp:positionH>
                <wp:positionV relativeFrom="page">
                  <wp:posOffset>4749165</wp:posOffset>
                </wp:positionV>
                <wp:extent cx="5564505" cy="24130"/>
                <wp:effectExtent l="0" t="0" r="36195" b="33020"/>
                <wp:wrapNone/>
                <wp:docPr id="1034671413" name="Straight Connector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64505" cy="24130"/>
                        </a:xfrm>
                        <a:prstGeom prst="line">
                          <a:avLst/>
                        </a:prstGeom>
                        <a:noFill/>
                        <a:ln w="19050" cap="flat" cmpd="sng" algn="ctr">
                          <a:solidFill>
                            <a:srgbClr val="F1BA5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3FD9D0D" id="Straight Connector 3" o:spid="_x0000_s1026" alt="&quot;&quot;" style="position:absolute;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53.75pt,373.95pt" to="491.9pt,37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" strokecolor="#f1ba55" strokeweight="1.5pt">
                <o:lock v:ext="edit" shapetype="f"/>
                <w10:wrap anchorx="margin" anchory="page"/>
              </v:line>
            </w:pict>
          </mc:Fallback>
        </mc:AlternateContent>
      </w:r>
      <w:r w:rsidR="0084759F" w:rsidRPr="00513946">
        <w:rPr>
          <w:sz w:val="28"/>
          <w:szCs w:val="28"/>
        </w:rPr>
        <w:tab/>
      </w:r>
      <w:r w:rsidR="0084759F" w:rsidRPr="00513946">
        <w:rPr>
          <w:sz w:val="28"/>
          <w:szCs w:val="28"/>
        </w:rPr>
        <w:tab/>
      </w:r>
    </w:p>
    <w:p w14:paraId="07A83688" w14:textId="77777777" w:rsidR="0084759F" w:rsidRDefault="0084759F" w:rsidP="00CD4EF6">
      <w:pPr>
        <w:pStyle w:val="ReturnAddress"/>
        <w:keepLines w:val="0"/>
        <w:widowControl w:val="0"/>
        <w:ind w:left="1080" w:right="-450"/>
        <w:jc w:val="center"/>
        <w:rPr>
          <w:sz w:val="28"/>
          <w:szCs w:val="28"/>
        </w:rPr>
      </w:pPr>
    </w:p>
    <w:p w14:paraId="5B40B62D" w14:textId="77777777" w:rsidR="0084759F" w:rsidRDefault="0084759F" w:rsidP="00CD4EF6">
      <w:pPr>
        <w:pStyle w:val="ReturnAddress"/>
        <w:keepLines w:val="0"/>
        <w:widowControl w:val="0"/>
        <w:ind w:left="1080" w:right="-450"/>
        <w:jc w:val="center"/>
        <w:rPr>
          <w:sz w:val="28"/>
          <w:szCs w:val="28"/>
        </w:rPr>
      </w:pPr>
    </w:p>
    <w:p w14:paraId="1540BEBD" w14:textId="40A7FFA2" w:rsidR="009F4DF4" w:rsidRDefault="001A1F08" w:rsidP="00CD4EF6">
      <w:pPr>
        <w:pStyle w:val="Title"/>
        <w:ind w:right="-450"/>
      </w:pPr>
      <w:r w:rsidRPr="001A1F08">
        <w:t>Innovative Approaches: Diploma Pathways Course Sequence Application</w:t>
      </w:r>
    </w:p>
    <w:p w14:paraId="3F1E7715" w14:textId="77777777" w:rsidR="00147F48" w:rsidRDefault="00147F48" w:rsidP="00CD4EF6">
      <w:pPr>
        <w:pStyle w:val="Title"/>
        <w:ind w:right="-450"/>
      </w:pPr>
    </w:p>
    <w:sdt>
      <w:sdtPr>
        <w:rPr>
          <w:sz w:val="28"/>
          <w:szCs w:val="28"/>
        </w:rPr>
        <w:id w:val="-723756749"/>
        <w:placeholder>
          <w:docPart w:val="8EA0DB722D2746089686740056A9A8D5"/>
        </w:placeholder>
      </w:sdtPr>
      <w:sdtContent>
        <w:p w14:paraId="3008F468" w14:textId="4DA64F6F" w:rsidR="00F76A87" w:rsidRPr="00014D63" w:rsidRDefault="009D2AE5" w:rsidP="00F76A87">
          <w:pPr>
            <w:pStyle w:val="ReturnAddress"/>
            <w:keepLines w:val="0"/>
            <w:widowControl w:val="0"/>
            <w:tabs>
              <w:tab w:val="left" w:pos="9360"/>
            </w:tabs>
            <w:ind w:right="0"/>
            <w:jc w:val="center"/>
            <w:rPr>
              <w:sz w:val="28"/>
              <w:szCs w:val="28"/>
            </w:rPr>
          </w:pPr>
          <w:r>
            <w:rPr>
              <w:sz w:val="28"/>
              <w:szCs w:val="28"/>
            </w:rPr>
            <w:t xml:space="preserve">                               </w:t>
          </w:r>
          <w:r w:rsidR="00F76A87">
            <w:rPr>
              <w:sz w:val="28"/>
              <w:szCs w:val="28"/>
            </w:rPr>
            <w:t>Division of College, Career, and Military Readiness</w:t>
          </w:r>
        </w:p>
      </w:sdtContent>
    </w:sdt>
    <w:p w14:paraId="44CF081D" w14:textId="77777777" w:rsidR="0084759F" w:rsidRDefault="0084759F" w:rsidP="00CD4EF6">
      <w:pPr>
        <w:tabs>
          <w:tab w:val="left" w:pos="9360"/>
        </w:tabs>
        <w:ind w:left="1080" w:right="-450"/>
        <w:jc w:val="center"/>
        <w:rPr>
          <w:noProof/>
          <w:sz w:val="28"/>
          <w:szCs w:val="22"/>
        </w:rPr>
      </w:pPr>
    </w:p>
    <w:p w14:paraId="5577271C" w14:textId="77777777" w:rsidR="00426854" w:rsidRDefault="00426854" w:rsidP="00CD4EF6">
      <w:pPr>
        <w:tabs>
          <w:tab w:val="left" w:pos="9360"/>
        </w:tabs>
        <w:ind w:left="1080" w:right="-450"/>
        <w:jc w:val="center"/>
        <w:rPr>
          <w:noProof/>
          <w:sz w:val="28"/>
          <w:szCs w:val="22"/>
        </w:rPr>
      </w:pPr>
    </w:p>
    <w:p w14:paraId="273373AA" w14:textId="5B579622" w:rsidR="0084759F" w:rsidRPr="001C34CF" w:rsidRDefault="00A544AA" w:rsidP="00CD4EF6">
      <w:pPr>
        <w:pStyle w:val="ReturnAddress"/>
        <w:keepLines w:val="0"/>
        <w:widowControl w:val="0"/>
        <w:tabs>
          <w:tab w:val="left" w:pos="9360"/>
        </w:tabs>
        <w:ind w:left="1080" w:right="-450"/>
        <w:jc w:val="center"/>
        <w:rPr>
          <w:sz w:val="28"/>
          <w:szCs w:val="28"/>
        </w:rPr>
      </w:pPr>
      <w:r>
        <w:rPr>
          <w:sz w:val="28"/>
          <w:szCs w:val="28"/>
        </w:rPr>
        <w:t>2026</w:t>
      </w:r>
      <w:r w:rsidR="006D2B60">
        <w:rPr>
          <w:sz w:val="28"/>
          <w:szCs w:val="28"/>
        </w:rPr>
        <w:t>-2027</w:t>
      </w:r>
    </w:p>
    <w:p w14:paraId="7BE901F1" w14:textId="77777777" w:rsidR="0084759F" w:rsidRPr="001C34CF" w:rsidRDefault="0084759F" w:rsidP="00CD4EF6">
      <w:pPr>
        <w:ind w:left="1080" w:right="-450"/>
        <w:jc w:val="center"/>
        <w:rPr>
          <w:noProof/>
        </w:rPr>
      </w:pPr>
    </w:p>
    <w:p w14:paraId="34FC7BCE" w14:textId="77777777" w:rsidR="0084759F" w:rsidRDefault="0084759F" w:rsidP="00CD4EF6">
      <w:pPr>
        <w:tabs>
          <w:tab w:val="left" w:pos="9360"/>
        </w:tabs>
        <w:ind w:left="1080" w:right="-450"/>
        <w:jc w:val="center"/>
        <w:rPr>
          <w:noProof/>
        </w:rPr>
      </w:pPr>
    </w:p>
    <w:p w14:paraId="55264E0C" w14:textId="77777777" w:rsidR="0084759F" w:rsidRDefault="0084759F" w:rsidP="00CD4EF6">
      <w:pPr>
        <w:tabs>
          <w:tab w:val="left" w:pos="9360"/>
        </w:tabs>
        <w:ind w:left="1080" w:right="-450"/>
        <w:jc w:val="center"/>
        <w:rPr>
          <w:noProof/>
        </w:rPr>
      </w:pPr>
    </w:p>
    <w:p w14:paraId="398D15C0" w14:textId="77777777" w:rsidR="0084759F" w:rsidRDefault="0084759F" w:rsidP="00CD4EF6">
      <w:pPr>
        <w:tabs>
          <w:tab w:val="left" w:pos="630"/>
        </w:tabs>
        <w:ind w:left="1080" w:right="-450"/>
        <w:jc w:val="center"/>
        <w:rPr>
          <w:noProof/>
        </w:rPr>
      </w:pPr>
    </w:p>
    <w:p w14:paraId="74883619" w14:textId="77777777" w:rsidR="00364C34" w:rsidRPr="003E1FC3" w:rsidRDefault="00961F7B" w:rsidP="00CD4EF6">
      <w:pPr>
        <w:ind w:left="1080" w:right="-450"/>
        <w:jc w:val="center"/>
        <w:rPr>
          <w:noProof/>
        </w:rPr>
      </w:pPr>
      <w:r>
        <w:rPr>
          <w:noProof/>
        </w:rPr>
        <mc:AlternateContent>
          <mc:Choice Requires="wps">
            <w:drawing>
              <wp:anchor distT="4294967295" distB="4294967295" distL="114300" distR="114300" simplePos="0" relativeHeight="251657216" behindDoc="0" locked="0" layoutInCell="1" allowOverlap="1" wp14:anchorId="237EF827" wp14:editId="5902C1D7">
                <wp:simplePos x="0" y="0"/>
                <wp:positionH relativeFrom="margin">
                  <wp:posOffset>682625</wp:posOffset>
                </wp:positionH>
                <wp:positionV relativeFrom="page">
                  <wp:posOffset>7560944</wp:posOffset>
                </wp:positionV>
                <wp:extent cx="5576570" cy="0"/>
                <wp:effectExtent l="0" t="0" r="0" b="0"/>
                <wp:wrapNone/>
                <wp:docPr id="645824687" name="Straight Connector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76570" cy="0"/>
                        </a:xfrm>
                        <a:prstGeom prst="line">
                          <a:avLst/>
                        </a:prstGeom>
                        <a:noFill/>
                        <a:ln w="19050" cap="flat" cmpd="sng" algn="ctr">
                          <a:solidFill>
                            <a:srgbClr val="F1BA5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FB5472C" id="Straight Connector 1" o:spid="_x0000_s1026" alt="&quot;&quot;" style="position:absolute;z-index:251657216;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page;mso-width-percent:0;mso-height-percent:0;mso-width-relative:margin;mso-height-relative:margin" from="53.75pt,595.35pt" to="492.85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" strokecolor="#f1ba55" strokeweight="1.5pt">
                <o:lock v:ext="edit" shapetype="f"/>
                <w10:wrap anchorx="margin" anchory="page"/>
              </v:line>
            </w:pict>
          </mc:Fallback>
        </mc:AlternateContent>
      </w:r>
    </w:p>
    <w:p w14:paraId="289044A2" w14:textId="77777777" w:rsidR="0084759F" w:rsidRDefault="0084759F" w:rsidP="00CD4EF6">
      <w:pPr>
        <w:ind w:left="1080" w:right="-450"/>
        <w:jc w:val="center"/>
        <w:rPr>
          <w:i/>
          <w:iCs/>
          <w:noProof/>
          <w:szCs w:val="24"/>
        </w:rPr>
      </w:pPr>
      <w:r>
        <w:rPr>
          <w:i/>
          <w:iCs/>
          <w:noProof/>
          <w:szCs w:val="24"/>
        </w:rPr>
        <w:t>South Carolina Department of Education</w:t>
      </w:r>
    </w:p>
    <w:p w14:paraId="41A5D5E4" w14:textId="77777777" w:rsidR="00464347" w:rsidRPr="00EE2C46" w:rsidRDefault="00464347" w:rsidP="00464347">
      <w:pPr>
        <w:ind w:left="1080" w:right="-450"/>
        <w:rPr>
          <w:rFonts w:ascii="Times New Roman" w:hAnsi="Times New Roman"/>
        </w:rPr>
      </w:pPr>
    </w:p>
    <w:p w14:paraId="120B59E8" w14:textId="77777777" w:rsidR="00464347" w:rsidRDefault="00464347" w:rsidP="00EE2C46">
      <w:pPr>
        <w:pStyle w:val="TableofContentsHeader"/>
        <w:rPr>
          <w:noProof/>
          <w:szCs w:val="24"/>
        </w:rPr>
        <w:sectPr w:rsidR="00464347" w:rsidSect="0086744F">
          <w:headerReference w:type="default" r:id="rId13"/>
          <w:footerReference w:type="default" r:id="rId14"/>
          <w:type w:val="continuous"/>
          <w:pgSz w:w="12240" w:h="15840"/>
          <w:pgMar w:top="1440" w:right="1440" w:bottom="1440" w:left="1440" w:header="720" w:footer="720" w:gutter="0"/>
          <w:cols w:space="720"/>
          <w:docGrid w:linePitch="360"/>
        </w:sectPr>
      </w:pPr>
    </w:p>
    <w:p w14:paraId="5884D719" w14:textId="77777777" w:rsidR="00525365" w:rsidRPr="00182F47" w:rsidRDefault="00525365" w:rsidP="00EE2C46">
      <w:pPr>
        <w:pStyle w:val="TableofContentsHeader"/>
      </w:pPr>
      <w:r w:rsidRPr="00182F47">
        <w:lastRenderedPageBreak/>
        <w:t>Contents</w:t>
      </w:r>
    </w:p>
    <w:p w14:paraId="76C7DC9C" w14:textId="702ADB78" w:rsidR="00841B48" w:rsidRDefault="00525365">
      <w:pPr>
        <w:pStyle w:val="TOC1"/>
        <w:rPr>
          <w:rFonts w:asciiTheme="minorHAnsi" w:eastAsiaTheme="minorEastAsia" w:hAnsiTheme="minorHAnsi" w:cstheme="minorBidi"/>
          <w:kern w:val="2"/>
          <w:szCs w:val="24"/>
          <w14:ligatures w14:val="standardContextual"/>
        </w:rPr>
      </w:pPr>
      <w:r w:rsidRPr="001A11D3">
        <w:rPr>
          <w:noProof w:val="0"/>
        </w:rPr>
        <w:fldChar w:fldCharType="begin"/>
      </w:r>
      <w:r w:rsidRPr="001A11D3">
        <w:instrText xml:space="preserve"> TOC \o "1-3" \h \z \u </w:instrText>
      </w:r>
      <w:r w:rsidRPr="001A11D3">
        <w:rPr>
          <w:noProof w:val="0"/>
        </w:rPr>
        <w:fldChar w:fldCharType="separate"/>
      </w:r>
      <w:hyperlink w:anchor="_Toc219272090" w:history="1">
        <w:r w:rsidR="00841B48" w:rsidRPr="00F34CCE">
          <w:rPr>
            <w:rStyle w:val="Hyperlink"/>
          </w:rPr>
          <w:t>Overview</w:t>
        </w:r>
        <w:r w:rsidR="00841B48">
          <w:rPr>
            <w:webHidden/>
          </w:rPr>
          <w:tab/>
        </w:r>
        <w:r w:rsidR="00841B48">
          <w:rPr>
            <w:webHidden/>
          </w:rPr>
          <w:fldChar w:fldCharType="begin"/>
        </w:r>
        <w:r w:rsidR="00841B48">
          <w:rPr>
            <w:webHidden/>
          </w:rPr>
          <w:instrText xml:space="preserve"> PAGEREF _Toc219272090 \h </w:instrText>
        </w:r>
        <w:r w:rsidR="00841B48">
          <w:rPr>
            <w:webHidden/>
          </w:rPr>
        </w:r>
        <w:r w:rsidR="00841B48">
          <w:rPr>
            <w:webHidden/>
          </w:rPr>
          <w:fldChar w:fldCharType="separate"/>
        </w:r>
        <w:r w:rsidR="00841B48">
          <w:rPr>
            <w:webHidden/>
          </w:rPr>
          <w:t>1</w:t>
        </w:r>
        <w:r w:rsidR="00841B48">
          <w:rPr>
            <w:webHidden/>
          </w:rPr>
          <w:fldChar w:fldCharType="end"/>
        </w:r>
      </w:hyperlink>
    </w:p>
    <w:p w14:paraId="6C673426" w14:textId="29204491" w:rsidR="00841B48" w:rsidRDefault="00841B48">
      <w:pPr>
        <w:pStyle w:val="TOC1"/>
        <w:rPr>
          <w:rFonts w:asciiTheme="minorHAnsi" w:eastAsiaTheme="minorEastAsia" w:hAnsiTheme="minorHAnsi" w:cstheme="minorBidi"/>
          <w:kern w:val="2"/>
          <w:szCs w:val="24"/>
          <w14:ligatures w14:val="standardContextual"/>
        </w:rPr>
      </w:pPr>
      <w:hyperlink w:anchor="_Toc219272091" w:history="1">
        <w:r w:rsidRPr="00F34CCE">
          <w:rPr>
            <w:rStyle w:val="Hyperlink"/>
          </w:rPr>
          <w:t>Contact Information</w:t>
        </w:r>
        <w:r>
          <w:rPr>
            <w:webHidden/>
          </w:rPr>
          <w:tab/>
        </w:r>
        <w:r>
          <w:rPr>
            <w:webHidden/>
          </w:rPr>
          <w:fldChar w:fldCharType="begin"/>
        </w:r>
        <w:r>
          <w:rPr>
            <w:webHidden/>
          </w:rPr>
          <w:instrText xml:space="preserve"> PAGEREF _Toc219272091 \h </w:instrText>
        </w:r>
        <w:r>
          <w:rPr>
            <w:webHidden/>
          </w:rPr>
        </w:r>
        <w:r>
          <w:rPr>
            <w:webHidden/>
          </w:rPr>
          <w:fldChar w:fldCharType="separate"/>
        </w:r>
        <w:r>
          <w:rPr>
            <w:webHidden/>
          </w:rPr>
          <w:t>2</w:t>
        </w:r>
        <w:r>
          <w:rPr>
            <w:webHidden/>
          </w:rPr>
          <w:fldChar w:fldCharType="end"/>
        </w:r>
      </w:hyperlink>
    </w:p>
    <w:p w14:paraId="4E4880BA" w14:textId="6BFEDD80" w:rsidR="00841B48" w:rsidRDefault="00841B48">
      <w:pPr>
        <w:pStyle w:val="TOC1"/>
        <w:rPr>
          <w:rFonts w:asciiTheme="minorHAnsi" w:eastAsiaTheme="minorEastAsia" w:hAnsiTheme="minorHAnsi" w:cstheme="minorBidi"/>
          <w:kern w:val="2"/>
          <w:szCs w:val="24"/>
          <w14:ligatures w14:val="standardContextual"/>
        </w:rPr>
      </w:pPr>
      <w:hyperlink w:anchor="_Toc219272092" w:history="1">
        <w:r w:rsidRPr="00F34CCE">
          <w:rPr>
            <w:rStyle w:val="Hyperlink"/>
          </w:rPr>
          <w:t>Rationale for Diploma Pathway Course Sequence</w:t>
        </w:r>
        <w:r>
          <w:rPr>
            <w:webHidden/>
          </w:rPr>
          <w:tab/>
        </w:r>
        <w:r>
          <w:rPr>
            <w:webHidden/>
          </w:rPr>
          <w:fldChar w:fldCharType="begin"/>
        </w:r>
        <w:r>
          <w:rPr>
            <w:webHidden/>
          </w:rPr>
          <w:instrText xml:space="preserve"> PAGEREF _Toc219272092 \h </w:instrText>
        </w:r>
        <w:r>
          <w:rPr>
            <w:webHidden/>
          </w:rPr>
        </w:r>
        <w:r>
          <w:rPr>
            <w:webHidden/>
          </w:rPr>
          <w:fldChar w:fldCharType="separate"/>
        </w:r>
        <w:r>
          <w:rPr>
            <w:webHidden/>
          </w:rPr>
          <w:t>3</w:t>
        </w:r>
        <w:r>
          <w:rPr>
            <w:webHidden/>
          </w:rPr>
          <w:fldChar w:fldCharType="end"/>
        </w:r>
      </w:hyperlink>
    </w:p>
    <w:p w14:paraId="4E7F4134" w14:textId="125BB873" w:rsidR="00841B48" w:rsidRDefault="00841B48">
      <w:pPr>
        <w:pStyle w:val="TOC1"/>
        <w:rPr>
          <w:rFonts w:asciiTheme="minorHAnsi" w:eastAsiaTheme="minorEastAsia" w:hAnsiTheme="minorHAnsi" w:cstheme="minorBidi"/>
          <w:kern w:val="2"/>
          <w:szCs w:val="24"/>
          <w14:ligatures w14:val="standardContextual"/>
        </w:rPr>
      </w:pPr>
      <w:hyperlink w:anchor="_Toc219272093" w:history="1">
        <w:r w:rsidRPr="00F34CCE">
          <w:rPr>
            <w:rStyle w:val="Hyperlink"/>
          </w:rPr>
          <w:t>Content Area Course Pathways</w:t>
        </w:r>
        <w:r>
          <w:rPr>
            <w:webHidden/>
          </w:rPr>
          <w:tab/>
        </w:r>
        <w:r>
          <w:rPr>
            <w:webHidden/>
          </w:rPr>
          <w:fldChar w:fldCharType="begin"/>
        </w:r>
        <w:r>
          <w:rPr>
            <w:webHidden/>
          </w:rPr>
          <w:instrText xml:space="preserve"> PAGEREF _Toc219272093 \h </w:instrText>
        </w:r>
        <w:r>
          <w:rPr>
            <w:webHidden/>
          </w:rPr>
        </w:r>
        <w:r>
          <w:rPr>
            <w:webHidden/>
          </w:rPr>
          <w:fldChar w:fldCharType="separate"/>
        </w:r>
        <w:r>
          <w:rPr>
            <w:webHidden/>
          </w:rPr>
          <w:t>4</w:t>
        </w:r>
        <w:r>
          <w:rPr>
            <w:webHidden/>
          </w:rPr>
          <w:fldChar w:fldCharType="end"/>
        </w:r>
      </w:hyperlink>
    </w:p>
    <w:p w14:paraId="02F5355F" w14:textId="5228D94E" w:rsidR="00841B48" w:rsidRDefault="00841B48">
      <w:pPr>
        <w:pStyle w:val="TOC1"/>
        <w:rPr>
          <w:rFonts w:asciiTheme="minorHAnsi" w:eastAsiaTheme="minorEastAsia" w:hAnsiTheme="minorHAnsi" w:cstheme="minorBidi"/>
          <w:kern w:val="2"/>
          <w:szCs w:val="24"/>
          <w14:ligatures w14:val="standardContextual"/>
        </w:rPr>
      </w:pPr>
      <w:hyperlink w:anchor="_Toc219272094" w:history="1">
        <w:r w:rsidRPr="00F34CCE">
          <w:rPr>
            <w:rStyle w:val="Hyperlink"/>
          </w:rPr>
          <w:t>Course Information</w:t>
        </w:r>
        <w:r>
          <w:rPr>
            <w:webHidden/>
          </w:rPr>
          <w:tab/>
        </w:r>
        <w:r>
          <w:rPr>
            <w:webHidden/>
          </w:rPr>
          <w:fldChar w:fldCharType="begin"/>
        </w:r>
        <w:r>
          <w:rPr>
            <w:webHidden/>
          </w:rPr>
          <w:instrText xml:space="preserve"> PAGEREF _Toc219272094 \h </w:instrText>
        </w:r>
        <w:r>
          <w:rPr>
            <w:webHidden/>
          </w:rPr>
        </w:r>
        <w:r>
          <w:rPr>
            <w:webHidden/>
          </w:rPr>
          <w:fldChar w:fldCharType="separate"/>
        </w:r>
        <w:r>
          <w:rPr>
            <w:webHidden/>
          </w:rPr>
          <w:t>4</w:t>
        </w:r>
        <w:r>
          <w:rPr>
            <w:webHidden/>
          </w:rPr>
          <w:fldChar w:fldCharType="end"/>
        </w:r>
      </w:hyperlink>
    </w:p>
    <w:p w14:paraId="140D29F2" w14:textId="2C2DCB94" w:rsidR="00841B48" w:rsidRDefault="00841B48">
      <w:pPr>
        <w:pStyle w:val="TOC1"/>
        <w:rPr>
          <w:rFonts w:asciiTheme="minorHAnsi" w:eastAsiaTheme="minorEastAsia" w:hAnsiTheme="minorHAnsi" w:cstheme="minorBidi"/>
          <w:kern w:val="2"/>
          <w:szCs w:val="24"/>
          <w14:ligatures w14:val="standardContextual"/>
        </w:rPr>
      </w:pPr>
      <w:hyperlink w:anchor="_Toc219272095" w:history="1">
        <w:r w:rsidRPr="00F34CCE">
          <w:rPr>
            <w:rStyle w:val="Hyperlink"/>
          </w:rPr>
          <w:t>Certification Requirements for the Locally Designed Courses</w:t>
        </w:r>
        <w:r>
          <w:rPr>
            <w:webHidden/>
          </w:rPr>
          <w:tab/>
        </w:r>
        <w:r>
          <w:rPr>
            <w:webHidden/>
          </w:rPr>
          <w:fldChar w:fldCharType="begin"/>
        </w:r>
        <w:r>
          <w:rPr>
            <w:webHidden/>
          </w:rPr>
          <w:instrText xml:space="preserve"> PAGEREF _Toc219272095 \h </w:instrText>
        </w:r>
        <w:r>
          <w:rPr>
            <w:webHidden/>
          </w:rPr>
        </w:r>
        <w:r>
          <w:rPr>
            <w:webHidden/>
          </w:rPr>
          <w:fldChar w:fldCharType="separate"/>
        </w:r>
        <w:r>
          <w:rPr>
            <w:webHidden/>
          </w:rPr>
          <w:t>7</w:t>
        </w:r>
        <w:r>
          <w:rPr>
            <w:webHidden/>
          </w:rPr>
          <w:fldChar w:fldCharType="end"/>
        </w:r>
      </w:hyperlink>
    </w:p>
    <w:p w14:paraId="580EF7BD" w14:textId="1945CD53" w:rsidR="00841B48" w:rsidRDefault="00841B48">
      <w:pPr>
        <w:pStyle w:val="TOC1"/>
        <w:rPr>
          <w:rFonts w:asciiTheme="minorHAnsi" w:eastAsiaTheme="minorEastAsia" w:hAnsiTheme="minorHAnsi" w:cstheme="minorBidi"/>
          <w:kern w:val="2"/>
          <w:szCs w:val="24"/>
          <w14:ligatures w14:val="standardContextual"/>
        </w:rPr>
      </w:pPr>
      <w:hyperlink w:anchor="_Toc219272096" w:history="1">
        <w:r w:rsidRPr="00F34CCE">
          <w:rPr>
            <w:rStyle w:val="Hyperlink"/>
          </w:rPr>
          <w:t>Required Signatures</w:t>
        </w:r>
        <w:r>
          <w:rPr>
            <w:webHidden/>
          </w:rPr>
          <w:tab/>
        </w:r>
        <w:r>
          <w:rPr>
            <w:webHidden/>
          </w:rPr>
          <w:fldChar w:fldCharType="begin"/>
        </w:r>
        <w:r>
          <w:rPr>
            <w:webHidden/>
          </w:rPr>
          <w:instrText xml:space="preserve"> PAGEREF _Toc219272096 \h </w:instrText>
        </w:r>
        <w:r>
          <w:rPr>
            <w:webHidden/>
          </w:rPr>
        </w:r>
        <w:r>
          <w:rPr>
            <w:webHidden/>
          </w:rPr>
          <w:fldChar w:fldCharType="separate"/>
        </w:r>
        <w:r>
          <w:rPr>
            <w:webHidden/>
          </w:rPr>
          <w:t>8</w:t>
        </w:r>
        <w:r>
          <w:rPr>
            <w:webHidden/>
          </w:rPr>
          <w:fldChar w:fldCharType="end"/>
        </w:r>
      </w:hyperlink>
    </w:p>
    <w:p w14:paraId="64A5B9DB" w14:textId="514301CC" w:rsidR="00464347" w:rsidRDefault="00525365" w:rsidP="00525365">
      <w:pPr>
        <w:rPr>
          <w:b/>
          <w:bCs/>
          <w:noProof/>
        </w:rPr>
        <w:sectPr w:rsidR="00464347" w:rsidSect="00464347">
          <w:pgSz w:w="12240" w:h="15840"/>
          <w:pgMar w:top="1440" w:right="1440" w:bottom="1440" w:left="1440" w:header="720" w:footer="720" w:gutter="0"/>
          <w:pgNumType w:fmt="lowerRoman" w:start="1"/>
          <w:cols w:space="720"/>
          <w:docGrid w:linePitch="360"/>
        </w:sectPr>
      </w:pPr>
      <w:r w:rsidRPr="001A11D3">
        <w:rPr>
          <w:b/>
          <w:bCs/>
          <w:noProof/>
        </w:rPr>
        <w:fldChar w:fldCharType="end"/>
      </w:r>
    </w:p>
    <w:p w14:paraId="1C4211DA" w14:textId="11949E76" w:rsidR="0009492E" w:rsidRDefault="0009492E" w:rsidP="0009492E">
      <w:pPr>
        <w:pStyle w:val="Heading1"/>
      </w:pPr>
      <w:bookmarkStart w:id="0" w:name="_Toc219272090"/>
      <w:r>
        <w:lastRenderedPageBreak/>
        <w:t>Overview</w:t>
      </w:r>
      <w:bookmarkEnd w:id="0"/>
    </w:p>
    <w:p w14:paraId="635B633B" w14:textId="3A77D87D" w:rsidR="0009492E" w:rsidRPr="0009492E" w:rsidRDefault="0009492E" w:rsidP="0009492E">
      <w:pPr>
        <w:jc w:val="center"/>
        <w:rPr>
          <w:b/>
          <w:bCs/>
        </w:rPr>
      </w:pPr>
      <w:r w:rsidRPr="0009492E">
        <w:rPr>
          <w:b/>
          <w:bCs/>
        </w:rPr>
        <w:t>(Core Graduation Credit)</w:t>
      </w:r>
    </w:p>
    <w:p w14:paraId="1DD83C14" w14:textId="77777777" w:rsidR="0009492E" w:rsidRPr="0009492E" w:rsidRDefault="0009492E" w:rsidP="0009492E"/>
    <w:p w14:paraId="5AD7067E" w14:textId="77777777" w:rsidR="000E54BC" w:rsidRPr="00144D76" w:rsidRDefault="000E54BC" w:rsidP="000E54BC">
      <w:r w:rsidRPr="00144D76">
        <w:t>On May 19, 2017, the South Carolina Governor signed legislation allowing for personalized pathways to a South Carolina high school diploma. South Carolina Code Ann., § 59-39-100, was amended to read the following:</w:t>
      </w:r>
    </w:p>
    <w:p w14:paraId="06210377" w14:textId="77777777" w:rsidR="000E54BC" w:rsidRPr="00144D76" w:rsidRDefault="000E54BC" w:rsidP="000E54BC"/>
    <w:p w14:paraId="3B8EB117" w14:textId="77777777" w:rsidR="000E54BC" w:rsidRPr="00144D76" w:rsidRDefault="000E54BC" w:rsidP="000E54BC">
      <w:pPr>
        <w:ind w:left="720"/>
      </w:pPr>
      <w:r w:rsidRPr="00144D76">
        <w:rPr>
          <w:i/>
        </w:rPr>
        <w:t>To support the Profile of the South Carolina Graduate, for students entering ninth grade beginning with the 2018–2019 School Year, the twenty-four units required are as prescribed in this section and in regulation by the State Board of Education. (1) Students will continue to be required to earn the units of credit as prescribed in regulation and, when applicable, be offered national industry certifications and credential. (2) Coursework must be aligned with a student's personalized diploma pathway. The State Board of Education shall promulgate regulations that outline the process and procedures for approval of courses to personalize pathways based on students' postsecondary plans and include an annually updated course activity coding manual listing approved courses. The individualized graduation planning process must plan each student's personalized pathway based on his postsecondary plans</w:t>
      </w:r>
      <w:r w:rsidRPr="00144D76">
        <w:t>.</w:t>
      </w:r>
    </w:p>
    <w:p w14:paraId="6C2C966B" w14:textId="77777777" w:rsidR="000E54BC" w:rsidRPr="00144D76" w:rsidRDefault="000E54BC" w:rsidP="000E54BC"/>
    <w:p w14:paraId="059389A0" w14:textId="77777777" w:rsidR="000E54BC" w:rsidRDefault="000E54BC" w:rsidP="000E54BC">
      <w:pPr>
        <w:rPr>
          <w:b/>
        </w:rPr>
      </w:pPr>
      <w:r w:rsidRPr="00144D76">
        <w:t>To facilitate the requirements of this statute, the South Carolina Department of Education (SCDE), through the State Board of Education (SBE), with approval from the South Carolina General Assembly, updated SBE Regulation 43-234 (B) on May 25, 2018. As part of that regulation, the SBE provides these supporting guidelines on the process and procedures for approval of courses to personalize pathways that both the SCDE and each applicable school districts will use.</w:t>
      </w:r>
      <w:r w:rsidRPr="00144D76">
        <w:rPr>
          <w:b/>
        </w:rPr>
        <w:t xml:space="preserve"> </w:t>
      </w:r>
    </w:p>
    <w:p w14:paraId="08137141" w14:textId="77777777" w:rsidR="000E54BC" w:rsidRDefault="000E54BC" w:rsidP="000E54BC">
      <w:pPr>
        <w:rPr>
          <w:b/>
        </w:rPr>
      </w:pPr>
    </w:p>
    <w:p w14:paraId="6CEC91F1" w14:textId="77777777" w:rsidR="000E54BC" w:rsidRPr="00144D76" w:rsidRDefault="000E54BC" w:rsidP="000E54BC">
      <w:pPr>
        <w:rPr>
          <w:b/>
        </w:rPr>
      </w:pPr>
      <w:r w:rsidRPr="00144D76">
        <w:rPr>
          <w:bCs/>
        </w:rPr>
        <w:t xml:space="preserve">Email the completed Diploma Pathways Course Sequence Application to </w:t>
      </w:r>
      <w:hyperlink r:id="rId15" w:history="1">
        <w:r w:rsidRPr="00C21187">
          <w:rPr>
            <w:rStyle w:val="Hyperlink"/>
            <w:bCs/>
          </w:rPr>
          <w:t>innovativecourseapp@ed.sc.gov</w:t>
        </w:r>
      </w:hyperlink>
      <w:r>
        <w:rPr>
          <w:bCs/>
        </w:rPr>
        <w:t>.</w:t>
      </w:r>
      <w:r w:rsidRPr="00144D76">
        <w:rPr>
          <w:bCs/>
        </w:rPr>
        <w:t xml:space="preserve"> For questions or concerns, please </w:t>
      </w:r>
      <w:r>
        <w:rPr>
          <w:bCs/>
        </w:rPr>
        <w:t xml:space="preserve">send an email to </w:t>
      </w:r>
      <w:hyperlink r:id="rId16" w:history="1">
        <w:r w:rsidRPr="00052364">
          <w:rPr>
            <w:rStyle w:val="Hyperlink"/>
            <w:bCs/>
          </w:rPr>
          <w:t>innovativecourseapp@ed.sc.gov</w:t>
        </w:r>
      </w:hyperlink>
      <w:r w:rsidRPr="00144D76">
        <w:rPr>
          <w:bCs/>
        </w:rPr>
        <w:t xml:space="preserve">. </w:t>
      </w:r>
      <w:r w:rsidRPr="00144D76">
        <w:rPr>
          <w:b/>
        </w:rPr>
        <w:t>Please allow 30 days from date of submission for SCDE processing to be completed.</w:t>
      </w:r>
    </w:p>
    <w:p w14:paraId="4AA7C7C1" w14:textId="77777777" w:rsidR="000E54BC" w:rsidRDefault="000E54BC" w:rsidP="000E54BC"/>
    <w:p w14:paraId="21A72509" w14:textId="77777777" w:rsidR="000E54BC" w:rsidRDefault="000E54BC" w:rsidP="000E54BC">
      <w:pPr>
        <w:rPr>
          <w:b/>
          <w:bCs/>
        </w:rPr>
      </w:pPr>
      <w:r w:rsidRPr="006A4610">
        <w:rPr>
          <w:b/>
          <w:bCs/>
        </w:rPr>
        <w:t>An approved application is valid for three years unless new standards are written in the subject area. In such a case, another application must be completed and submitted to the SCDE</w:t>
      </w:r>
      <w:r>
        <w:rPr>
          <w:b/>
          <w:bCs/>
        </w:rPr>
        <w:t>.</w:t>
      </w:r>
    </w:p>
    <w:p w14:paraId="35985AAB" w14:textId="23B09E73" w:rsidR="00E7239B" w:rsidRDefault="00E7239B" w:rsidP="000E54BC">
      <w:pPr>
        <w:rPr>
          <w:b/>
          <w:bCs/>
        </w:rPr>
      </w:pPr>
      <w:r>
        <w:rPr>
          <w:b/>
          <w:bCs/>
        </w:rPr>
        <w:br/>
      </w:r>
      <w:r>
        <w:rPr>
          <w:b/>
          <w:bCs/>
        </w:rPr>
        <w:br/>
      </w:r>
    </w:p>
    <w:p w14:paraId="49BB7579" w14:textId="77777777" w:rsidR="00E7239B" w:rsidRDefault="00E7239B">
      <w:pPr>
        <w:rPr>
          <w:b/>
          <w:bCs/>
        </w:rPr>
      </w:pPr>
      <w:r>
        <w:rPr>
          <w:b/>
          <w:bCs/>
        </w:rPr>
        <w:br w:type="page"/>
      </w:r>
    </w:p>
    <w:p w14:paraId="3D05C799" w14:textId="175D0854" w:rsidR="00EA1954" w:rsidRDefault="00D82AB9" w:rsidP="00B376AD">
      <w:pPr>
        <w:pStyle w:val="Heading1"/>
      </w:pPr>
      <w:bookmarkStart w:id="1" w:name="_Toc219272091"/>
      <w:r>
        <w:lastRenderedPageBreak/>
        <w:t>Contact</w:t>
      </w:r>
      <w:r w:rsidR="00EA1954">
        <w:t xml:space="preserve"> Information</w:t>
      </w:r>
      <w:bookmarkEnd w:id="1"/>
    </w:p>
    <w:tbl>
      <w:tblPr>
        <w:tblStyle w:val="TableGrid"/>
        <w:tblW w:w="9450" w:type="dxa"/>
        <w:tblInd w:w="-90" w:type="dxa"/>
        <w:tblBorders>
          <w:top w:val="none" w:sz="0" w:space="0" w:color="auto"/>
          <w:left w:val="none" w:sz="0" w:space="0" w:color="auto"/>
          <w:bottom w:val="none" w:sz="0" w:space="0" w:color="auto"/>
          <w:right w:val="none" w:sz="0" w:space="0" w:color="auto"/>
        </w:tblBorders>
        <w:tblLayout w:type="fixed"/>
        <w:tblCellMar>
          <w:left w:w="115" w:type="dxa"/>
          <w:right w:w="115" w:type="dxa"/>
        </w:tblCellMar>
        <w:tblLook w:val="04A0" w:firstRow="1" w:lastRow="0" w:firstColumn="1" w:lastColumn="0" w:noHBand="0" w:noVBand="1"/>
        <w:tblDescription w:val="SCDE Policy and procedures template establishes a format to name and describe an SCDE policy or procedure in detail. Two columns: section and description."/>
      </w:tblPr>
      <w:tblGrid>
        <w:gridCol w:w="4255"/>
        <w:gridCol w:w="5195"/>
      </w:tblGrid>
      <w:tr w:rsidR="00E537C6" w:rsidRPr="00171C7A" w14:paraId="6666A288" w14:textId="77777777" w:rsidTr="00440E02">
        <w:trPr>
          <w:trHeight w:val="576"/>
          <w:tblHeader/>
        </w:trPr>
        <w:tc>
          <w:tcPr>
            <w:tcW w:w="4255" w:type="dxa"/>
            <w:tcBorders>
              <w:top w:val="single" w:sz="4" w:space="0" w:color="auto"/>
              <w:left w:val="single" w:sz="4" w:space="0" w:color="auto"/>
              <w:bottom w:val="single" w:sz="4" w:space="0" w:color="auto"/>
            </w:tcBorders>
            <w:vAlign w:val="center"/>
          </w:tcPr>
          <w:p w14:paraId="2B66FBA4" w14:textId="77777777" w:rsidR="00E537C6" w:rsidRPr="00171C7A" w:rsidRDefault="00E537C6" w:rsidP="00440E02">
            <w:pPr>
              <w:rPr>
                <w:b/>
              </w:rPr>
            </w:pPr>
            <w:r w:rsidRPr="00171C7A">
              <w:rPr>
                <w:b/>
              </w:rPr>
              <w:t>Date Submitted:</w:t>
            </w:r>
          </w:p>
        </w:tc>
        <w:tc>
          <w:tcPr>
            <w:tcW w:w="5195" w:type="dxa"/>
            <w:tcBorders>
              <w:top w:val="single" w:sz="4" w:space="0" w:color="auto"/>
              <w:bottom w:val="single" w:sz="4" w:space="0" w:color="auto"/>
              <w:right w:val="single" w:sz="4" w:space="0" w:color="auto"/>
            </w:tcBorders>
          </w:tcPr>
          <w:p w14:paraId="28D09EBE" w14:textId="77777777" w:rsidR="00E537C6" w:rsidRPr="00171C7A" w:rsidRDefault="00E537C6" w:rsidP="00440E02"/>
        </w:tc>
      </w:tr>
      <w:tr w:rsidR="00E537C6" w:rsidRPr="00171C7A" w14:paraId="79ED237D" w14:textId="77777777" w:rsidTr="00440E02">
        <w:trPr>
          <w:trHeight w:val="576"/>
        </w:trPr>
        <w:tc>
          <w:tcPr>
            <w:tcW w:w="4255" w:type="dxa"/>
            <w:tcBorders>
              <w:top w:val="single" w:sz="4" w:space="0" w:color="auto"/>
              <w:left w:val="single" w:sz="4" w:space="0" w:color="auto"/>
              <w:bottom w:val="single" w:sz="4" w:space="0" w:color="auto"/>
            </w:tcBorders>
            <w:vAlign w:val="center"/>
          </w:tcPr>
          <w:p w14:paraId="0A762E80" w14:textId="77777777" w:rsidR="00E537C6" w:rsidRPr="00171C7A" w:rsidRDefault="00E537C6" w:rsidP="00440E02">
            <w:pPr>
              <w:rPr>
                <w:b/>
              </w:rPr>
            </w:pPr>
            <w:r w:rsidRPr="00171C7A">
              <w:rPr>
                <w:b/>
              </w:rPr>
              <w:t>District:</w:t>
            </w:r>
          </w:p>
        </w:tc>
        <w:tc>
          <w:tcPr>
            <w:tcW w:w="5195" w:type="dxa"/>
            <w:tcBorders>
              <w:top w:val="single" w:sz="4" w:space="0" w:color="auto"/>
              <w:bottom w:val="single" w:sz="4" w:space="0" w:color="auto"/>
              <w:right w:val="single" w:sz="4" w:space="0" w:color="auto"/>
            </w:tcBorders>
          </w:tcPr>
          <w:p w14:paraId="72E297F9" w14:textId="77777777" w:rsidR="00E537C6" w:rsidRPr="00171C7A" w:rsidRDefault="00E537C6" w:rsidP="00440E02"/>
        </w:tc>
      </w:tr>
      <w:tr w:rsidR="00E537C6" w:rsidRPr="00171C7A" w14:paraId="5F47AB73" w14:textId="77777777" w:rsidTr="00440E02">
        <w:trPr>
          <w:trHeight w:val="288"/>
        </w:trPr>
        <w:tc>
          <w:tcPr>
            <w:tcW w:w="4255"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19777251" w14:textId="77777777" w:rsidR="00E537C6" w:rsidRPr="00171C7A" w:rsidRDefault="00E537C6" w:rsidP="00440E02">
            <w:pPr>
              <w:jc w:val="right"/>
              <w:rPr>
                <w:b/>
              </w:rPr>
            </w:pPr>
            <w:r w:rsidRPr="00171C7A">
              <w:rPr>
                <w:b/>
              </w:rPr>
              <w:t>Application Prepared</w:t>
            </w:r>
          </w:p>
        </w:tc>
        <w:tc>
          <w:tcPr>
            <w:tcW w:w="519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1669434D" w14:textId="77777777" w:rsidR="00E537C6" w:rsidRPr="00171C7A" w:rsidRDefault="00E537C6" w:rsidP="00440E02">
            <w:pPr>
              <w:rPr>
                <w:b/>
              </w:rPr>
            </w:pPr>
            <w:r w:rsidRPr="00171C7A">
              <w:rPr>
                <w:b/>
              </w:rPr>
              <w:t>and Submitted By:</w:t>
            </w:r>
          </w:p>
        </w:tc>
      </w:tr>
      <w:tr w:rsidR="00E537C6" w:rsidRPr="00171C7A" w14:paraId="51DA2818" w14:textId="77777777" w:rsidTr="00440E02">
        <w:trPr>
          <w:trHeight w:val="576"/>
        </w:trPr>
        <w:tc>
          <w:tcPr>
            <w:tcW w:w="4255" w:type="dxa"/>
            <w:tcBorders>
              <w:top w:val="single" w:sz="4" w:space="0" w:color="auto"/>
              <w:left w:val="single" w:sz="4" w:space="0" w:color="auto"/>
              <w:bottom w:val="single" w:sz="4" w:space="0" w:color="auto"/>
            </w:tcBorders>
            <w:vAlign w:val="center"/>
          </w:tcPr>
          <w:p w14:paraId="5B8949BF" w14:textId="77777777" w:rsidR="00E537C6" w:rsidRPr="00171C7A" w:rsidRDefault="00E537C6" w:rsidP="00440E02">
            <w:pPr>
              <w:rPr>
                <w:b/>
              </w:rPr>
            </w:pPr>
            <w:r w:rsidRPr="00171C7A">
              <w:rPr>
                <w:b/>
              </w:rPr>
              <w:t>Name:</w:t>
            </w:r>
          </w:p>
        </w:tc>
        <w:tc>
          <w:tcPr>
            <w:tcW w:w="5195" w:type="dxa"/>
            <w:tcBorders>
              <w:top w:val="single" w:sz="4" w:space="0" w:color="auto"/>
              <w:bottom w:val="single" w:sz="4" w:space="0" w:color="auto"/>
              <w:right w:val="single" w:sz="4" w:space="0" w:color="auto"/>
            </w:tcBorders>
          </w:tcPr>
          <w:p w14:paraId="3CDEFE9A" w14:textId="77777777" w:rsidR="00E537C6" w:rsidRPr="00171C7A" w:rsidRDefault="00E537C6" w:rsidP="00440E02"/>
        </w:tc>
      </w:tr>
      <w:tr w:rsidR="00E537C6" w:rsidRPr="00171C7A" w14:paraId="000F66E6" w14:textId="77777777" w:rsidTr="00440E02">
        <w:trPr>
          <w:trHeight w:val="576"/>
        </w:trPr>
        <w:tc>
          <w:tcPr>
            <w:tcW w:w="4255" w:type="dxa"/>
            <w:tcBorders>
              <w:top w:val="single" w:sz="4" w:space="0" w:color="auto"/>
              <w:left w:val="single" w:sz="4" w:space="0" w:color="auto"/>
              <w:bottom w:val="single" w:sz="4" w:space="0" w:color="auto"/>
            </w:tcBorders>
            <w:vAlign w:val="center"/>
          </w:tcPr>
          <w:p w14:paraId="39410BDE" w14:textId="77777777" w:rsidR="00E537C6" w:rsidRPr="00171C7A" w:rsidRDefault="00E537C6" w:rsidP="00440E02">
            <w:pPr>
              <w:rPr>
                <w:b/>
              </w:rPr>
            </w:pPr>
            <w:r w:rsidRPr="00171C7A">
              <w:rPr>
                <w:b/>
              </w:rPr>
              <w:t>Position:</w:t>
            </w:r>
          </w:p>
        </w:tc>
        <w:tc>
          <w:tcPr>
            <w:tcW w:w="5195" w:type="dxa"/>
            <w:tcBorders>
              <w:top w:val="single" w:sz="4" w:space="0" w:color="auto"/>
              <w:bottom w:val="single" w:sz="4" w:space="0" w:color="auto"/>
              <w:right w:val="single" w:sz="4" w:space="0" w:color="auto"/>
            </w:tcBorders>
          </w:tcPr>
          <w:p w14:paraId="0F7113C0" w14:textId="77777777" w:rsidR="00E537C6" w:rsidRPr="00171C7A" w:rsidRDefault="00E537C6" w:rsidP="00440E02"/>
        </w:tc>
      </w:tr>
      <w:tr w:rsidR="00E537C6" w:rsidRPr="00171C7A" w14:paraId="06FD5C6C"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69EB373B" w14:textId="77777777" w:rsidR="00E537C6" w:rsidRPr="00171C7A" w:rsidRDefault="00E537C6" w:rsidP="00440E02">
            <w:pPr>
              <w:rPr>
                <w:b/>
              </w:rPr>
            </w:pPr>
            <w:r w:rsidRPr="00171C7A">
              <w:rPr>
                <w:b/>
              </w:rPr>
              <w:t>Phone Number, including area code:</w:t>
            </w:r>
          </w:p>
        </w:tc>
        <w:tc>
          <w:tcPr>
            <w:tcW w:w="5195" w:type="dxa"/>
            <w:tcBorders>
              <w:top w:val="single" w:sz="4" w:space="0" w:color="auto"/>
              <w:left w:val="single" w:sz="4" w:space="0" w:color="auto"/>
              <w:bottom w:val="single" w:sz="4" w:space="0" w:color="auto"/>
              <w:right w:val="single" w:sz="4" w:space="0" w:color="auto"/>
            </w:tcBorders>
          </w:tcPr>
          <w:p w14:paraId="7FB2BCAE" w14:textId="77777777" w:rsidR="00E537C6" w:rsidRPr="00171C7A" w:rsidRDefault="00E537C6" w:rsidP="00440E02"/>
        </w:tc>
      </w:tr>
      <w:tr w:rsidR="00E537C6" w:rsidRPr="00171C7A" w14:paraId="7262CA73"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40CF3C6E" w14:textId="77777777" w:rsidR="00E537C6" w:rsidRPr="00171C7A" w:rsidRDefault="00E537C6" w:rsidP="00440E02">
            <w:pPr>
              <w:rPr>
                <w:b/>
              </w:rPr>
            </w:pPr>
            <w:r w:rsidRPr="00171C7A">
              <w:rPr>
                <w:b/>
              </w:rPr>
              <w:t>E-mail address:</w:t>
            </w:r>
          </w:p>
        </w:tc>
        <w:tc>
          <w:tcPr>
            <w:tcW w:w="5195" w:type="dxa"/>
            <w:tcBorders>
              <w:top w:val="single" w:sz="4" w:space="0" w:color="auto"/>
              <w:left w:val="single" w:sz="4" w:space="0" w:color="auto"/>
              <w:bottom w:val="single" w:sz="4" w:space="0" w:color="auto"/>
              <w:right w:val="single" w:sz="4" w:space="0" w:color="auto"/>
            </w:tcBorders>
          </w:tcPr>
          <w:p w14:paraId="694E0D58" w14:textId="77777777" w:rsidR="00E537C6" w:rsidRPr="00171C7A" w:rsidRDefault="00E537C6" w:rsidP="00440E02"/>
        </w:tc>
      </w:tr>
    </w:tbl>
    <w:p w14:paraId="5ABF76C3" w14:textId="77777777" w:rsidR="00E537C6" w:rsidRDefault="00E537C6" w:rsidP="00E537C6"/>
    <w:p w14:paraId="1766AC5E" w14:textId="5D768A4A" w:rsidR="00E537C6" w:rsidRDefault="00E537C6" w:rsidP="00585716">
      <w:r>
        <w:br/>
      </w:r>
      <w:r>
        <w:br/>
      </w:r>
      <w:r>
        <w:br/>
      </w:r>
      <w:r>
        <w:br/>
      </w:r>
      <w:r>
        <w:br/>
      </w:r>
      <w:r>
        <w:br/>
      </w:r>
      <w:r>
        <w:br/>
      </w:r>
      <w:r>
        <w:br/>
      </w:r>
      <w:r>
        <w:br/>
      </w:r>
      <w:r>
        <w:br/>
      </w:r>
      <w:r>
        <w:br/>
      </w:r>
    </w:p>
    <w:p w14:paraId="27A40DEE" w14:textId="77777777" w:rsidR="00E537C6" w:rsidRDefault="00E537C6">
      <w:r>
        <w:br w:type="page"/>
      </w:r>
    </w:p>
    <w:p w14:paraId="58831C5F" w14:textId="77777777" w:rsidR="00EE4694" w:rsidRDefault="00EE4694" w:rsidP="00233E24">
      <w:pPr>
        <w:pStyle w:val="Heading1"/>
        <w:sectPr w:rsidR="00EE4694" w:rsidSect="00464347">
          <w:pgSz w:w="12240" w:h="15840"/>
          <w:pgMar w:top="1440" w:right="1440" w:bottom="1440" w:left="1440" w:header="720" w:footer="720" w:gutter="0"/>
          <w:pgNumType w:start="1"/>
          <w:cols w:space="720"/>
          <w:docGrid w:linePitch="360"/>
        </w:sectPr>
      </w:pPr>
    </w:p>
    <w:p w14:paraId="3B8776B0" w14:textId="77777777" w:rsidR="00062C12" w:rsidRDefault="00062C12" w:rsidP="003101CE">
      <w:pPr>
        <w:pStyle w:val="Heading1"/>
      </w:pPr>
      <w:bookmarkStart w:id="2" w:name="_Toc219272092"/>
      <w:r>
        <w:lastRenderedPageBreak/>
        <w:t>Rationale for Diploma Pathway Course Sequence</w:t>
      </w:r>
      <w:bookmarkEnd w:id="2"/>
    </w:p>
    <w:p w14:paraId="164588DA" w14:textId="77777777" w:rsidR="003101CE" w:rsidRDefault="003101CE" w:rsidP="003101CE"/>
    <w:p w14:paraId="41B6F582" w14:textId="77777777" w:rsidR="005F5E89" w:rsidRPr="00F76290" w:rsidRDefault="005F5E89" w:rsidP="005F5E89">
      <w:pPr>
        <w:spacing w:line="276" w:lineRule="auto"/>
        <w:rPr>
          <w:b/>
          <w:i/>
        </w:rPr>
      </w:pPr>
      <w:r w:rsidRPr="00F76290">
        <w:rPr>
          <w:b/>
          <w:i/>
        </w:rPr>
        <w:t xml:space="preserve">Reflection 1: </w:t>
      </w:r>
      <w:r w:rsidRPr="00F76290">
        <w:rPr>
          <w:b/>
          <w:iCs/>
        </w:rPr>
        <w:t>Explain how the needs assessment conducted at the local level substantiates the need for the proposed course sequence.</w:t>
      </w:r>
    </w:p>
    <w:p w14:paraId="22F55A0A" w14:textId="77777777" w:rsidR="005F5E89" w:rsidRPr="00F76290" w:rsidRDefault="005F5E89" w:rsidP="005F5E89">
      <w:pPr>
        <w:spacing w:line="276" w:lineRule="auto"/>
        <w:rPr>
          <w:b/>
          <w:i/>
        </w:rPr>
      </w:pPr>
    </w:p>
    <w:p w14:paraId="398BF4FE" w14:textId="77777777" w:rsidR="005F5E89" w:rsidRPr="00F76290" w:rsidRDefault="005F5E89" w:rsidP="005F5E89">
      <w:pPr>
        <w:numPr>
          <w:ilvl w:val="0"/>
          <w:numId w:val="37"/>
        </w:numPr>
        <w:spacing w:line="276" w:lineRule="auto"/>
        <w:rPr>
          <w:bCs/>
          <w:iCs/>
        </w:rPr>
      </w:pPr>
      <w:r w:rsidRPr="00F76290">
        <w:rPr>
          <w:bCs/>
          <w:iCs/>
        </w:rPr>
        <w:t>What student-driven needs for success in high school does this course sequence address (student strengths/areas for growth)?</w:t>
      </w:r>
    </w:p>
    <w:p w14:paraId="4942996D" w14:textId="78AF82A5" w:rsidR="005F5E89" w:rsidRPr="00F76290" w:rsidRDefault="005F5E89" w:rsidP="005F5E89">
      <w:pPr>
        <w:numPr>
          <w:ilvl w:val="0"/>
          <w:numId w:val="37"/>
        </w:numPr>
        <w:spacing w:line="276" w:lineRule="auto"/>
        <w:rPr>
          <w:bCs/>
          <w:iCs/>
        </w:rPr>
      </w:pPr>
      <w:r w:rsidRPr="00F76290">
        <w:rPr>
          <w:bCs/>
          <w:iCs/>
        </w:rPr>
        <w:t xml:space="preserve">What student-driven needs for post-secondary plans does this course sequence address (2-year technical schools, 2-year certification programs, military, direct entry into the </w:t>
      </w:r>
      <w:r w:rsidR="00626EAB" w:rsidRPr="00F76290">
        <w:rPr>
          <w:bCs/>
          <w:iCs/>
        </w:rPr>
        <w:t>workforce</w:t>
      </w:r>
      <w:r w:rsidRPr="00F76290">
        <w:rPr>
          <w:bCs/>
          <w:iCs/>
        </w:rPr>
        <w:t>, direct certifications earned within high school)?</w:t>
      </w:r>
    </w:p>
    <w:p w14:paraId="1B04CCAE" w14:textId="77777777" w:rsidR="005F5E89" w:rsidRPr="00F76290" w:rsidRDefault="005F5E89" w:rsidP="005F5E89">
      <w:pPr>
        <w:spacing w:line="276" w:lineRule="auto"/>
        <w:rPr>
          <w:b/>
          <w:bCs/>
          <w:i/>
        </w:rPr>
      </w:pPr>
    </w:p>
    <w:p w14:paraId="222D0023" w14:textId="77777777" w:rsidR="005F5E89" w:rsidRPr="00F76290" w:rsidRDefault="005F5E89" w:rsidP="005F5E89">
      <w:pPr>
        <w:spacing w:line="276" w:lineRule="auto"/>
        <w:rPr>
          <w:b/>
          <w:i/>
        </w:rPr>
      </w:pPr>
      <w:r w:rsidRPr="00F76290">
        <w:rPr>
          <w:b/>
          <w:i/>
        </w:rPr>
        <w:t xml:space="preserve">Reflection 2: </w:t>
      </w:r>
      <w:r w:rsidRPr="00F76290">
        <w:rPr>
          <w:b/>
          <w:iCs/>
        </w:rPr>
        <w:t>Based on student needs identified in Reflection 1, provide a description of the proposed sequence of courses that comprise the innovative pathway.</w:t>
      </w:r>
    </w:p>
    <w:p w14:paraId="336AF8C9" w14:textId="77777777" w:rsidR="005F5E89" w:rsidRPr="00F76290" w:rsidRDefault="005F5E89" w:rsidP="005F5E89">
      <w:pPr>
        <w:spacing w:line="276" w:lineRule="auto"/>
        <w:rPr>
          <w:b/>
          <w:i/>
        </w:rPr>
      </w:pPr>
    </w:p>
    <w:p w14:paraId="29D70818" w14:textId="77777777" w:rsidR="005F5E89" w:rsidRPr="00F76290" w:rsidRDefault="005F5E89" w:rsidP="005F5E89">
      <w:pPr>
        <w:numPr>
          <w:ilvl w:val="0"/>
          <w:numId w:val="38"/>
        </w:numPr>
        <w:spacing w:line="276" w:lineRule="auto"/>
        <w:rPr>
          <w:bCs/>
        </w:rPr>
      </w:pPr>
      <w:r w:rsidRPr="00F76290">
        <w:rPr>
          <w:bCs/>
        </w:rPr>
        <w:t>What courses already exist, and what courses will your district need to develop to build the pathway?</w:t>
      </w:r>
    </w:p>
    <w:p w14:paraId="395E48BA" w14:textId="77777777" w:rsidR="005F5E89" w:rsidRPr="00F76290" w:rsidRDefault="005F5E89" w:rsidP="005F5E89">
      <w:pPr>
        <w:numPr>
          <w:ilvl w:val="0"/>
          <w:numId w:val="38"/>
        </w:numPr>
        <w:spacing w:line="276" w:lineRule="auto"/>
        <w:rPr>
          <w:bCs/>
        </w:rPr>
      </w:pPr>
      <w:r w:rsidRPr="00F76290">
        <w:rPr>
          <w:bCs/>
        </w:rPr>
        <w:t>How does the sequence include prerequisite skills and academic language that are necessary for students to succeed in the course sequence?</w:t>
      </w:r>
    </w:p>
    <w:p w14:paraId="7118D066" w14:textId="77777777" w:rsidR="005F5E89" w:rsidRPr="00F76290" w:rsidRDefault="005F5E89" w:rsidP="005F5E89">
      <w:pPr>
        <w:numPr>
          <w:ilvl w:val="0"/>
          <w:numId w:val="38"/>
        </w:numPr>
        <w:spacing w:line="276" w:lineRule="auto"/>
        <w:rPr>
          <w:bCs/>
        </w:rPr>
      </w:pPr>
      <w:r w:rsidRPr="00F76290">
        <w:rPr>
          <w:bCs/>
        </w:rPr>
        <w:t>How does the course sequence scaffold students to the intended post-secondary outcome?</w:t>
      </w:r>
    </w:p>
    <w:p w14:paraId="5FFFC82C" w14:textId="77777777" w:rsidR="005F5E89" w:rsidRPr="00F76290" w:rsidRDefault="005F5E89" w:rsidP="005F5E89">
      <w:pPr>
        <w:numPr>
          <w:ilvl w:val="0"/>
          <w:numId w:val="38"/>
        </w:numPr>
        <w:spacing w:line="276" w:lineRule="auto"/>
        <w:rPr>
          <w:bCs/>
        </w:rPr>
      </w:pPr>
      <w:r w:rsidRPr="00F76290">
        <w:rPr>
          <w:bCs/>
        </w:rPr>
        <w:t>What current scheduling framework (AB/4X4/Traditional/Hybrid) does your district use? How does this provide students with the opportunity to access the courses in the proposed pathway?</w:t>
      </w:r>
    </w:p>
    <w:p w14:paraId="72AF2835" w14:textId="77777777" w:rsidR="005F5E89" w:rsidRPr="00F76290" w:rsidRDefault="005F5E89" w:rsidP="005F5E89">
      <w:pPr>
        <w:spacing w:line="276" w:lineRule="auto"/>
        <w:rPr>
          <w:b/>
          <w:bCs/>
          <w:i/>
        </w:rPr>
      </w:pPr>
    </w:p>
    <w:p w14:paraId="44A66C7E" w14:textId="77777777" w:rsidR="005F5E89" w:rsidRPr="00F76290" w:rsidRDefault="005F5E89" w:rsidP="005F5E89">
      <w:pPr>
        <w:spacing w:line="276" w:lineRule="auto"/>
        <w:rPr>
          <w:b/>
          <w:iCs/>
        </w:rPr>
      </w:pPr>
      <w:r w:rsidRPr="00F76290">
        <w:rPr>
          <w:b/>
          <w:i/>
        </w:rPr>
        <w:t xml:space="preserve">Reflection 3:  </w:t>
      </w:r>
      <w:r w:rsidRPr="00F76290">
        <w:rPr>
          <w:b/>
          <w:iCs/>
        </w:rPr>
        <w:t>Based on student needs identified in Reflection 1 and the proposed sequence of courses detailed in Reflection 2, list and explain the criteria for selecting students for the course sequence.</w:t>
      </w:r>
    </w:p>
    <w:p w14:paraId="3F9D05B3" w14:textId="77777777" w:rsidR="005F5E89" w:rsidRPr="00F76290" w:rsidRDefault="005F5E89" w:rsidP="005F5E89">
      <w:pPr>
        <w:spacing w:line="276" w:lineRule="auto"/>
        <w:rPr>
          <w:b/>
          <w:i/>
        </w:rPr>
      </w:pPr>
    </w:p>
    <w:p w14:paraId="05F07B66" w14:textId="06CE0885" w:rsidR="005F5E89" w:rsidRPr="00F76290" w:rsidRDefault="005F5E89" w:rsidP="005F5E89">
      <w:pPr>
        <w:numPr>
          <w:ilvl w:val="0"/>
          <w:numId w:val="39"/>
        </w:numPr>
        <w:spacing w:line="276" w:lineRule="auto"/>
        <w:rPr>
          <w:bCs/>
          <w:iCs/>
        </w:rPr>
      </w:pPr>
      <w:r w:rsidRPr="00F76290">
        <w:rPr>
          <w:bCs/>
          <w:iCs/>
        </w:rPr>
        <w:t>What quantitative measures will be used to identify students for this course</w:t>
      </w:r>
      <w:r w:rsidR="00626EAB" w:rsidRPr="00F76290">
        <w:rPr>
          <w:bCs/>
          <w:iCs/>
        </w:rPr>
        <w:t xml:space="preserve">? </w:t>
      </w:r>
      <w:r w:rsidRPr="00F76290">
        <w:rPr>
          <w:bCs/>
          <w:iCs/>
        </w:rPr>
        <w:t>(e.g., SC R</w:t>
      </w:r>
      <w:r>
        <w:rPr>
          <w:bCs/>
          <w:iCs/>
        </w:rPr>
        <w:t xml:space="preserve">EADY </w:t>
      </w:r>
      <w:r w:rsidRPr="00F76290">
        <w:rPr>
          <w:bCs/>
          <w:iCs/>
        </w:rPr>
        <w:t>data, district benchmark data, class averages) What are the established cut scores, and how do they inform recommendation for the prescribed pathway?</w:t>
      </w:r>
    </w:p>
    <w:p w14:paraId="75BAA396" w14:textId="77777777" w:rsidR="005F5E89" w:rsidRPr="00F76290" w:rsidRDefault="005F5E89" w:rsidP="005F5E89">
      <w:pPr>
        <w:numPr>
          <w:ilvl w:val="0"/>
          <w:numId w:val="39"/>
        </w:numPr>
        <w:spacing w:line="276" w:lineRule="auto"/>
        <w:rPr>
          <w:bCs/>
          <w:iCs/>
        </w:rPr>
      </w:pPr>
      <w:r w:rsidRPr="00F76290">
        <w:rPr>
          <w:bCs/>
          <w:iCs/>
        </w:rPr>
        <w:t>What qualitative measures will be used to identify students for this course? (e.g., Observed classroom performance, anecdotal record/notes, work ethic)</w:t>
      </w:r>
    </w:p>
    <w:p w14:paraId="14229FCA" w14:textId="77777777" w:rsidR="005F5E89" w:rsidRPr="00F76290" w:rsidRDefault="005F5E89" w:rsidP="005F5E89">
      <w:pPr>
        <w:numPr>
          <w:ilvl w:val="0"/>
          <w:numId w:val="39"/>
        </w:numPr>
        <w:spacing w:line="276" w:lineRule="auto"/>
        <w:rPr>
          <w:bCs/>
          <w:iCs/>
        </w:rPr>
      </w:pPr>
      <w:r w:rsidRPr="00F76290">
        <w:rPr>
          <w:bCs/>
          <w:iCs/>
        </w:rPr>
        <w:t>What research informs the proposed selection criteria?</w:t>
      </w:r>
    </w:p>
    <w:p w14:paraId="545DAA30" w14:textId="77777777" w:rsidR="005F5E89" w:rsidRDefault="005F5E89" w:rsidP="003101CE">
      <w:r>
        <w:br/>
      </w:r>
    </w:p>
    <w:p w14:paraId="2510CE56" w14:textId="77777777" w:rsidR="005F5E89" w:rsidRDefault="005F5E89">
      <w:r>
        <w:br w:type="page"/>
      </w:r>
    </w:p>
    <w:p w14:paraId="496F18D4" w14:textId="77777777" w:rsidR="000F24BA" w:rsidRDefault="005F5E89" w:rsidP="005F5E89">
      <w:pPr>
        <w:pStyle w:val="Heading1"/>
      </w:pPr>
      <w:bookmarkStart w:id="3" w:name="_Toc219272093"/>
      <w:r>
        <w:lastRenderedPageBreak/>
        <w:t>Content Area Course Pathways</w:t>
      </w:r>
      <w:bookmarkEnd w:id="3"/>
    </w:p>
    <w:p w14:paraId="1EBA9E45" w14:textId="77777777" w:rsidR="000F24BA" w:rsidRDefault="000F24BA" w:rsidP="000F24BA">
      <w:r>
        <w:t>Use the grid below to show how courses will be provided to support students as they progress through their prospective learning pathways.</w:t>
      </w:r>
    </w:p>
    <w:p w14:paraId="785692B5" w14:textId="77777777" w:rsidR="000F24BA" w:rsidRPr="00F76290" w:rsidRDefault="000F24BA" w:rsidP="000F24BA"/>
    <w:tbl>
      <w:tblPr>
        <w:tblW w:w="0" w:type="auto"/>
        <w:tblLook w:val="04A0" w:firstRow="1" w:lastRow="0" w:firstColumn="1" w:lastColumn="0" w:noHBand="0" w:noVBand="1"/>
        <w:tblCaption w:val="Content Area Course Pathways"/>
        <w:tblDescription w:val="The courses will be provided to support students as they progress through their prospective learning pathways."/>
      </w:tblPr>
      <w:tblGrid>
        <w:gridCol w:w="2337"/>
        <w:gridCol w:w="2337"/>
        <w:gridCol w:w="2338"/>
        <w:gridCol w:w="2338"/>
      </w:tblGrid>
      <w:tr w:rsidR="000F24BA" w:rsidRPr="00F76290" w14:paraId="0642076F" w14:textId="77777777" w:rsidTr="00440E02">
        <w:tc>
          <w:tcPr>
            <w:tcW w:w="2337" w:type="dxa"/>
          </w:tcPr>
          <w:p w14:paraId="2C471B32" w14:textId="77777777" w:rsidR="000F24BA" w:rsidRPr="00F76290" w:rsidRDefault="000F24BA" w:rsidP="00440E02">
            <w:pPr>
              <w:spacing w:line="276" w:lineRule="auto"/>
              <w:rPr>
                <w:b/>
              </w:rPr>
            </w:pPr>
            <w:r w:rsidRPr="00F76290">
              <w:rPr>
                <w:b/>
              </w:rPr>
              <w:t>9</w:t>
            </w:r>
            <w:r w:rsidRPr="00F76290">
              <w:rPr>
                <w:b/>
                <w:vertAlign w:val="superscript"/>
              </w:rPr>
              <w:t>TH</w:t>
            </w:r>
          </w:p>
        </w:tc>
        <w:tc>
          <w:tcPr>
            <w:tcW w:w="2337" w:type="dxa"/>
          </w:tcPr>
          <w:p w14:paraId="3EEB274E" w14:textId="77777777" w:rsidR="000F24BA" w:rsidRPr="00F76290" w:rsidRDefault="000F24BA" w:rsidP="00440E02">
            <w:pPr>
              <w:spacing w:line="276" w:lineRule="auto"/>
              <w:rPr>
                <w:b/>
              </w:rPr>
            </w:pPr>
            <w:r w:rsidRPr="00F76290">
              <w:rPr>
                <w:b/>
              </w:rPr>
              <w:t>10</w:t>
            </w:r>
            <w:r w:rsidRPr="00F76290">
              <w:rPr>
                <w:b/>
                <w:vertAlign w:val="superscript"/>
              </w:rPr>
              <w:t>TH</w:t>
            </w:r>
          </w:p>
        </w:tc>
        <w:tc>
          <w:tcPr>
            <w:tcW w:w="2338" w:type="dxa"/>
          </w:tcPr>
          <w:p w14:paraId="5E4FA284" w14:textId="77777777" w:rsidR="000F24BA" w:rsidRPr="00F76290" w:rsidRDefault="000F24BA" w:rsidP="00440E02">
            <w:pPr>
              <w:spacing w:line="276" w:lineRule="auto"/>
              <w:rPr>
                <w:b/>
              </w:rPr>
            </w:pPr>
            <w:r w:rsidRPr="00F76290">
              <w:rPr>
                <w:b/>
              </w:rPr>
              <w:t>11</w:t>
            </w:r>
            <w:r w:rsidRPr="00F76290">
              <w:rPr>
                <w:b/>
                <w:vertAlign w:val="superscript"/>
              </w:rPr>
              <w:t>TH</w:t>
            </w:r>
          </w:p>
        </w:tc>
        <w:tc>
          <w:tcPr>
            <w:tcW w:w="2338" w:type="dxa"/>
          </w:tcPr>
          <w:p w14:paraId="301A9139" w14:textId="77777777" w:rsidR="000F24BA" w:rsidRPr="00F76290" w:rsidRDefault="000F24BA" w:rsidP="00440E02">
            <w:pPr>
              <w:spacing w:line="276" w:lineRule="auto"/>
              <w:rPr>
                <w:b/>
              </w:rPr>
            </w:pPr>
            <w:r w:rsidRPr="00F76290">
              <w:rPr>
                <w:b/>
              </w:rPr>
              <w:t>12</w:t>
            </w:r>
            <w:r w:rsidRPr="00F76290">
              <w:rPr>
                <w:b/>
                <w:vertAlign w:val="superscript"/>
              </w:rPr>
              <w:t>TH</w:t>
            </w:r>
            <w:r w:rsidRPr="00F76290">
              <w:rPr>
                <w:b/>
              </w:rPr>
              <w:t xml:space="preserve"> </w:t>
            </w:r>
          </w:p>
        </w:tc>
      </w:tr>
    </w:tbl>
    <w:p w14:paraId="15CBB480" w14:textId="2605D9B6" w:rsidR="000F24BA" w:rsidRDefault="000F24BA" w:rsidP="000563B6">
      <w:pPr>
        <w:pStyle w:val="Heading1"/>
      </w:pPr>
      <w:r>
        <w:br/>
      </w:r>
      <w:r>
        <w:br/>
      </w:r>
      <w:r>
        <w:br/>
      </w:r>
      <w:r>
        <w:br/>
      </w:r>
      <w:r>
        <w:br/>
      </w:r>
      <w:r w:rsidR="00161B0A">
        <w:br/>
      </w:r>
      <w:r w:rsidR="00161B0A">
        <w:br/>
      </w:r>
      <w:r>
        <w:br/>
      </w:r>
      <w:r>
        <w:br/>
      </w:r>
      <w:bookmarkStart w:id="4" w:name="_Toc219272094"/>
      <w:r w:rsidR="00A86FF2">
        <w:t xml:space="preserve">Course </w:t>
      </w:r>
      <w:r w:rsidR="00A86FF2" w:rsidRPr="000563B6">
        <w:t>Information</w:t>
      </w:r>
      <w:bookmarkEnd w:id="4"/>
      <w:r w:rsidR="00A86FF2">
        <w:t xml:space="preserve"> </w:t>
      </w:r>
    </w:p>
    <w:p w14:paraId="6A5C1C5E" w14:textId="2B75EE3A" w:rsidR="00C94196" w:rsidRDefault="00C94196" w:rsidP="00C94196">
      <w:pPr>
        <w:rPr>
          <w:b/>
          <w:bCs/>
        </w:rPr>
      </w:pPr>
      <w:r w:rsidRPr="00820526">
        <w:rPr>
          <w:b/>
          <w:bCs/>
        </w:rPr>
        <w:t>*Submit a separate application for each locally designed course</w:t>
      </w:r>
      <w:r>
        <w:rPr>
          <w:b/>
          <w:bCs/>
        </w:rPr>
        <w:t xml:space="preserve"> in the pathway</w:t>
      </w:r>
      <w:r w:rsidRPr="00820526">
        <w:rPr>
          <w:b/>
          <w:bCs/>
        </w:rPr>
        <w:t xml:space="preserve"> that is being submitted for approval.</w:t>
      </w:r>
    </w:p>
    <w:p w14:paraId="6AB93769" w14:textId="77777777" w:rsidR="00C94196" w:rsidRDefault="00C94196" w:rsidP="00C94196">
      <w:pPr>
        <w:rPr>
          <w:b/>
          <w:bCs/>
        </w:rPr>
      </w:pPr>
    </w:p>
    <w:tbl>
      <w:tblPr>
        <w:tblStyle w:val="TableGrid"/>
        <w:tblW w:w="9450" w:type="dxa"/>
        <w:tblInd w:w="-90" w:type="dxa"/>
        <w:tblBorders>
          <w:top w:val="none" w:sz="0" w:space="0" w:color="auto"/>
          <w:left w:val="none" w:sz="0" w:space="0" w:color="auto"/>
          <w:bottom w:val="none" w:sz="0" w:space="0" w:color="auto"/>
          <w:right w:val="none" w:sz="0" w:space="0" w:color="auto"/>
        </w:tblBorders>
        <w:tblLayout w:type="fixed"/>
        <w:tblCellMar>
          <w:left w:w="115" w:type="dxa"/>
          <w:right w:w="115" w:type="dxa"/>
        </w:tblCellMar>
        <w:tblLook w:val="04A0" w:firstRow="1" w:lastRow="0" w:firstColumn="1" w:lastColumn="0" w:noHBand="0" w:noVBand="1"/>
        <w:tblDescription w:val="SCDE Policy and procedures template establishes a format to name and describe an SCDE policy or procedure in detail. Two columns: section and description."/>
      </w:tblPr>
      <w:tblGrid>
        <w:gridCol w:w="4255"/>
        <w:gridCol w:w="5195"/>
      </w:tblGrid>
      <w:tr w:rsidR="00C94196" w:rsidRPr="00820526" w14:paraId="2E4A19C1" w14:textId="77777777" w:rsidTr="00440E02">
        <w:trPr>
          <w:trHeight w:val="576"/>
          <w:tblHeader/>
        </w:trPr>
        <w:tc>
          <w:tcPr>
            <w:tcW w:w="4255" w:type="dxa"/>
            <w:tcBorders>
              <w:top w:val="single" w:sz="4" w:space="0" w:color="auto"/>
              <w:left w:val="single" w:sz="4" w:space="0" w:color="auto"/>
              <w:bottom w:val="single" w:sz="4" w:space="0" w:color="auto"/>
              <w:right w:val="nil"/>
            </w:tcBorders>
            <w:vAlign w:val="center"/>
          </w:tcPr>
          <w:p w14:paraId="5E8F9B3F" w14:textId="77777777" w:rsidR="00C94196" w:rsidRPr="00820526" w:rsidRDefault="00C94196" w:rsidP="00440E02">
            <w:pPr>
              <w:jc w:val="right"/>
              <w:rPr>
                <w:b/>
                <w:bCs/>
              </w:rPr>
            </w:pPr>
            <w:r>
              <w:rPr>
                <w:b/>
                <w:bCs/>
              </w:rPr>
              <w:t>LOCALLY DESIGNED SUBJECT</w:t>
            </w:r>
          </w:p>
        </w:tc>
        <w:tc>
          <w:tcPr>
            <w:tcW w:w="5195" w:type="dxa"/>
            <w:tcBorders>
              <w:top w:val="single" w:sz="4" w:space="0" w:color="auto"/>
              <w:left w:val="nil"/>
              <w:bottom w:val="single" w:sz="4" w:space="0" w:color="auto"/>
              <w:right w:val="single" w:sz="4" w:space="0" w:color="auto"/>
            </w:tcBorders>
            <w:vAlign w:val="center"/>
          </w:tcPr>
          <w:p w14:paraId="4643B380" w14:textId="77777777" w:rsidR="00C94196" w:rsidRPr="00820526" w:rsidRDefault="00C94196" w:rsidP="00440E02">
            <w:pPr>
              <w:rPr>
                <w:b/>
                <w:bCs/>
              </w:rPr>
            </w:pPr>
            <w:r>
              <w:rPr>
                <w:b/>
                <w:bCs/>
              </w:rPr>
              <w:t>AREA COURSE FOR CORE CREDIT</w:t>
            </w:r>
          </w:p>
        </w:tc>
      </w:tr>
      <w:tr w:rsidR="00C94196" w:rsidRPr="00820526" w14:paraId="1CC00C7D" w14:textId="77777777" w:rsidTr="00440E02">
        <w:trPr>
          <w:trHeight w:val="576"/>
          <w:tblHeader/>
        </w:trPr>
        <w:tc>
          <w:tcPr>
            <w:tcW w:w="4255" w:type="dxa"/>
            <w:tcBorders>
              <w:top w:val="single" w:sz="4" w:space="0" w:color="auto"/>
              <w:left w:val="single" w:sz="4" w:space="0" w:color="auto"/>
              <w:bottom w:val="single" w:sz="4" w:space="0" w:color="auto"/>
            </w:tcBorders>
            <w:vAlign w:val="center"/>
          </w:tcPr>
          <w:p w14:paraId="6BCADC4C" w14:textId="77777777" w:rsidR="00C94196" w:rsidRPr="00820526" w:rsidRDefault="00C94196" w:rsidP="00440E02">
            <w:pPr>
              <w:rPr>
                <w:b/>
                <w:bCs/>
              </w:rPr>
            </w:pPr>
            <w:r w:rsidRPr="00820526">
              <w:rPr>
                <w:b/>
                <w:bCs/>
              </w:rPr>
              <w:t>Name of Course:</w:t>
            </w:r>
          </w:p>
        </w:tc>
        <w:tc>
          <w:tcPr>
            <w:tcW w:w="5195" w:type="dxa"/>
            <w:tcBorders>
              <w:top w:val="single" w:sz="4" w:space="0" w:color="auto"/>
              <w:bottom w:val="single" w:sz="4" w:space="0" w:color="auto"/>
              <w:right w:val="single" w:sz="4" w:space="0" w:color="auto"/>
            </w:tcBorders>
            <w:vAlign w:val="center"/>
          </w:tcPr>
          <w:p w14:paraId="607251FC" w14:textId="77777777" w:rsidR="00C94196" w:rsidRPr="00820526" w:rsidRDefault="00C94196" w:rsidP="00440E02">
            <w:pPr>
              <w:rPr>
                <w:b/>
                <w:bCs/>
              </w:rPr>
            </w:pPr>
          </w:p>
        </w:tc>
      </w:tr>
      <w:tr w:rsidR="00C94196" w:rsidRPr="00820526" w14:paraId="7DFC8D35" w14:textId="77777777" w:rsidTr="00440E02">
        <w:trPr>
          <w:trHeight w:val="576"/>
        </w:trPr>
        <w:tc>
          <w:tcPr>
            <w:tcW w:w="4255" w:type="dxa"/>
            <w:tcBorders>
              <w:top w:val="single" w:sz="4" w:space="0" w:color="auto"/>
              <w:left w:val="single" w:sz="4" w:space="0" w:color="auto"/>
              <w:bottom w:val="single" w:sz="4" w:space="0" w:color="auto"/>
            </w:tcBorders>
            <w:vAlign w:val="center"/>
          </w:tcPr>
          <w:p w14:paraId="0EABC605" w14:textId="77777777" w:rsidR="00C94196" w:rsidRPr="00820526" w:rsidRDefault="00C94196" w:rsidP="00440E02">
            <w:pPr>
              <w:rPr>
                <w:b/>
                <w:bCs/>
              </w:rPr>
            </w:pPr>
            <w:r w:rsidRPr="00820526">
              <w:rPr>
                <w:b/>
                <w:bCs/>
              </w:rPr>
              <w:t>Subject Area:</w:t>
            </w:r>
          </w:p>
        </w:tc>
        <w:tc>
          <w:tcPr>
            <w:tcW w:w="5195" w:type="dxa"/>
            <w:tcBorders>
              <w:top w:val="single" w:sz="4" w:space="0" w:color="auto"/>
              <w:bottom w:val="single" w:sz="4" w:space="0" w:color="auto"/>
              <w:right w:val="single" w:sz="4" w:space="0" w:color="auto"/>
            </w:tcBorders>
            <w:vAlign w:val="center"/>
          </w:tcPr>
          <w:p w14:paraId="6ED8608A" w14:textId="77777777" w:rsidR="00C94196" w:rsidRPr="00820526" w:rsidRDefault="00C94196" w:rsidP="00440E02">
            <w:pPr>
              <w:rPr>
                <w:b/>
                <w:bCs/>
              </w:rPr>
            </w:pPr>
          </w:p>
        </w:tc>
      </w:tr>
      <w:tr w:rsidR="00C94196" w:rsidRPr="00820526" w14:paraId="2962E844"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5CC22CDA" w14:textId="77777777" w:rsidR="00C94196" w:rsidRPr="00820526" w:rsidRDefault="00C94196" w:rsidP="00440E02">
            <w:pPr>
              <w:rPr>
                <w:b/>
                <w:bCs/>
              </w:rPr>
            </w:pPr>
            <w:r w:rsidRPr="00820526">
              <w:rPr>
                <w:b/>
                <w:bCs/>
              </w:rPr>
              <w:t>Length of Course</w:t>
            </w:r>
          </w:p>
        </w:tc>
        <w:tc>
          <w:tcPr>
            <w:tcW w:w="5195" w:type="dxa"/>
            <w:tcBorders>
              <w:top w:val="single" w:sz="4" w:space="0" w:color="auto"/>
              <w:left w:val="single" w:sz="4" w:space="0" w:color="auto"/>
              <w:bottom w:val="single" w:sz="4" w:space="0" w:color="auto"/>
              <w:right w:val="single" w:sz="4" w:space="0" w:color="auto"/>
            </w:tcBorders>
            <w:vAlign w:val="center"/>
          </w:tcPr>
          <w:p w14:paraId="203F981D" w14:textId="77777777" w:rsidR="00C94196" w:rsidRPr="00820526" w:rsidRDefault="00000000" w:rsidP="00440E02">
            <w:pPr>
              <w:rPr>
                <w:b/>
                <w:bCs/>
              </w:rPr>
            </w:pPr>
            <w:sdt>
              <w:sdtPr>
                <w:rPr>
                  <w:b/>
                  <w:bCs/>
                </w:rPr>
                <w:id w:val="742457977"/>
                <w14:checkbox>
                  <w14:checked w14:val="0"/>
                  <w14:checkedState w14:val="2612" w14:font="MS Gothic"/>
                  <w14:uncheckedState w14:val="2610" w14:font="MS Gothic"/>
                </w14:checkbox>
              </w:sdtPr>
              <w:sdtContent>
                <w:r w:rsidR="00C94196" w:rsidRPr="00820526">
                  <w:rPr>
                    <w:rFonts w:ascii="Segoe UI Symbol" w:hAnsi="Segoe UI Symbol" w:cs="Segoe UI Symbol"/>
                    <w:b/>
                    <w:bCs/>
                  </w:rPr>
                  <w:t>☐</w:t>
                </w:r>
              </w:sdtContent>
            </w:sdt>
            <w:r w:rsidR="00C94196" w:rsidRPr="00820526">
              <w:rPr>
                <w:b/>
                <w:bCs/>
              </w:rPr>
              <w:t xml:space="preserve">  Semester</w:t>
            </w:r>
          </w:p>
          <w:p w14:paraId="42BB601C" w14:textId="77777777" w:rsidR="00C94196" w:rsidRPr="00820526" w:rsidRDefault="00000000" w:rsidP="00440E02">
            <w:pPr>
              <w:rPr>
                <w:b/>
                <w:bCs/>
              </w:rPr>
            </w:pPr>
            <w:sdt>
              <w:sdtPr>
                <w:rPr>
                  <w:b/>
                  <w:bCs/>
                </w:rPr>
                <w:id w:val="-1833821907"/>
                <w14:checkbox>
                  <w14:checked w14:val="0"/>
                  <w14:checkedState w14:val="2612" w14:font="MS Gothic"/>
                  <w14:uncheckedState w14:val="2610" w14:font="MS Gothic"/>
                </w14:checkbox>
              </w:sdtPr>
              <w:sdtContent>
                <w:r w:rsidR="00C94196" w:rsidRPr="00820526">
                  <w:rPr>
                    <w:rFonts w:ascii="Segoe UI Symbol" w:hAnsi="Segoe UI Symbol" w:cs="Segoe UI Symbol"/>
                    <w:b/>
                    <w:bCs/>
                  </w:rPr>
                  <w:t>☐</w:t>
                </w:r>
              </w:sdtContent>
            </w:sdt>
            <w:r w:rsidR="00C94196" w:rsidRPr="00820526">
              <w:rPr>
                <w:b/>
                <w:bCs/>
              </w:rPr>
              <w:t xml:space="preserve">  Year</w:t>
            </w:r>
          </w:p>
        </w:tc>
      </w:tr>
      <w:tr w:rsidR="00C94196" w:rsidRPr="00820526" w14:paraId="730F8585"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5275473A" w14:textId="77777777" w:rsidR="00C94196" w:rsidRPr="00820526" w:rsidRDefault="00C94196" w:rsidP="00440E02">
            <w:pPr>
              <w:rPr>
                <w:b/>
                <w:bCs/>
              </w:rPr>
            </w:pPr>
            <w:r w:rsidRPr="00820526">
              <w:rPr>
                <w:b/>
                <w:bCs/>
              </w:rPr>
              <w:t>Grade Level(s):</w:t>
            </w:r>
          </w:p>
        </w:tc>
        <w:tc>
          <w:tcPr>
            <w:tcW w:w="5195" w:type="dxa"/>
            <w:tcBorders>
              <w:top w:val="single" w:sz="4" w:space="0" w:color="auto"/>
              <w:left w:val="single" w:sz="4" w:space="0" w:color="auto"/>
              <w:bottom w:val="single" w:sz="4" w:space="0" w:color="auto"/>
              <w:right w:val="single" w:sz="4" w:space="0" w:color="auto"/>
            </w:tcBorders>
            <w:vAlign w:val="center"/>
          </w:tcPr>
          <w:p w14:paraId="783A63B1" w14:textId="77777777" w:rsidR="00C94196" w:rsidRPr="00820526" w:rsidRDefault="00C94196" w:rsidP="00440E02">
            <w:pPr>
              <w:rPr>
                <w:b/>
                <w:bCs/>
              </w:rPr>
            </w:pPr>
          </w:p>
        </w:tc>
      </w:tr>
      <w:tr w:rsidR="00C94196" w:rsidRPr="00820526" w14:paraId="6A4FB077"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358221D9" w14:textId="77777777" w:rsidR="00C94196" w:rsidRPr="00820526" w:rsidRDefault="00C94196" w:rsidP="00440E02">
            <w:pPr>
              <w:rPr>
                <w:b/>
                <w:bCs/>
              </w:rPr>
            </w:pPr>
            <w:r w:rsidRPr="00820526">
              <w:rPr>
                <w:b/>
                <w:bCs/>
              </w:rPr>
              <w:t>Course Beginning Date:</w:t>
            </w:r>
          </w:p>
        </w:tc>
        <w:tc>
          <w:tcPr>
            <w:tcW w:w="5195" w:type="dxa"/>
            <w:tcBorders>
              <w:top w:val="single" w:sz="4" w:space="0" w:color="auto"/>
              <w:left w:val="single" w:sz="4" w:space="0" w:color="auto"/>
              <w:bottom w:val="single" w:sz="4" w:space="0" w:color="auto"/>
              <w:right w:val="single" w:sz="4" w:space="0" w:color="auto"/>
            </w:tcBorders>
            <w:vAlign w:val="center"/>
          </w:tcPr>
          <w:p w14:paraId="5C595646" w14:textId="77777777" w:rsidR="00C94196" w:rsidRPr="00820526" w:rsidRDefault="00C94196" w:rsidP="00440E02">
            <w:pPr>
              <w:rPr>
                <w:b/>
                <w:bCs/>
              </w:rPr>
            </w:pPr>
          </w:p>
        </w:tc>
      </w:tr>
      <w:tr w:rsidR="00C94196" w:rsidRPr="00820526" w14:paraId="076DC78E"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0E31BACC" w14:textId="77777777" w:rsidR="00C94196" w:rsidRPr="00820526" w:rsidRDefault="00C94196" w:rsidP="00440E02">
            <w:pPr>
              <w:rPr>
                <w:b/>
                <w:bCs/>
              </w:rPr>
            </w:pPr>
            <w:r w:rsidRPr="00820526">
              <w:rPr>
                <w:b/>
                <w:bCs/>
              </w:rPr>
              <w:t>Course Ending Date:</w:t>
            </w:r>
          </w:p>
        </w:tc>
        <w:tc>
          <w:tcPr>
            <w:tcW w:w="5195" w:type="dxa"/>
            <w:tcBorders>
              <w:top w:val="single" w:sz="4" w:space="0" w:color="auto"/>
              <w:left w:val="single" w:sz="4" w:space="0" w:color="auto"/>
              <w:bottom w:val="single" w:sz="4" w:space="0" w:color="auto"/>
              <w:right w:val="single" w:sz="4" w:space="0" w:color="auto"/>
            </w:tcBorders>
            <w:vAlign w:val="center"/>
          </w:tcPr>
          <w:p w14:paraId="24D7D75D" w14:textId="77777777" w:rsidR="00C94196" w:rsidRPr="00820526" w:rsidRDefault="00C94196" w:rsidP="00440E02">
            <w:pPr>
              <w:rPr>
                <w:b/>
                <w:bCs/>
              </w:rPr>
            </w:pPr>
          </w:p>
        </w:tc>
      </w:tr>
      <w:tr w:rsidR="00C94196" w:rsidRPr="00820526" w14:paraId="4041EA27"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198D51FA" w14:textId="77777777" w:rsidR="00C94196" w:rsidRPr="00820526" w:rsidRDefault="00C94196" w:rsidP="00440E02">
            <w:pPr>
              <w:rPr>
                <w:b/>
                <w:bCs/>
              </w:rPr>
            </w:pPr>
            <w:r w:rsidRPr="00820526">
              <w:rPr>
                <w:b/>
                <w:bCs/>
              </w:rPr>
              <w:t xml:space="preserve">Course Credit </w:t>
            </w:r>
            <w:r>
              <w:rPr>
                <w:b/>
                <w:bCs/>
              </w:rPr>
              <w:t>to</w:t>
            </w:r>
            <w:r w:rsidRPr="00820526">
              <w:rPr>
                <w:b/>
                <w:bCs/>
              </w:rPr>
              <w:t xml:space="preserve"> </w:t>
            </w:r>
            <w:r>
              <w:rPr>
                <w:b/>
                <w:bCs/>
              </w:rPr>
              <w:t>B</w:t>
            </w:r>
            <w:r w:rsidRPr="00820526">
              <w:rPr>
                <w:b/>
                <w:bCs/>
              </w:rPr>
              <w:t>e Awarded:</w:t>
            </w:r>
          </w:p>
        </w:tc>
        <w:tc>
          <w:tcPr>
            <w:tcW w:w="5195" w:type="dxa"/>
            <w:tcBorders>
              <w:top w:val="single" w:sz="4" w:space="0" w:color="auto"/>
              <w:left w:val="single" w:sz="4" w:space="0" w:color="auto"/>
              <w:bottom w:val="single" w:sz="4" w:space="0" w:color="auto"/>
              <w:right w:val="single" w:sz="4" w:space="0" w:color="auto"/>
            </w:tcBorders>
            <w:vAlign w:val="center"/>
          </w:tcPr>
          <w:p w14:paraId="5D8EB0EC" w14:textId="77777777" w:rsidR="00C94196" w:rsidRPr="00820526" w:rsidRDefault="00000000" w:rsidP="00440E02">
            <w:pPr>
              <w:rPr>
                <w:b/>
                <w:bCs/>
              </w:rPr>
            </w:pPr>
            <w:sdt>
              <w:sdtPr>
                <w:rPr>
                  <w:b/>
                  <w:bCs/>
                </w:rPr>
                <w:id w:val="-657382124"/>
                <w14:checkbox>
                  <w14:checked w14:val="0"/>
                  <w14:checkedState w14:val="2612" w14:font="MS Gothic"/>
                  <w14:uncheckedState w14:val="2610" w14:font="MS Gothic"/>
                </w14:checkbox>
              </w:sdtPr>
              <w:sdtContent>
                <w:r w:rsidR="00C94196" w:rsidRPr="00820526">
                  <w:rPr>
                    <w:rFonts w:ascii="Segoe UI Symbol" w:hAnsi="Segoe UI Symbol" w:cs="Segoe UI Symbol"/>
                    <w:b/>
                    <w:bCs/>
                  </w:rPr>
                  <w:t>☐</w:t>
                </w:r>
              </w:sdtContent>
            </w:sdt>
            <w:r w:rsidR="00C94196" w:rsidRPr="00820526">
              <w:rPr>
                <w:b/>
                <w:bCs/>
              </w:rPr>
              <w:t xml:space="preserve">  one unit</w:t>
            </w:r>
          </w:p>
          <w:p w14:paraId="4626240D" w14:textId="77777777" w:rsidR="00C94196" w:rsidRPr="00820526" w:rsidRDefault="00000000" w:rsidP="00440E02">
            <w:pPr>
              <w:rPr>
                <w:b/>
                <w:bCs/>
              </w:rPr>
            </w:pPr>
            <w:sdt>
              <w:sdtPr>
                <w:rPr>
                  <w:b/>
                  <w:bCs/>
                </w:rPr>
                <w:id w:val="-996113693"/>
                <w14:checkbox>
                  <w14:checked w14:val="0"/>
                  <w14:checkedState w14:val="2612" w14:font="MS Gothic"/>
                  <w14:uncheckedState w14:val="2610" w14:font="MS Gothic"/>
                </w14:checkbox>
              </w:sdtPr>
              <w:sdtContent>
                <w:r w:rsidR="00C94196" w:rsidRPr="00820526">
                  <w:rPr>
                    <w:rFonts w:ascii="Segoe UI Symbol" w:hAnsi="Segoe UI Symbol" w:cs="Segoe UI Symbol"/>
                    <w:b/>
                    <w:bCs/>
                  </w:rPr>
                  <w:t>☐</w:t>
                </w:r>
              </w:sdtContent>
            </w:sdt>
            <w:r w:rsidR="00C94196" w:rsidRPr="00820526">
              <w:rPr>
                <w:b/>
                <w:bCs/>
              </w:rPr>
              <w:t xml:space="preserve">  one-half unit</w:t>
            </w:r>
          </w:p>
        </w:tc>
      </w:tr>
      <w:tr w:rsidR="00C94196" w:rsidRPr="00820526" w14:paraId="0BBF385F"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3BC0B56E" w14:textId="77777777" w:rsidR="00C94196" w:rsidRPr="00820526" w:rsidRDefault="00C94196" w:rsidP="00440E02">
            <w:pPr>
              <w:rPr>
                <w:b/>
                <w:bCs/>
              </w:rPr>
            </w:pPr>
            <w:r w:rsidRPr="00820526">
              <w:rPr>
                <w:b/>
                <w:bCs/>
              </w:rPr>
              <w:t>School(s) Where Course Will Be Implemented</w:t>
            </w:r>
          </w:p>
        </w:tc>
        <w:tc>
          <w:tcPr>
            <w:tcW w:w="5195" w:type="dxa"/>
            <w:tcBorders>
              <w:top w:val="single" w:sz="4" w:space="0" w:color="auto"/>
              <w:left w:val="single" w:sz="4" w:space="0" w:color="auto"/>
              <w:bottom w:val="single" w:sz="4" w:space="0" w:color="auto"/>
              <w:right w:val="single" w:sz="4" w:space="0" w:color="auto"/>
            </w:tcBorders>
            <w:vAlign w:val="center"/>
          </w:tcPr>
          <w:p w14:paraId="6AFD1FF0" w14:textId="77777777" w:rsidR="00C94196" w:rsidRPr="00820526" w:rsidRDefault="00C94196" w:rsidP="00440E02">
            <w:pPr>
              <w:rPr>
                <w:b/>
                <w:bCs/>
              </w:rPr>
            </w:pPr>
          </w:p>
        </w:tc>
      </w:tr>
    </w:tbl>
    <w:p w14:paraId="41E2437E" w14:textId="05856F31" w:rsidR="00C94196" w:rsidRDefault="00FD0006" w:rsidP="00C94196">
      <w:pPr>
        <w:rPr>
          <w:b/>
          <w:bCs/>
        </w:rPr>
      </w:pPr>
      <w:r>
        <w:rPr>
          <w:b/>
          <w:bCs/>
        </w:rPr>
        <w:br/>
      </w:r>
      <w:r>
        <w:rPr>
          <w:b/>
          <w:bCs/>
        </w:rPr>
        <w:br/>
      </w:r>
    </w:p>
    <w:p w14:paraId="24B14596" w14:textId="77777777" w:rsidR="0093028E" w:rsidRPr="00DC4C43" w:rsidRDefault="0093028E" w:rsidP="0093028E">
      <w:pPr>
        <w:pStyle w:val="ListParagraph"/>
        <w:numPr>
          <w:ilvl w:val="0"/>
          <w:numId w:val="40"/>
        </w:numPr>
        <w:autoSpaceDE w:val="0"/>
        <w:autoSpaceDN w:val="0"/>
        <w:adjustRightInd w:val="0"/>
        <w:ind w:left="360"/>
        <w:rPr>
          <w:rFonts w:eastAsiaTheme="minorEastAsia"/>
          <w:bCs/>
          <w:color w:val="000000"/>
          <w:szCs w:val="24"/>
        </w:rPr>
      </w:pPr>
      <w:r w:rsidRPr="00DC4C43">
        <w:rPr>
          <w:rFonts w:eastAsiaTheme="minorEastAsia"/>
          <w:bCs/>
          <w:color w:val="000000"/>
          <w:szCs w:val="24"/>
        </w:rPr>
        <w:lastRenderedPageBreak/>
        <w:t>Describe the research-based methodologies and instructional practices that will be used and how they will meet identified student needs.</w:t>
      </w:r>
    </w:p>
    <w:p w14:paraId="3FC7463C" w14:textId="77777777" w:rsidR="0093028E" w:rsidRPr="00DC4C43" w:rsidRDefault="0093028E" w:rsidP="0093028E">
      <w:pPr>
        <w:autoSpaceDE w:val="0"/>
        <w:autoSpaceDN w:val="0"/>
        <w:adjustRightInd w:val="0"/>
        <w:spacing w:line="480" w:lineRule="auto"/>
        <w:rPr>
          <w:rFonts w:eastAsiaTheme="minorEastAsia"/>
          <w:bCs/>
          <w:color w:val="000000"/>
          <w:sz w:val="28"/>
          <w:szCs w:val="28"/>
        </w:rPr>
      </w:pPr>
    </w:p>
    <w:p w14:paraId="5ADE5538" w14:textId="77777777" w:rsidR="0093028E" w:rsidRPr="00DC4C43" w:rsidRDefault="0093028E" w:rsidP="0093028E">
      <w:pPr>
        <w:autoSpaceDE w:val="0"/>
        <w:autoSpaceDN w:val="0"/>
        <w:adjustRightInd w:val="0"/>
        <w:spacing w:line="480" w:lineRule="auto"/>
        <w:rPr>
          <w:rFonts w:eastAsiaTheme="minorEastAsia"/>
          <w:bCs/>
          <w:color w:val="000000"/>
          <w:sz w:val="28"/>
          <w:szCs w:val="28"/>
        </w:rPr>
      </w:pPr>
    </w:p>
    <w:p w14:paraId="1E7834FD" w14:textId="77777777" w:rsidR="0093028E" w:rsidRPr="00DC4C43" w:rsidRDefault="0093028E" w:rsidP="0093028E">
      <w:pPr>
        <w:pStyle w:val="ListParagraph"/>
        <w:numPr>
          <w:ilvl w:val="0"/>
          <w:numId w:val="40"/>
        </w:numPr>
        <w:autoSpaceDE w:val="0"/>
        <w:autoSpaceDN w:val="0"/>
        <w:adjustRightInd w:val="0"/>
        <w:ind w:left="360"/>
        <w:rPr>
          <w:rFonts w:eastAsiaTheme="minorEastAsia"/>
          <w:bCs/>
          <w:color w:val="000000"/>
          <w:szCs w:val="24"/>
        </w:rPr>
      </w:pPr>
      <w:r w:rsidRPr="00DC4C43">
        <w:rPr>
          <w:rFonts w:eastAsiaTheme="minorEastAsia"/>
          <w:bCs/>
          <w:color w:val="000000"/>
          <w:szCs w:val="24"/>
        </w:rPr>
        <w:t>Identify the curriculum, textbooks, and materials that will be used in the course and how they directly support identified methodologies and instructional practices tied to student needs.</w:t>
      </w:r>
    </w:p>
    <w:p w14:paraId="04959A1E" w14:textId="77777777" w:rsidR="0093028E" w:rsidRPr="00DC4C43" w:rsidRDefault="0093028E" w:rsidP="0093028E">
      <w:pPr>
        <w:autoSpaceDE w:val="0"/>
        <w:autoSpaceDN w:val="0"/>
        <w:adjustRightInd w:val="0"/>
        <w:spacing w:line="480" w:lineRule="auto"/>
        <w:rPr>
          <w:rFonts w:eastAsiaTheme="minorEastAsia"/>
          <w:bCs/>
          <w:color w:val="000000"/>
          <w:sz w:val="28"/>
          <w:szCs w:val="28"/>
        </w:rPr>
      </w:pPr>
    </w:p>
    <w:p w14:paraId="7A4619F5" w14:textId="77777777" w:rsidR="0093028E" w:rsidRPr="00DC4C43" w:rsidRDefault="0093028E" w:rsidP="0093028E">
      <w:pPr>
        <w:autoSpaceDE w:val="0"/>
        <w:autoSpaceDN w:val="0"/>
        <w:adjustRightInd w:val="0"/>
        <w:spacing w:line="480" w:lineRule="auto"/>
        <w:rPr>
          <w:rFonts w:eastAsiaTheme="minorEastAsia"/>
          <w:bCs/>
          <w:color w:val="000000"/>
          <w:sz w:val="28"/>
          <w:szCs w:val="28"/>
        </w:rPr>
      </w:pPr>
    </w:p>
    <w:p w14:paraId="6E5EBA85" w14:textId="77777777" w:rsidR="0093028E" w:rsidRPr="00DC4C43" w:rsidRDefault="0093028E" w:rsidP="0093028E">
      <w:pPr>
        <w:pStyle w:val="ListParagraph"/>
        <w:numPr>
          <w:ilvl w:val="0"/>
          <w:numId w:val="40"/>
        </w:numPr>
        <w:autoSpaceDE w:val="0"/>
        <w:autoSpaceDN w:val="0"/>
        <w:adjustRightInd w:val="0"/>
        <w:ind w:left="360"/>
        <w:rPr>
          <w:rFonts w:eastAsiaTheme="minorEastAsia"/>
          <w:bCs/>
          <w:color w:val="000000"/>
          <w:szCs w:val="24"/>
        </w:rPr>
      </w:pPr>
      <w:r w:rsidRPr="00DC4C43">
        <w:rPr>
          <w:rFonts w:eastAsiaTheme="minorEastAsia"/>
          <w:bCs/>
          <w:color w:val="000000"/>
          <w:szCs w:val="24"/>
        </w:rPr>
        <w:t>Demonstrate the alignment of the proposed course with SC Academic Standards using the chart below.</w:t>
      </w:r>
    </w:p>
    <w:p w14:paraId="43267D86" w14:textId="77777777" w:rsidR="0093028E" w:rsidRPr="00DC4C43" w:rsidRDefault="0093028E" w:rsidP="0093028E">
      <w:pPr>
        <w:pStyle w:val="ListParagraph"/>
        <w:rPr>
          <w:rFonts w:eastAsiaTheme="minorEastAsia"/>
          <w:bCs/>
          <w:color w:val="000000"/>
          <w:szCs w:val="24"/>
        </w:rPr>
      </w:pPr>
    </w:p>
    <w:p w14:paraId="36AA453D" w14:textId="77777777" w:rsidR="0093028E" w:rsidRDefault="0093028E" w:rsidP="0093028E"/>
    <w:p w14:paraId="4FC2419E" w14:textId="77777777" w:rsidR="00C94196" w:rsidRPr="00C94196" w:rsidRDefault="00C94196" w:rsidP="00C94196"/>
    <w:p w14:paraId="1FFB38E8" w14:textId="77777777" w:rsidR="00FD0006" w:rsidRDefault="00FD0006">
      <w:r>
        <w:br/>
      </w:r>
      <w:r>
        <w:br/>
      </w:r>
      <w:r>
        <w:br/>
      </w:r>
      <w:r>
        <w:br/>
      </w:r>
      <w:r>
        <w:br/>
      </w:r>
      <w:r>
        <w:br/>
      </w:r>
      <w:r>
        <w:br/>
      </w:r>
      <w:r>
        <w:br/>
      </w:r>
      <w:r>
        <w:br/>
      </w:r>
      <w:r>
        <w:br/>
      </w:r>
      <w:r>
        <w:br/>
      </w:r>
      <w:r>
        <w:br/>
      </w:r>
      <w:r>
        <w:br/>
      </w:r>
      <w:r>
        <w:br/>
      </w:r>
      <w:r>
        <w:br/>
      </w:r>
    </w:p>
    <w:p w14:paraId="651346DA" w14:textId="77777777" w:rsidR="00FD0006" w:rsidRDefault="00FD0006">
      <w:r>
        <w:br w:type="page"/>
      </w:r>
    </w:p>
    <w:p w14:paraId="31D45CF8" w14:textId="77777777" w:rsidR="00D4047B" w:rsidRDefault="00D4047B" w:rsidP="00D4047B">
      <w:pPr>
        <w:sectPr w:rsidR="00D4047B" w:rsidSect="00D4047B">
          <w:pgSz w:w="12240" w:h="15840"/>
          <w:pgMar w:top="1440" w:right="1440" w:bottom="1440" w:left="1440" w:header="720" w:footer="720" w:gutter="0"/>
          <w:cols w:space="720"/>
          <w:docGrid w:linePitch="360"/>
        </w:sectPr>
      </w:pPr>
    </w:p>
    <w:p w14:paraId="59D712E5" w14:textId="77777777" w:rsidR="00D4047B" w:rsidRDefault="00D4047B" w:rsidP="00D4047B">
      <w:r w:rsidRPr="00E021FC">
        <w:lastRenderedPageBreak/>
        <w:t xml:space="preserve">Provide evidence via the correlation table below </w:t>
      </w:r>
      <w:r>
        <w:t>for each course submitted. This page</w:t>
      </w:r>
      <w:r w:rsidRPr="00E021FC">
        <w:t xml:space="preserve"> must be completed.</w:t>
      </w:r>
    </w:p>
    <w:p w14:paraId="2AFCB542" w14:textId="77777777" w:rsidR="00D4047B" w:rsidRPr="00E021FC" w:rsidRDefault="00D4047B" w:rsidP="00D4047B">
      <w:pPr>
        <w:rPr>
          <w:sz w:val="20"/>
        </w:rPr>
      </w:pPr>
    </w:p>
    <w:tbl>
      <w:tblPr>
        <w:tblW w:w="13404" w:type="dxa"/>
        <w:tblLook w:val="04A0" w:firstRow="1" w:lastRow="0" w:firstColumn="1" w:lastColumn="0" w:noHBand="0" w:noVBand="1"/>
        <w:tblCaption w:val="Unit Title, Innovation Course Standard, SC Academic Standard, and Notes"/>
        <w:tblDescription w:val="Evidence the the locally designed subject area couse(s) for high school credit is aligned with state academic standards."/>
      </w:tblPr>
      <w:tblGrid>
        <w:gridCol w:w="2334"/>
        <w:gridCol w:w="2880"/>
        <w:gridCol w:w="3690"/>
        <w:gridCol w:w="4500"/>
      </w:tblGrid>
      <w:tr w:rsidR="00D4047B" w:rsidRPr="00D31775" w14:paraId="09B785D6" w14:textId="77777777" w:rsidTr="00440E02">
        <w:trPr>
          <w:trHeight w:val="720"/>
        </w:trPr>
        <w:tc>
          <w:tcPr>
            <w:tcW w:w="2334" w:type="dxa"/>
          </w:tcPr>
          <w:p w14:paraId="3BC26531" w14:textId="77777777" w:rsidR="00D4047B" w:rsidRPr="00D31775" w:rsidRDefault="00D4047B" w:rsidP="00440E02">
            <w:pPr>
              <w:jc w:val="center"/>
              <w:rPr>
                <w:b/>
              </w:rPr>
            </w:pPr>
            <w:r w:rsidRPr="00D31775">
              <w:rPr>
                <w:b/>
              </w:rPr>
              <w:t>Unit Title</w:t>
            </w:r>
            <w:r>
              <w:rPr>
                <w:b/>
              </w:rPr>
              <w:t xml:space="preserve"> and Duration</w:t>
            </w:r>
          </w:p>
        </w:tc>
        <w:tc>
          <w:tcPr>
            <w:tcW w:w="2880" w:type="dxa"/>
          </w:tcPr>
          <w:p w14:paraId="2BB0D5D4" w14:textId="77777777" w:rsidR="00D4047B" w:rsidRPr="00D31775" w:rsidRDefault="00D4047B" w:rsidP="00440E02">
            <w:pPr>
              <w:jc w:val="center"/>
              <w:rPr>
                <w:b/>
              </w:rPr>
            </w:pPr>
            <w:r>
              <w:rPr>
                <w:b/>
              </w:rPr>
              <w:t>Learning</w:t>
            </w:r>
            <w:r w:rsidRPr="00D31775">
              <w:rPr>
                <w:b/>
              </w:rPr>
              <w:t xml:space="preserve"> </w:t>
            </w:r>
            <w:r>
              <w:rPr>
                <w:b/>
              </w:rPr>
              <w:t>Outcomes</w:t>
            </w:r>
            <w:r w:rsidRPr="00D31775">
              <w:rPr>
                <w:b/>
              </w:rPr>
              <w:t xml:space="preserve"> </w:t>
            </w:r>
          </w:p>
          <w:p w14:paraId="3A07F55E" w14:textId="77777777" w:rsidR="00D4047B" w:rsidRPr="00D31775" w:rsidRDefault="00D4047B" w:rsidP="00440E02">
            <w:pPr>
              <w:jc w:val="center"/>
              <w:rPr>
                <w:b/>
              </w:rPr>
            </w:pPr>
          </w:p>
        </w:tc>
        <w:tc>
          <w:tcPr>
            <w:tcW w:w="3690" w:type="dxa"/>
          </w:tcPr>
          <w:p w14:paraId="5E5CD856" w14:textId="77777777" w:rsidR="00D4047B" w:rsidRPr="00D31775" w:rsidRDefault="00D4047B" w:rsidP="00440E02">
            <w:pPr>
              <w:jc w:val="center"/>
              <w:rPr>
                <w:b/>
              </w:rPr>
            </w:pPr>
            <w:r w:rsidRPr="00D31775">
              <w:rPr>
                <w:b/>
              </w:rPr>
              <w:t>South Carolina Academic Standard</w:t>
            </w:r>
          </w:p>
          <w:p w14:paraId="2AE43622" w14:textId="77777777" w:rsidR="00D4047B" w:rsidRPr="00D31775" w:rsidRDefault="00D4047B" w:rsidP="00440E02">
            <w:pPr>
              <w:jc w:val="center"/>
              <w:rPr>
                <w:b/>
              </w:rPr>
            </w:pPr>
            <w:r>
              <w:t>(</w:t>
            </w:r>
            <w:hyperlink r:id="rId17" w:history="1">
              <w:r>
                <w:rPr>
                  <w:rStyle w:val="Hyperlink"/>
                  <w:vertAlign w:val="subscript"/>
                </w:rPr>
                <w:t>South Carolina Academic Standards</w:t>
              </w:r>
            </w:hyperlink>
            <w:r w:rsidRPr="00D31775">
              <w:rPr>
                <w:i/>
                <w:szCs w:val="24"/>
                <w:vertAlign w:val="subscript"/>
              </w:rPr>
              <w:t>)</w:t>
            </w:r>
          </w:p>
        </w:tc>
        <w:tc>
          <w:tcPr>
            <w:tcW w:w="4500" w:type="dxa"/>
          </w:tcPr>
          <w:p w14:paraId="0FFD767E" w14:textId="77777777" w:rsidR="00D4047B" w:rsidRPr="00D31775" w:rsidRDefault="00D4047B" w:rsidP="00440E02">
            <w:pPr>
              <w:jc w:val="center"/>
              <w:rPr>
                <w:b/>
              </w:rPr>
            </w:pPr>
            <w:r w:rsidRPr="00D31775">
              <w:rPr>
                <w:b/>
              </w:rPr>
              <w:t>Additional Notes</w:t>
            </w:r>
            <w:r>
              <w:rPr>
                <w:b/>
              </w:rPr>
              <w:t xml:space="preserve"> </w:t>
            </w:r>
            <w:r w:rsidRPr="0015708D">
              <w:rPr>
                <w:b/>
                <w:sz w:val="18"/>
                <w:szCs w:val="18"/>
              </w:rPr>
              <w:t>(optional)</w:t>
            </w:r>
          </w:p>
        </w:tc>
      </w:tr>
    </w:tbl>
    <w:p w14:paraId="3AFF5628" w14:textId="77777777" w:rsidR="00D4047B" w:rsidRDefault="00D4047B">
      <w:pPr>
        <w:sectPr w:rsidR="00D4047B" w:rsidSect="00D4047B">
          <w:pgSz w:w="15840" w:h="12240" w:orient="landscape"/>
          <w:pgMar w:top="1440" w:right="1440" w:bottom="1440" w:left="1440" w:header="720" w:footer="720" w:gutter="0"/>
          <w:cols w:space="720"/>
          <w:docGrid w:linePitch="360"/>
        </w:sectPr>
      </w:pPr>
    </w:p>
    <w:p w14:paraId="1E424158" w14:textId="0A8258E3" w:rsidR="00A32B3F" w:rsidRDefault="00A32B3F" w:rsidP="00780BEC">
      <w:pPr>
        <w:pStyle w:val="Heading1"/>
      </w:pPr>
      <w:bookmarkStart w:id="5" w:name="_Toc219272095"/>
      <w:r>
        <w:lastRenderedPageBreak/>
        <w:t>Certification Requirements for the Locally Designed Courses</w:t>
      </w:r>
      <w:bookmarkEnd w:id="5"/>
    </w:p>
    <w:p w14:paraId="6F59268C" w14:textId="78DB7A8D" w:rsidR="000864FE" w:rsidRPr="00DC4C43" w:rsidRDefault="000864FE" w:rsidP="000864FE">
      <w:pPr>
        <w:autoSpaceDE w:val="0"/>
        <w:autoSpaceDN w:val="0"/>
        <w:adjustRightInd w:val="0"/>
        <w:spacing w:line="360" w:lineRule="auto"/>
        <w:rPr>
          <w:rFonts w:eastAsiaTheme="minorEastAsia"/>
          <w:bCs/>
          <w:color w:val="000000"/>
          <w:szCs w:val="24"/>
        </w:rPr>
      </w:pPr>
      <w:r w:rsidRPr="00DC4C43">
        <w:rPr>
          <w:rFonts w:eastAsiaTheme="minorEastAsia"/>
          <w:bCs/>
          <w:color w:val="000000"/>
          <w:szCs w:val="24"/>
        </w:rPr>
        <w:t>List all area</w:t>
      </w:r>
      <w:r w:rsidR="00626EAB">
        <w:rPr>
          <w:rFonts w:eastAsiaTheme="minorEastAsia"/>
          <w:bCs/>
          <w:color w:val="000000"/>
          <w:szCs w:val="24"/>
        </w:rPr>
        <w:t>s</w:t>
      </w:r>
      <w:r w:rsidRPr="00DC4C43">
        <w:rPr>
          <w:rFonts w:eastAsiaTheme="minorEastAsia"/>
          <w:bCs/>
          <w:color w:val="000000"/>
          <w:szCs w:val="24"/>
        </w:rPr>
        <w:t xml:space="preserve"> of certification/endorsement that should appear on the certification:</w:t>
      </w:r>
    </w:p>
    <w:p w14:paraId="4A28ADA3" w14:textId="77777777" w:rsidR="000864FE" w:rsidRPr="00DC4C43" w:rsidRDefault="000864FE" w:rsidP="000864FE">
      <w:pPr>
        <w:autoSpaceDE w:val="0"/>
        <w:autoSpaceDN w:val="0"/>
        <w:adjustRightInd w:val="0"/>
        <w:spacing w:line="360" w:lineRule="auto"/>
        <w:rPr>
          <w:rFonts w:eastAsiaTheme="minorEastAsia"/>
          <w:bCs/>
          <w:color w:val="000000"/>
          <w:szCs w:val="24"/>
        </w:rPr>
      </w:pPr>
    </w:p>
    <w:p w14:paraId="159A2BE5" w14:textId="77777777" w:rsidR="000864FE" w:rsidRPr="00DC4C43" w:rsidRDefault="000864FE" w:rsidP="000864FE">
      <w:pPr>
        <w:pBdr>
          <w:top w:val="single" w:sz="12" w:space="1" w:color="auto"/>
          <w:bottom w:val="single" w:sz="12" w:space="1" w:color="auto"/>
        </w:pBdr>
        <w:autoSpaceDE w:val="0"/>
        <w:autoSpaceDN w:val="0"/>
        <w:adjustRightInd w:val="0"/>
        <w:spacing w:line="360" w:lineRule="auto"/>
        <w:rPr>
          <w:rFonts w:eastAsiaTheme="minorEastAsia"/>
          <w:bCs/>
          <w:color w:val="000000"/>
          <w:szCs w:val="24"/>
        </w:rPr>
      </w:pPr>
    </w:p>
    <w:p w14:paraId="5692B653" w14:textId="77777777" w:rsidR="000864FE" w:rsidRPr="00DC4C43" w:rsidRDefault="000864FE" w:rsidP="000864FE">
      <w:pPr>
        <w:pBdr>
          <w:bottom w:val="single" w:sz="12" w:space="1" w:color="auto"/>
          <w:between w:val="single" w:sz="12" w:space="1" w:color="auto"/>
        </w:pBdr>
        <w:autoSpaceDE w:val="0"/>
        <w:autoSpaceDN w:val="0"/>
        <w:adjustRightInd w:val="0"/>
        <w:spacing w:line="360" w:lineRule="auto"/>
        <w:rPr>
          <w:rFonts w:eastAsiaTheme="minorEastAsia"/>
          <w:bCs/>
          <w:color w:val="000000"/>
          <w:szCs w:val="24"/>
        </w:rPr>
      </w:pPr>
    </w:p>
    <w:p w14:paraId="55696897" w14:textId="77777777" w:rsidR="000864FE" w:rsidRPr="00DC4C43" w:rsidRDefault="000864FE" w:rsidP="000864FE">
      <w:pPr>
        <w:autoSpaceDE w:val="0"/>
        <w:autoSpaceDN w:val="0"/>
        <w:adjustRightInd w:val="0"/>
        <w:spacing w:line="360" w:lineRule="auto"/>
        <w:rPr>
          <w:rFonts w:eastAsiaTheme="minorEastAsia"/>
          <w:bCs/>
          <w:color w:val="000000"/>
          <w:szCs w:val="24"/>
        </w:rPr>
      </w:pPr>
    </w:p>
    <w:p w14:paraId="3613086E" w14:textId="77777777" w:rsidR="000864FE" w:rsidRDefault="000864FE" w:rsidP="000864FE">
      <w:pPr>
        <w:autoSpaceDE w:val="0"/>
        <w:autoSpaceDN w:val="0"/>
        <w:adjustRightInd w:val="0"/>
        <w:spacing w:line="360" w:lineRule="auto"/>
        <w:rPr>
          <w:rFonts w:eastAsiaTheme="minorEastAsia"/>
          <w:bCs/>
          <w:color w:val="000000"/>
          <w:szCs w:val="24"/>
        </w:rPr>
      </w:pPr>
    </w:p>
    <w:p w14:paraId="13373530" w14:textId="77777777" w:rsidR="000864FE" w:rsidRPr="00DC4C43" w:rsidRDefault="000864FE" w:rsidP="000864FE">
      <w:pPr>
        <w:pBdr>
          <w:bottom w:val="single" w:sz="12" w:space="1" w:color="auto"/>
        </w:pBdr>
        <w:autoSpaceDE w:val="0"/>
        <w:autoSpaceDN w:val="0"/>
        <w:adjustRightInd w:val="0"/>
        <w:spacing w:line="360" w:lineRule="auto"/>
        <w:rPr>
          <w:rFonts w:eastAsiaTheme="minorEastAsia"/>
          <w:bCs/>
          <w:color w:val="000000"/>
          <w:szCs w:val="24"/>
        </w:rPr>
      </w:pPr>
      <w:r w:rsidRPr="00DC4C43">
        <w:rPr>
          <w:rFonts w:eastAsiaTheme="minorEastAsia"/>
          <w:bCs/>
          <w:color w:val="000000"/>
          <w:szCs w:val="24"/>
        </w:rPr>
        <w:t>List any specific experience(s) or training(s) that teacher may have in this area of study:</w:t>
      </w:r>
    </w:p>
    <w:p w14:paraId="48002204" w14:textId="77777777" w:rsidR="000864FE" w:rsidRPr="00DC4C43" w:rsidRDefault="000864FE" w:rsidP="000864FE">
      <w:pPr>
        <w:pBdr>
          <w:bottom w:val="single" w:sz="12" w:space="1" w:color="auto"/>
        </w:pBdr>
        <w:autoSpaceDE w:val="0"/>
        <w:autoSpaceDN w:val="0"/>
        <w:adjustRightInd w:val="0"/>
        <w:spacing w:line="360" w:lineRule="auto"/>
        <w:rPr>
          <w:rFonts w:eastAsiaTheme="minorEastAsia"/>
          <w:bCs/>
          <w:color w:val="000000"/>
          <w:szCs w:val="24"/>
        </w:rPr>
      </w:pPr>
    </w:p>
    <w:p w14:paraId="4825DA68" w14:textId="77777777" w:rsidR="000864FE" w:rsidRPr="00DC4C43" w:rsidRDefault="000864FE" w:rsidP="000864FE">
      <w:pPr>
        <w:autoSpaceDE w:val="0"/>
        <w:autoSpaceDN w:val="0"/>
        <w:adjustRightInd w:val="0"/>
        <w:spacing w:line="360" w:lineRule="auto"/>
        <w:rPr>
          <w:rFonts w:eastAsiaTheme="minorEastAsia"/>
          <w:bCs/>
          <w:color w:val="000000"/>
          <w:szCs w:val="24"/>
        </w:rPr>
      </w:pPr>
    </w:p>
    <w:p w14:paraId="6F389149" w14:textId="77777777" w:rsidR="000864FE" w:rsidRPr="00DC4C43" w:rsidRDefault="000864FE" w:rsidP="000864FE">
      <w:pPr>
        <w:pBdr>
          <w:top w:val="single" w:sz="12" w:space="1" w:color="auto"/>
          <w:bottom w:val="single" w:sz="12" w:space="1" w:color="auto"/>
        </w:pBdr>
        <w:autoSpaceDE w:val="0"/>
        <w:autoSpaceDN w:val="0"/>
        <w:adjustRightInd w:val="0"/>
        <w:spacing w:line="360" w:lineRule="auto"/>
        <w:rPr>
          <w:rFonts w:eastAsiaTheme="minorEastAsia"/>
          <w:bCs/>
          <w:color w:val="000000"/>
          <w:szCs w:val="24"/>
        </w:rPr>
      </w:pPr>
    </w:p>
    <w:p w14:paraId="682A7EA0" w14:textId="77777777" w:rsidR="000864FE" w:rsidRPr="00DC4C43" w:rsidRDefault="000864FE" w:rsidP="000864FE">
      <w:pPr>
        <w:autoSpaceDE w:val="0"/>
        <w:autoSpaceDN w:val="0"/>
        <w:adjustRightInd w:val="0"/>
        <w:spacing w:line="480" w:lineRule="auto"/>
        <w:rPr>
          <w:rFonts w:eastAsiaTheme="minorEastAsia"/>
          <w:bCs/>
          <w:color w:val="000000"/>
          <w:sz w:val="28"/>
          <w:szCs w:val="28"/>
        </w:rPr>
      </w:pPr>
    </w:p>
    <w:p w14:paraId="278796A5" w14:textId="26657B91" w:rsidR="003101CE" w:rsidRPr="003101CE" w:rsidRDefault="005F5E89" w:rsidP="000864FE">
      <w:pPr>
        <w:pStyle w:val="Heading1"/>
        <w:jc w:val="left"/>
        <w:sectPr w:rsidR="003101CE" w:rsidRPr="003101CE" w:rsidSect="00D4047B">
          <w:pgSz w:w="12240" w:h="15840"/>
          <w:pgMar w:top="1440" w:right="1440" w:bottom="1440" w:left="1440" w:header="720" w:footer="720" w:gutter="0"/>
          <w:cols w:space="720"/>
          <w:docGrid w:linePitch="360"/>
        </w:sectPr>
      </w:pPr>
      <w:r>
        <w:br/>
      </w:r>
    </w:p>
    <w:p w14:paraId="416919B4" w14:textId="56C339E5" w:rsidR="00881E06" w:rsidRPr="00C90283" w:rsidRDefault="00881E06" w:rsidP="00C67721">
      <w:pPr>
        <w:pStyle w:val="Heading1"/>
      </w:pPr>
      <w:bookmarkStart w:id="6" w:name="_Toc219272096"/>
      <w:r>
        <w:lastRenderedPageBreak/>
        <w:t>Required Signatures</w:t>
      </w:r>
      <w:bookmarkEnd w:id="6"/>
    </w:p>
    <w:p w14:paraId="2DDFED73" w14:textId="77777777" w:rsidR="00C57156" w:rsidRDefault="00C57156" w:rsidP="00C57156">
      <w:r w:rsidRPr="005245C0">
        <w:t>I certify that this locally designed Diploma Pathways Course Sequence will be taught by a properly certified teacher, is aligned with the state-adopted academic standards, is consistent with the South Carolina Uniform Grading Policy, and was approved by the local board of trustees.*</w:t>
      </w:r>
    </w:p>
    <w:p w14:paraId="02A51811" w14:textId="77777777" w:rsidR="00C57156" w:rsidRDefault="00C57156" w:rsidP="00C57156"/>
    <w:p w14:paraId="1298FC00" w14:textId="77777777" w:rsidR="00C57156" w:rsidRPr="005245C0" w:rsidRDefault="00C57156" w:rsidP="00C57156">
      <w:pPr>
        <w:rPr>
          <w:b/>
          <w:bCs/>
        </w:rPr>
      </w:pPr>
    </w:p>
    <w:p w14:paraId="12084BD8" w14:textId="77777777" w:rsidR="00C57156" w:rsidRPr="005245C0" w:rsidRDefault="00C57156" w:rsidP="00C57156">
      <w:r w:rsidRPr="005245C0">
        <w:rPr>
          <w:b/>
          <w:bCs/>
        </w:rPr>
        <w:t>______________________________________________</w:t>
      </w:r>
      <w:r w:rsidRPr="005245C0">
        <w:rPr>
          <w:b/>
          <w:bCs/>
        </w:rPr>
        <w:tab/>
      </w:r>
      <w:r w:rsidRPr="005245C0">
        <w:rPr>
          <w:b/>
          <w:bCs/>
        </w:rPr>
        <w:tab/>
      </w:r>
      <w:r w:rsidRPr="005245C0">
        <w:rPr>
          <w:b/>
          <w:bCs/>
        </w:rPr>
        <w:tab/>
        <w:t xml:space="preserve">Date_____________ </w:t>
      </w:r>
    </w:p>
    <w:p w14:paraId="63525EA8" w14:textId="77777777" w:rsidR="00C57156" w:rsidRPr="005245C0" w:rsidRDefault="00C57156" w:rsidP="00C57156">
      <w:pPr>
        <w:rPr>
          <w:b/>
          <w:bCs/>
        </w:rPr>
      </w:pPr>
      <w:r w:rsidRPr="005245C0">
        <w:rPr>
          <w:b/>
          <w:bCs/>
        </w:rPr>
        <w:t>Teacher Signature</w:t>
      </w:r>
    </w:p>
    <w:p w14:paraId="6A062DEB" w14:textId="77777777" w:rsidR="00C57156" w:rsidRPr="005245C0" w:rsidRDefault="00C57156" w:rsidP="00C57156">
      <w:pPr>
        <w:rPr>
          <w:b/>
          <w:bCs/>
        </w:rPr>
      </w:pPr>
    </w:p>
    <w:p w14:paraId="0A1C76E0" w14:textId="77777777" w:rsidR="00C57156" w:rsidRPr="005245C0" w:rsidRDefault="00C57156" w:rsidP="00C57156">
      <w:pPr>
        <w:rPr>
          <w:b/>
          <w:bCs/>
        </w:rPr>
      </w:pPr>
      <w:r w:rsidRPr="005245C0">
        <w:rPr>
          <w:b/>
          <w:bCs/>
        </w:rPr>
        <w:t>_____________________________________________</w:t>
      </w:r>
    </w:p>
    <w:p w14:paraId="01093570" w14:textId="77777777" w:rsidR="00C57156" w:rsidRPr="005245C0" w:rsidRDefault="00C57156" w:rsidP="00C57156">
      <w:pPr>
        <w:rPr>
          <w:b/>
          <w:bCs/>
        </w:rPr>
      </w:pPr>
      <w:r w:rsidRPr="005245C0">
        <w:rPr>
          <w:b/>
          <w:bCs/>
        </w:rPr>
        <w:t>Print Name</w:t>
      </w:r>
    </w:p>
    <w:p w14:paraId="5953B6CB" w14:textId="77777777" w:rsidR="00C57156" w:rsidRPr="005245C0" w:rsidRDefault="00C57156" w:rsidP="00C57156">
      <w:pPr>
        <w:rPr>
          <w:b/>
          <w:bCs/>
        </w:rPr>
      </w:pPr>
    </w:p>
    <w:p w14:paraId="7B9870EC" w14:textId="77777777" w:rsidR="00C57156" w:rsidRPr="005245C0" w:rsidRDefault="00C57156" w:rsidP="00C57156">
      <w:pPr>
        <w:rPr>
          <w:b/>
          <w:bCs/>
        </w:rPr>
      </w:pPr>
    </w:p>
    <w:p w14:paraId="2230F79C" w14:textId="77777777" w:rsidR="00C57156" w:rsidRPr="005245C0" w:rsidRDefault="00C57156" w:rsidP="00C57156">
      <w:r w:rsidRPr="005245C0">
        <w:rPr>
          <w:b/>
          <w:bCs/>
        </w:rPr>
        <w:t>______________________________________________</w:t>
      </w:r>
      <w:r w:rsidRPr="005245C0">
        <w:rPr>
          <w:b/>
          <w:bCs/>
        </w:rPr>
        <w:tab/>
      </w:r>
      <w:r w:rsidRPr="005245C0">
        <w:rPr>
          <w:b/>
          <w:bCs/>
        </w:rPr>
        <w:tab/>
      </w:r>
      <w:r w:rsidRPr="005245C0">
        <w:rPr>
          <w:b/>
          <w:bCs/>
        </w:rPr>
        <w:tab/>
        <w:t xml:space="preserve">Date_____________ </w:t>
      </w:r>
    </w:p>
    <w:p w14:paraId="4B97E879" w14:textId="77777777" w:rsidR="00C57156" w:rsidRPr="005245C0" w:rsidRDefault="00C57156" w:rsidP="00C57156">
      <w:pPr>
        <w:rPr>
          <w:b/>
          <w:bCs/>
        </w:rPr>
      </w:pPr>
      <w:r w:rsidRPr="005245C0">
        <w:rPr>
          <w:b/>
          <w:bCs/>
        </w:rPr>
        <w:t>Teacher Signature, if applicable</w:t>
      </w:r>
    </w:p>
    <w:p w14:paraId="1DBE4AC4" w14:textId="77777777" w:rsidR="00C57156" w:rsidRPr="005245C0" w:rsidRDefault="00C57156" w:rsidP="00C57156">
      <w:pPr>
        <w:rPr>
          <w:b/>
          <w:bCs/>
        </w:rPr>
      </w:pPr>
    </w:p>
    <w:p w14:paraId="28470EC1" w14:textId="77777777" w:rsidR="00C57156" w:rsidRPr="005245C0" w:rsidRDefault="00C57156" w:rsidP="00C57156">
      <w:pPr>
        <w:rPr>
          <w:b/>
          <w:bCs/>
        </w:rPr>
      </w:pPr>
      <w:r w:rsidRPr="005245C0">
        <w:rPr>
          <w:b/>
          <w:bCs/>
        </w:rPr>
        <w:t>_____________________________________________</w:t>
      </w:r>
    </w:p>
    <w:p w14:paraId="490DDBE1" w14:textId="77777777" w:rsidR="00C57156" w:rsidRPr="005245C0" w:rsidRDefault="00C57156" w:rsidP="00C57156">
      <w:pPr>
        <w:rPr>
          <w:b/>
          <w:bCs/>
        </w:rPr>
      </w:pPr>
      <w:r w:rsidRPr="005245C0">
        <w:rPr>
          <w:b/>
          <w:bCs/>
        </w:rPr>
        <w:t>Print Name</w:t>
      </w:r>
    </w:p>
    <w:p w14:paraId="33B91171" w14:textId="77777777" w:rsidR="00C57156" w:rsidRPr="005245C0" w:rsidRDefault="00C57156" w:rsidP="00C57156">
      <w:pPr>
        <w:rPr>
          <w:b/>
          <w:bCs/>
        </w:rPr>
      </w:pPr>
    </w:p>
    <w:p w14:paraId="5DDEF98F" w14:textId="77777777" w:rsidR="00C57156" w:rsidRPr="005245C0" w:rsidRDefault="00C57156" w:rsidP="00C57156">
      <w:pPr>
        <w:rPr>
          <w:b/>
          <w:bCs/>
        </w:rPr>
      </w:pPr>
    </w:p>
    <w:p w14:paraId="4E18D72A" w14:textId="77777777" w:rsidR="00C57156" w:rsidRPr="005245C0" w:rsidRDefault="00C57156" w:rsidP="00C57156">
      <w:r w:rsidRPr="005245C0">
        <w:rPr>
          <w:b/>
          <w:bCs/>
        </w:rPr>
        <w:t>______________________________________________</w:t>
      </w:r>
      <w:r w:rsidRPr="005245C0">
        <w:rPr>
          <w:b/>
          <w:bCs/>
        </w:rPr>
        <w:tab/>
      </w:r>
      <w:r w:rsidRPr="005245C0">
        <w:rPr>
          <w:b/>
          <w:bCs/>
        </w:rPr>
        <w:tab/>
      </w:r>
      <w:r w:rsidRPr="005245C0">
        <w:rPr>
          <w:b/>
          <w:bCs/>
        </w:rPr>
        <w:tab/>
        <w:t xml:space="preserve">Date_____________ </w:t>
      </w:r>
    </w:p>
    <w:p w14:paraId="2A033589" w14:textId="77777777" w:rsidR="00C57156" w:rsidRPr="005245C0" w:rsidRDefault="00C57156" w:rsidP="00C57156">
      <w:pPr>
        <w:rPr>
          <w:b/>
          <w:bCs/>
        </w:rPr>
      </w:pPr>
      <w:r w:rsidRPr="005245C0">
        <w:rPr>
          <w:b/>
          <w:bCs/>
        </w:rPr>
        <w:t>Principal/Director Signature (</w:t>
      </w:r>
      <w:r>
        <w:rPr>
          <w:b/>
          <w:bCs/>
        </w:rPr>
        <w:t>s</w:t>
      </w:r>
      <w:r w:rsidRPr="005245C0">
        <w:rPr>
          <w:b/>
          <w:bCs/>
        </w:rPr>
        <w:t>chool where the course will be offered)</w:t>
      </w:r>
    </w:p>
    <w:p w14:paraId="582982FD" w14:textId="77777777" w:rsidR="00C57156" w:rsidRPr="005245C0" w:rsidRDefault="00C57156" w:rsidP="00C57156">
      <w:pPr>
        <w:rPr>
          <w:b/>
          <w:bCs/>
        </w:rPr>
      </w:pPr>
    </w:p>
    <w:p w14:paraId="4B9302EB" w14:textId="77777777" w:rsidR="00C57156" w:rsidRPr="005245C0" w:rsidRDefault="00C57156" w:rsidP="00C57156">
      <w:pPr>
        <w:rPr>
          <w:b/>
          <w:bCs/>
        </w:rPr>
      </w:pPr>
      <w:r w:rsidRPr="005245C0">
        <w:rPr>
          <w:b/>
          <w:bCs/>
        </w:rPr>
        <w:t>_____________________________________________</w:t>
      </w:r>
    </w:p>
    <w:p w14:paraId="61E3D77F" w14:textId="77777777" w:rsidR="00C57156" w:rsidRPr="005245C0" w:rsidRDefault="00C57156" w:rsidP="00C57156">
      <w:pPr>
        <w:rPr>
          <w:b/>
          <w:bCs/>
        </w:rPr>
      </w:pPr>
      <w:r w:rsidRPr="005245C0">
        <w:rPr>
          <w:b/>
          <w:bCs/>
        </w:rPr>
        <w:t>Print Name</w:t>
      </w:r>
    </w:p>
    <w:p w14:paraId="7CCF1314" w14:textId="77777777" w:rsidR="00C57156" w:rsidRPr="005245C0" w:rsidRDefault="00C57156" w:rsidP="00C57156">
      <w:pPr>
        <w:rPr>
          <w:b/>
          <w:bCs/>
        </w:rPr>
      </w:pPr>
    </w:p>
    <w:p w14:paraId="2F1BCE58" w14:textId="77777777" w:rsidR="00C57156" w:rsidRPr="005245C0" w:rsidRDefault="00C57156" w:rsidP="00C57156"/>
    <w:p w14:paraId="58C7C4FB" w14:textId="77777777" w:rsidR="00C57156" w:rsidRPr="005245C0" w:rsidRDefault="00C57156" w:rsidP="00C57156">
      <w:pPr>
        <w:rPr>
          <w:b/>
          <w:bCs/>
        </w:rPr>
      </w:pPr>
      <w:r w:rsidRPr="005245C0">
        <w:rPr>
          <w:b/>
          <w:bCs/>
        </w:rPr>
        <w:t>______________________________________________</w:t>
      </w:r>
      <w:r w:rsidRPr="005245C0">
        <w:rPr>
          <w:b/>
          <w:bCs/>
        </w:rPr>
        <w:tab/>
      </w:r>
      <w:r w:rsidRPr="005245C0">
        <w:rPr>
          <w:b/>
          <w:bCs/>
        </w:rPr>
        <w:tab/>
      </w:r>
      <w:r w:rsidRPr="005245C0">
        <w:rPr>
          <w:b/>
          <w:bCs/>
        </w:rPr>
        <w:tab/>
        <w:t xml:space="preserve">Date_____________ </w:t>
      </w:r>
    </w:p>
    <w:p w14:paraId="02DCC82C" w14:textId="77777777" w:rsidR="00C57156" w:rsidRPr="005245C0" w:rsidRDefault="00C57156" w:rsidP="00C57156">
      <w:pPr>
        <w:rPr>
          <w:b/>
          <w:bCs/>
        </w:rPr>
      </w:pPr>
      <w:r w:rsidRPr="005245C0">
        <w:rPr>
          <w:b/>
          <w:bCs/>
        </w:rPr>
        <w:t>District Superintendent or Designee Signature</w:t>
      </w:r>
    </w:p>
    <w:p w14:paraId="6AF8048B" w14:textId="77777777" w:rsidR="00C57156" w:rsidRPr="005245C0" w:rsidRDefault="00C57156" w:rsidP="00C57156">
      <w:pPr>
        <w:rPr>
          <w:b/>
          <w:bCs/>
        </w:rPr>
      </w:pPr>
    </w:p>
    <w:p w14:paraId="47D32A0E" w14:textId="77777777" w:rsidR="00C57156" w:rsidRPr="005245C0" w:rsidRDefault="00C57156" w:rsidP="00C57156">
      <w:pPr>
        <w:rPr>
          <w:b/>
          <w:bCs/>
        </w:rPr>
      </w:pPr>
      <w:r w:rsidRPr="005245C0">
        <w:rPr>
          <w:b/>
          <w:bCs/>
        </w:rPr>
        <w:t>_____________________________________________</w:t>
      </w:r>
    </w:p>
    <w:p w14:paraId="0B0138AD" w14:textId="77777777" w:rsidR="00C57156" w:rsidRPr="005245C0" w:rsidRDefault="00C57156" w:rsidP="00C57156">
      <w:pPr>
        <w:rPr>
          <w:b/>
          <w:bCs/>
        </w:rPr>
      </w:pPr>
      <w:r w:rsidRPr="005245C0">
        <w:rPr>
          <w:b/>
          <w:bCs/>
        </w:rPr>
        <w:t>Print Name</w:t>
      </w:r>
    </w:p>
    <w:p w14:paraId="48E7F34E" w14:textId="77777777" w:rsidR="00C57156" w:rsidRPr="005245C0" w:rsidRDefault="00C57156" w:rsidP="00C57156">
      <w:pPr>
        <w:rPr>
          <w:b/>
          <w:bCs/>
        </w:rPr>
      </w:pPr>
    </w:p>
    <w:p w14:paraId="056DC27E" w14:textId="77777777" w:rsidR="00C57156" w:rsidRPr="005245C0" w:rsidRDefault="00C57156" w:rsidP="00C57156">
      <w:pPr>
        <w:rPr>
          <w:b/>
          <w:bCs/>
        </w:rPr>
      </w:pPr>
    </w:p>
    <w:p w14:paraId="5ECB165E" w14:textId="77777777" w:rsidR="00C57156" w:rsidRPr="005245C0" w:rsidRDefault="00C57156" w:rsidP="00C57156">
      <w:pPr>
        <w:rPr>
          <w:b/>
          <w:bCs/>
        </w:rPr>
      </w:pPr>
      <w:r w:rsidRPr="005245C0">
        <w:rPr>
          <w:b/>
          <w:bCs/>
        </w:rPr>
        <w:t>______________________________________________</w:t>
      </w:r>
      <w:r w:rsidRPr="005245C0">
        <w:rPr>
          <w:b/>
          <w:bCs/>
        </w:rPr>
        <w:tab/>
      </w:r>
      <w:r w:rsidRPr="005245C0">
        <w:rPr>
          <w:b/>
          <w:bCs/>
        </w:rPr>
        <w:tab/>
      </w:r>
      <w:r w:rsidRPr="005245C0">
        <w:rPr>
          <w:b/>
          <w:bCs/>
        </w:rPr>
        <w:tab/>
        <w:t xml:space="preserve">Date_____________ </w:t>
      </w:r>
    </w:p>
    <w:p w14:paraId="3025EFA3" w14:textId="77777777" w:rsidR="00C57156" w:rsidRPr="005245C0" w:rsidRDefault="00C57156" w:rsidP="00C57156">
      <w:pPr>
        <w:rPr>
          <w:b/>
          <w:bCs/>
        </w:rPr>
      </w:pPr>
      <w:r w:rsidRPr="005245C0">
        <w:rPr>
          <w:b/>
          <w:bCs/>
        </w:rPr>
        <w:t>District Board of Trustees, Chairperson Signature</w:t>
      </w:r>
    </w:p>
    <w:p w14:paraId="3A6711BD" w14:textId="77777777" w:rsidR="00C57156" w:rsidRPr="005245C0" w:rsidRDefault="00C57156" w:rsidP="00C57156">
      <w:pPr>
        <w:rPr>
          <w:b/>
          <w:bCs/>
        </w:rPr>
      </w:pPr>
    </w:p>
    <w:p w14:paraId="1F204B1E" w14:textId="77777777" w:rsidR="00C57156" w:rsidRPr="005245C0" w:rsidRDefault="00C57156" w:rsidP="00C57156">
      <w:pPr>
        <w:rPr>
          <w:b/>
          <w:bCs/>
        </w:rPr>
      </w:pPr>
      <w:r w:rsidRPr="005245C0">
        <w:rPr>
          <w:b/>
          <w:bCs/>
        </w:rPr>
        <w:t>_____________________________________________</w:t>
      </w:r>
    </w:p>
    <w:p w14:paraId="34EE6E01" w14:textId="77777777" w:rsidR="00C57156" w:rsidRPr="005245C0" w:rsidRDefault="00C57156" w:rsidP="00C57156">
      <w:pPr>
        <w:rPr>
          <w:b/>
          <w:bCs/>
        </w:rPr>
      </w:pPr>
      <w:r w:rsidRPr="005245C0">
        <w:rPr>
          <w:b/>
          <w:bCs/>
        </w:rPr>
        <w:t>Print Name</w:t>
      </w:r>
    </w:p>
    <w:p w14:paraId="39FEE75E" w14:textId="77777777" w:rsidR="00C57156" w:rsidRPr="005245C0" w:rsidRDefault="00C57156" w:rsidP="00C57156">
      <w:pPr>
        <w:rPr>
          <w:b/>
          <w:bCs/>
        </w:rPr>
      </w:pPr>
    </w:p>
    <w:p w14:paraId="02FED42C" w14:textId="067F6D79" w:rsidR="00C57156" w:rsidRPr="005245C0" w:rsidRDefault="00C57156" w:rsidP="00C57156">
      <w:pPr>
        <w:rPr>
          <w:i/>
          <w:iCs/>
        </w:rPr>
      </w:pPr>
      <w:r w:rsidRPr="005245C0">
        <w:rPr>
          <w:i/>
          <w:iCs/>
        </w:rPr>
        <w:t xml:space="preserve">*Use additional signature sheets, if necessary, and attach </w:t>
      </w:r>
      <w:r w:rsidR="00626EAB" w:rsidRPr="005245C0">
        <w:rPr>
          <w:i/>
          <w:iCs/>
        </w:rPr>
        <w:t>them</w:t>
      </w:r>
      <w:r w:rsidRPr="005245C0">
        <w:rPr>
          <w:i/>
          <w:iCs/>
        </w:rPr>
        <w:t xml:space="preserve"> to this application.</w:t>
      </w:r>
    </w:p>
    <w:p w14:paraId="00BC17B3" w14:textId="780BF4E4" w:rsidR="00210E95" w:rsidRDefault="00210E95" w:rsidP="00210E95"/>
    <w:sectPr w:rsidR="00210E95" w:rsidSect="00D42D7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B77CD3" w14:textId="77777777" w:rsidR="00A55F37" w:rsidRDefault="00A55F37" w:rsidP="007A2B3F">
      <w:r>
        <w:separator/>
      </w:r>
    </w:p>
  </w:endnote>
  <w:endnote w:type="continuationSeparator" w:id="0">
    <w:p w14:paraId="4C5FF42D" w14:textId="77777777" w:rsidR="00A55F37" w:rsidRDefault="00A55F37" w:rsidP="007A2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1D9A88" w14:textId="68B01D9F" w:rsidR="00807D00" w:rsidRDefault="00C67721" w:rsidP="00BC5A88">
    <w:pPr>
      <w:pStyle w:val="Footer"/>
      <w:spacing w:before="240"/>
      <w:rPr>
        <w:noProof/>
      </w:rPr>
    </w:pPr>
    <w:r>
      <w:t>Innovative Courses</w:t>
    </w:r>
    <w:r w:rsidR="004C0B25">
      <w:t xml:space="preserve"> Course Application</w:t>
    </w:r>
    <w:r w:rsidR="001365C7">
      <w:tab/>
    </w:r>
    <w:r w:rsidR="001365C7" w:rsidRPr="001365C7">
      <w:t xml:space="preserve"> </w:t>
    </w:r>
    <w:r w:rsidR="00764CB4">
      <w:tab/>
    </w:r>
    <w:r w:rsidR="001365C7">
      <w:t xml:space="preserve">Page </w:t>
    </w:r>
    <w:r w:rsidR="001365C7">
      <w:fldChar w:fldCharType="begin"/>
    </w:r>
    <w:r w:rsidR="001365C7">
      <w:instrText xml:space="preserve"> PAGE   \* MERGEFORMAT </w:instrText>
    </w:r>
    <w:r w:rsidR="001365C7">
      <w:fldChar w:fldCharType="separate"/>
    </w:r>
    <w:r w:rsidR="001365C7">
      <w:t>2</w:t>
    </w:r>
    <w:r w:rsidR="001365C7">
      <w:rPr>
        <w:noProof/>
      </w:rPr>
      <w:fldChar w:fldCharType="end"/>
    </w:r>
  </w:p>
  <w:p w14:paraId="37BE0649" w14:textId="1E8BBB8D" w:rsidR="0091381F" w:rsidRPr="00464347" w:rsidRDefault="00665AF5" w:rsidP="00464347">
    <w:pPr>
      <w:pStyle w:val="Footer"/>
      <w:rPr>
        <w:sz w:val="22"/>
        <w:szCs w:val="18"/>
      </w:rPr>
    </w:pPr>
    <w:r>
      <w:rPr>
        <w:szCs w:val="24"/>
      </w:rPr>
      <w:t>2026-</w:t>
    </w:r>
    <w:r w:rsidR="006D2B60">
      <w:rPr>
        <w:szCs w:val="24"/>
      </w:rPr>
      <w:t>2027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9D1E17" w14:textId="77777777" w:rsidR="00A55F37" w:rsidRDefault="00A55F37" w:rsidP="007A2B3F">
      <w:r>
        <w:separator/>
      </w:r>
    </w:p>
  </w:footnote>
  <w:footnote w:type="continuationSeparator" w:id="0">
    <w:p w14:paraId="205D6A43" w14:textId="77777777" w:rsidR="00A55F37" w:rsidRDefault="00A55F37" w:rsidP="007A2B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7687E7" w14:textId="77777777" w:rsidR="003905BF" w:rsidRPr="00824790" w:rsidRDefault="003905BF" w:rsidP="008247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45608745" o:spid="_x0000_i1025" type="#_x0000_t75" style="width:1in;height:68.9pt;visibility:visible;mso-wrap-style:square" o:bullet="t">
        <v:imagedata r:id="rId1" o:title=""/>
      </v:shape>
    </w:pict>
  </w:numPicBullet>
  <w:abstractNum w:abstractNumId="0" w15:restartNumberingAfterBreak="0">
    <w:nsid w:val="04F904A2"/>
    <w:multiLevelType w:val="hybridMultilevel"/>
    <w:tmpl w:val="8088839A"/>
    <w:lvl w:ilvl="0" w:tplc="0409000F">
      <w:start w:val="4"/>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2E4B22"/>
    <w:multiLevelType w:val="hybridMultilevel"/>
    <w:tmpl w:val="4F641E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BF579B"/>
    <w:multiLevelType w:val="hybridMultilevel"/>
    <w:tmpl w:val="19C294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AF1200"/>
    <w:multiLevelType w:val="hybridMultilevel"/>
    <w:tmpl w:val="9998E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7B0391"/>
    <w:multiLevelType w:val="hybridMultilevel"/>
    <w:tmpl w:val="E45E9B5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4997385"/>
    <w:multiLevelType w:val="hybridMultilevel"/>
    <w:tmpl w:val="FDAE87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F553BB"/>
    <w:multiLevelType w:val="hybridMultilevel"/>
    <w:tmpl w:val="A350C196"/>
    <w:lvl w:ilvl="0" w:tplc="807A3EC0">
      <w:start w:val="3"/>
      <w:numFmt w:val="bullet"/>
      <w:lvlText w:val="-"/>
      <w:lvlJc w:val="left"/>
      <w:pPr>
        <w:ind w:left="720" w:hanging="360"/>
      </w:pPr>
      <w:rPr>
        <w:rFonts w:ascii="Aptos" w:eastAsia="Times New Roman" w:hAnsi="Apto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777792"/>
    <w:multiLevelType w:val="hybridMultilevel"/>
    <w:tmpl w:val="A3DEE35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5F0DDE"/>
    <w:multiLevelType w:val="hybridMultilevel"/>
    <w:tmpl w:val="5DD055DC"/>
    <w:lvl w:ilvl="0" w:tplc="B3CA024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D23D07"/>
    <w:multiLevelType w:val="hybridMultilevel"/>
    <w:tmpl w:val="9DB0E50C"/>
    <w:lvl w:ilvl="0" w:tplc="933AC630">
      <w:start w:val="1"/>
      <w:numFmt w:val="decimal"/>
      <w:lvlText w:val="%1)"/>
      <w:lvlJc w:val="left"/>
      <w:pPr>
        <w:ind w:left="720" w:hanging="360"/>
      </w:pPr>
      <w:rPr>
        <w:rFonts w:ascii="Times New Roman" w:eastAsia="Times New Roman" w:hAnsi="Times New Roman" w:cs="Times New Roman"/>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F6C38DA"/>
    <w:multiLevelType w:val="hybridMultilevel"/>
    <w:tmpl w:val="A2F8AC2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B146701"/>
    <w:multiLevelType w:val="hybridMultilevel"/>
    <w:tmpl w:val="D3E8F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207300"/>
    <w:multiLevelType w:val="hybridMultilevel"/>
    <w:tmpl w:val="11CAF2B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980067"/>
    <w:multiLevelType w:val="hybridMultilevel"/>
    <w:tmpl w:val="633ED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BA078D"/>
    <w:multiLevelType w:val="hybridMultilevel"/>
    <w:tmpl w:val="E45E9B5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FC375DC"/>
    <w:multiLevelType w:val="hybridMultilevel"/>
    <w:tmpl w:val="62027D5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C683503"/>
    <w:multiLevelType w:val="hybridMultilevel"/>
    <w:tmpl w:val="690A15B2"/>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F363ACE"/>
    <w:multiLevelType w:val="hybridMultilevel"/>
    <w:tmpl w:val="E138A90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2254126"/>
    <w:multiLevelType w:val="hybridMultilevel"/>
    <w:tmpl w:val="A2F8AC24"/>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2E04250"/>
    <w:multiLevelType w:val="hybridMultilevel"/>
    <w:tmpl w:val="614645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57C5E14"/>
    <w:multiLevelType w:val="hybridMultilevel"/>
    <w:tmpl w:val="DB584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6E91A1B"/>
    <w:multiLevelType w:val="hybridMultilevel"/>
    <w:tmpl w:val="6144D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8CC6B4D"/>
    <w:multiLevelType w:val="hybridMultilevel"/>
    <w:tmpl w:val="9D728D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44A663A"/>
    <w:multiLevelType w:val="hybridMultilevel"/>
    <w:tmpl w:val="B778E49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7495972"/>
    <w:multiLevelType w:val="hybridMultilevel"/>
    <w:tmpl w:val="FB186E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F480DC5"/>
    <w:multiLevelType w:val="hybridMultilevel"/>
    <w:tmpl w:val="D8B8BB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F866266"/>
    <w:multiLevelType w:val="hybridMultilevel"/>
    <w:tmpl w:val="26B2C272"/>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09D2C0E"/>
    <w:multiLevelType w:val="hybridMultilevel"/>
    <w:tmpl w:val="7BBC7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3B26F1F"/>
    <w:multiLevelType w:val="hybridMultilevel"/>
    <w:tmpl w:val="A02E8EC4"/>
    <w:lvl w:ilvl="0" w:tplc="807A3EC0">
      <w:start w:val="3"/>
      <w:numFmt w:val="bullet"/>
      <w:lvlText w:val="-"/>
      <w:lvlJc w:val="left"/>
      <w:pPr>
        <w:ind w:left="720" w:hanging="360"/>
      </w:pPr>
      <w:rPr>
        <w:rFonts w:ascii="Aptos" w:eastAsia="Times New Roman" w:hAnsi="Apto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C4A1E3B"/>
    <w:multiLevelType w:val="hybridMultilevel"/>
    <w:tmpl w:val="62027D5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CDA462A"/>
    <w:multiLevelType w:val="hybridMultilevel"/>
    <w:tmpl w:val="4686FB2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D342CDF"/>
    <w:multiLevelType w:val="hybridMultilevel"/>
    <w:tmpl w:val="6FE646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E160CB7"/>
    <w:multiLevelType w:val="hybridMultilevel"/>
    <w:tmpl w:val="66A2F1C2"/>
    <w:lvl w:ilvl="0" w:tplc="683C377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E562611"/>
    <w:multiLevelType w:val="hybridMultilevel"/>
    <w:tmpl w:val="391680AA"/>
    <w:lvl w:ilvl="0" w:tplc="F9443EF2">
      <w:numFmt w:val="bullet"/>
      <w:lvlText w:val=""/>
      <w:lvlJc w:val="left"/>
      <w:pPr>
        <w:ind w:left="940" w:hanging="360"/>
      </w:pPr>
      <w:rPr>
        <w:rFonts w:ascii="Symbol" w:eastAsia="Symbol" w:hAnsi="Symbol" w:cs="Symbol" w:hint="default"/>
        <w:b w:val="0"/>
        <w:bCs w:val="0"/>
        <w:i w:val="0"/>
        <w:iCs w:val="0"/>
        <w:spacing w:val="0"/>
        <w:w w:val="100"/>
        <w:sz w:val="24"/>
        <w:szCs w:val="24"/>
        <w:lang w:val="en-US" w:eastAsia="en-US" w:bidi="ar-SA"/>
      </w:rPr>
    </w:lvl>
    <w:lvl w:ilvl="1" w:tplc="16F2A562">
      <w:numFmt w:val="bullet"/>
      <w:lvlText w:val="•"/>
      <w:lvlJc w:val="left"/>
      <w:pPr>
        <w:ind w:left="1848" w:hanging="360"/>
      </w:pPr>
      <w:rPr>
        <w:rFonts w:hint="default"/>
        <w:lang w:val="en-US" w:eastAsia="en-US" w:bidi="ar-SA"/>
      </w:rPr>
    </w:lvl>
    <w:lvl w:ilvl="2" w:tplc="3A204552">
      <w:numFmt w:val="bullet"/>
      <w:lvlText w:val="•"/>
      <w:lvlJc w:val="left"/>
      <w:pPr>
        <w:ind w:left="2756" w:hanging="360"/>
      </w:pPr>
      <w:rPr>
        <w:rFonts w:hint="default"/>
        <w:lang w:val="en-US" w:eastAsia="en-US" w:bidi="ar-SA"/>
      </w:rPr>
    </w:lvl>
    <w:lvl w:ilvl="3" w:tplc="C8F29D6A">
      <w:numFmt w:val="bullet"/>
      <w:lvlText w:val="•"/>
      <w:lvlJc w:val="left"/>
      <w:pPr>
        <w:ind w:left="3664" w:hanging="360"/>
      </w:pPr>
      <w:rPr>
        <w:rFonts w:hint="default"/>
        <w:lang w:val="en-US" w:eastAsia="en-US" w:bidi="ar-SA"/>
      </w:rPr>
    </w:lvl>
    <w:lvl w:ilvl="4" w:tplc="608E955E">
      <w:numFmt w:val="bullet"/>
      <w:lvlText w:val="•"/>
      <w:lvlJc w:val="left"/>
      <w:pPr>
        <w:ind w:left="4572" w:hanging="360"/>
      </w:pPr>
      <w:rPr>
        <w:rFonts w:hint="default"/>
        <w:lang w:val="en-US" w:eastAsia="en-US" w:bidi="ar-SA"/>
      </w:rPr>
    </w:lvl>
    <w:lvl w:ilvl="5" w:tplc="A802FDB2">
      <w:numFmt w:val="bullet"/>
      <w:lvlText w:val="•"/>
      <w:lvlJc w:val="left"/>
      <w:pPr>
        <w:ind w:left="5480" w:hanging="360"/>
      </w:pPr>
      <w:rPr>
        <w:rFonts w:hint="default"/>
        <w:lang w:val="en-US" w:eastAsia="en-US" w:bidi="ar-SA"/>
      </w:rPr>
    </w:lvl>
    <w:lvl w:ilvl="6" w:tplc="30E09004">
      <w:numFmt w:val="bullet"/>
      <w:lvlText w:val="•"/>
      <w:lvlJc w:val="left"/>
      <w:pPr>
        <w:ind w:left="6388" w:hanging="360"/>
      </w:pPr>
      <w:rPr>
        <w:rFonts w:hint="default"/>
        <w:lang w:val="en-US" w:eastAsia="en-US" w:bidi="ar-SA"/>
      </w:rPr>
    </w:lvl>
    <w:lvl w:ilvl="7" w:tplc="6F56AE8E">
      <w:numFmt w:val="bullet"/>
      <w:lvlText w:val="•"/>
      <w:lvlJc w:val="left"/>
      <w:pPr>
        <w:ind w:left="7296" w:hanging="360"/>
      </w:pPr>
      <w:rPr>
        <w:rFonts w:hint="default"/>
        <w:lang w:val="en-US" w:eastAsia="en-US" w:bidi="ar-SA"/>
      </w:rPr>
    </w:lvl>
    <w:lvl w:ilvl="8" w:tplc="310E4130">
      <w:numFmt w:val="bullet"/>
      <w:lvlText w:val="•"/>
      <w:lvlJc w:val="left"/>
      <w:pPr>
        <w:ind w:left="8204" w:hanging="360"/>
      </w:pPr>
      <w:rPr>
        <w:rFonts w:hint="default"/>
        <w:lang w:val="en-US" w:eastAsia="en-US" w:bidi="ar-SA"/>
      </w:rPr>
    </w:lvl>
  </w:abstractNum>
  <w:abstractNum w:abstractNumId="36" w15:restartNumberingAfterBreak="0">
    <w:nsid w:val="79713EA7"/>
    <w:multiLevelType w:val="hybridMultilevel"/>
    <w:tmpl w:val="9C469F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9A45B55"/>
    <w:multiLevelType w:val="hybridMultilevel"/>
    <w:tmpl w:val="4022B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AD05162"/>
    <w:multiLevelType w:val="hybridMultilevel"/>
    <w:tmpl w:val="EF482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E96D74"/>
    <w:multiLevelType w:val="hybridMultilevel"/>
    <w:tmpl w:val="5C22E6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410421854">
    <w:abstractNumId w:val="24"/>
  </w:num>
  <w:num w:numId="2" w16cid:durableId="802188883">
    <w:abstractNumId w:val="4"/>
  </w:num>
  <w:num w:numId="3" w16cid:durableId="28342293">
    <w:abstractNumId w:val="35"/>
  </w:num>
  <w:num w:numId="4" w16cid:durableId="1467233997">
    <w:abstractNumId w:val="3"/>
  </w:num>
  <w:num w:numId="5" w16cid:durableId="247544047">
    <w:abstractNumId w:val="29"/>
  </w:num>
  <w:num w:numId="6" w16cid:durableId="1943295403">
    <w:abstractNumId w:val="21"/>
  </w:num>
  <w:num w:numId="7" w16cid:durableId="33624319">
    <w:abstractNumId w:val="12"/>
  </w:num>
  <w:num w:numId="8" w16cid:durableId="1038166772">
    <w:abstractNumId w:val="38"/>
  </w:num>
  <w:num w:numId="9" w16cid:durableId="493767664">
    <w:abstractNumId w:val="0"/>
  </w:num>
  <w:num w:numId="10" w16cid:durableId="174729562">
    <w:abstractNumId w:val="14"/>
  </w:num>
  <w:num w:numId="11" w16cid:durableId="1471442055">
    <w:abstractNumId w:val="18"/>
  </w:num>
  <w:num w:numId="12" w16cid:durableId="2054228055">
    <w:abstractNumId w:val="13"/>
  </w:num>
  <w:num w:numId="13" w16cid:durableId="1243947195">
    <w:abstractNumId w:val="33"/>
  </w:num>
  <w:num w:numId="14" w16cid:durableId="201095836">
    <w:abstractNumId w:val="19"/>
  </w:num>
  <w:num w:numId="15" w16cid:durableId="1384907914">
    <w:abstractNumId w:val="8"/>
  </w:num>
  <w:num w:numId="16" w16cid:durableId="682047598">
    <w:abstractNumId w:val="9"/>
  </w:num>
  <w:num w:numId="17" w16cid:durableId="1835679181">
    <w:abstractNumId w:val="32"/>
  </w:num>
  <w:num w:numId="18" w16cid:durableId="2092965029">
    <w:abstractNumId w:val="10"/>
  </w:num>
  <w:num w:numId="19" w16cid:durableId="1144661927">
    <w:abstractNumId w:val="15"/>
  </w:num>
  <w:num w:numId="20" w16cid:durableId="194657449">
    <w:abstractNumId w:val="25"/>
  </w:num>
  <w:num w:numId="21" w16cid:durableId="51268872">
    <w:abstractNumId w:val="5"/>
  </w:num>
  <w:num w:numId="22" w16cid:durableId="1412120960">
    <w:abstractNumId w:val="16"/>
  </w:num>
  <w:num w:numId="23" w16cid:durableId="1387684814">
    <w:abstractNumId w:val="11"/>
  </w:num>
  <w:num w:numId="24" w16cid:durableId="97333925">
    <w:abstractNumId w:val="31"/>
  </w:num>
  <w:num w:numId="25" w16cid:durableId="929967409">
    <w:abstractNumId w:val="37"/>
  </w:num>
  <w:num w:numId="26" w16cid:durableId="1144464487">
    <w:abstractNumId w:val="7"/>
  </w:num>
  <w:num w:numId="27" w16cid:durableId="505098945">
    <w:abstractNumId w:val="30"/>
  </w:num>
  <w:num w:numId="28" w16cid:durableId="659817809">
    <w:abstractNumId w:val="28"/>
  </w:num>
  <w:num w:numId="29" w16cid:durableId="1703434060">
    <w:abstractNumId w:val="17"/>
  </w:num>
  <w:num w:numId="30" w16cid:durableId="903106752">
    <w:abstractNumId w:val="1"/>
  </w:num>
  <w:num w:numId="31" w16cid:durableId="252057947">
    <w:abstractNumId w:val="26"/>
  </w:num>
  <w:num w:numId="32" w16cid:durableId="1644774609">
    <w:abstractNumId w:val="20"/>
  </w:num>
  <w:num w:numId="33" w16cid:durableId="1140071383">
    <w:abstractNumId w:val="22"/>
  </w:num>
  <w:num w:numId="34" w16cid:durableId="1681469202">
    <w:abstractNumId w:val="6"/>
  </w:num>
  <w:num w:numId="35" w16cid:durableId="918297161">
    <w:abstractNumId w:val="2"/>
  </w:num>
  <w:num w:numId="36" w16cid:durableId="1825967729">
    <w:abstractNumId w:val="34"/>
  </w:num>
  <w:num w:numId="37" w16cid:durableId="38823677">
    <w:abstractNumId w:val="39"/>
  </w:num>
  <w:num w:numId="38" w16cid:durableId="1283001118">
    <w:abstractNumId w:val="23"/>
  </w:num>
  <w:num w:numId="39" w16cid:durableId="575744920">
    <w:abstractNumId w:val="36"/>
  </w:num>
  <w:num w:numId="40" w16cid:durableId="7729209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6FE1"/>
    <w:rsid w:val="0000051C"/>
    <w:rsid w:val="00001296"/>
    <w:rsid w:val="00002CE2"/>
    <w:rsid w:val="0000373A"/>
    <w:rsid w:val="00004C30"/>
    <w:rsid w:val="000064FB"/>
    <w:rsid w:val="000105CC"/>
    <w:rsid w:val="00010D88"/>
    <w:rsid w:val="00010F6A"/>
    <w:rsid w:val="000120A4"/>
    <w:rsid w:val="00012447"/>
    <w:rsid w:val="0001313C"/>
    <w:rsid w:val="00013896"/>
    <w:rsid w:val="00013CF0"/>
    <w:rsid w:val="00013DDB"/>
    <w:rsid w:val="0001481F"/>
    <w:rsid w:val="00014D63"/>
    <w:rsid w:val="00021FFF"/>
    <w:rsid w:val="0002226B"/>
    <w:rsid w:val="000247C8"/>
    <w:rsid w:val="00025CC8"/>
    <w:rsid w:val="0003171C"/>
    <w:rsid w:val="00032FF3"/>
    <w:rsid w:val="000332DA"/>
    <w:rsid w:val="00034239"/>
    <w:rsid w:val="0003760D"/>
    <w:rsid w:val="00037F49"/>
    <w:rsid w:val="00040279"/>
    <w:rsid w:val="00040ACC"/>
    <w:rsid w:val="000512C6"/>
    <w:rsid w:val="00051548"/>
    <w:rsid w:val="00052F71"/>
    <w:rsid w:val="0005345F"/>
    <w:rsid w:val="00054BA0"/>
    <w:rsid w:val="00054F71"/>
    <w:rsid w:val="000561B5"/>
    <w:rsid w:val="000563B6"/>
    <w:rsid w:val="00057E92"/>
    <w:rsid w:val="00062C12"/>
    <w:rsid w:val="00064811"/>
    <w:rsid w:val="000665B2"/>
    <w:rsid w:val="00067699"/>
    <w:rsid w:val="000742C3"/>
    <w:rsid w:val="0007580A"/>
    <w:rsid w:val="0007693B"/>
    <w:rsid w:val="000800A4"/>
    <w:rsid w:val="0008623F"/>
    <w:rsid w:val="000864FE"/>
    <w:rsid w:val="00087D60"/>
    <w:rsid w:val="00093219"/>
    <w:rsid w:val="000936EC"/>
    <w:rsid w:val="0009492E"/>
    <w:rsid w:val="000965C6"/>
    <w:rsid w:val="000969B4"/>
    <w:rsid w:val="000970CD"/>
    <w:rsid w:val="00097A08"/>
    <w:rsid w:val="000A0BBA"/>
    <w:rsid w:val="000A2906"/>
    <w:rsid w:val="000A3FF6"/>
    <w:rsid w:val="000A49F5"/>
    <w:rsid w:val="000B06A9"/>
    <w:rsid w:val="000B1F8E"/>
    <w:rsid w:val="000B27DF"/>
    <w:rsid w:val="000B62FC"/>
    <w:rsid w:val="000C1BB5"/>
    <w:rsid w:val="000C46EA"/>
    <w:rsid w:val="000C6D54"/>
    <w:rsid w:val="000C74B6"/>
    <w:rsid w:val="000D10B8"/>
    <w:rsid w:val="000D457B"/>
    <w:rsid w:val="000D4C96"/>
    <w:rsid w:val="000D7F52"/>
    <w:rsid w:val="000E1143"/>
    <w:rsid w:val="000E2F07"/>
    <w:rsid w:val="000E54BC"/>
    <w:rsid w:val="000E58C1"/>
    <w:rsid w:val="000E6B56"/>
    <w:rsid w:val="000E7E7A"/>
    <w:rsid w:val="000F24BA"/>
    <w:rsid w:val="000F2DD0"/>
    <w:rsid w:val="000F3530"/>
    <w:rsid w:val="000F53F8"/>
    <w:rsid w:val="000F6295"/>
    <w:rsid w:val="000F69D4"/>
    <w:rsid w:val="00100B5E"/>
    <w:rsid w:val="00100BCB"/>
    <w:rsid w:val="001012EC"/>
    <w:rsid w:val="00104137"/>
    <w:rsid w:val="001062F8"/>
    <w:rsid w:val="00111491"/>
    <w:rsid w:val="0011165E"/>
    <w:rsid w:val="00111B4B"/>
    <w:rsid w:val="00112388"/>
    <w:rsid w:val="00114316"/>
    <w:rsid w:val="00117F1A"/>
    <w:rsid w:val="00121BDB"/>
    <w:rsid w:val="00121C71"/>
    <w:rsid w:val="00121F18"/>
    <w:rsid w:val="00125827"/>
    <w:rsid w:val="0012684A"/>
    <w:rsid w:val="00133B73"/>
    <w:rsid w:val="001345AC"/>
    <w:rsid w:val="001347A7"/>
    <w:rsid w:val="001365C7"/>
    <w:rsid w:val="00137DE2"/>
    <w:rsid w:val="00141A5C"/>
    <w:rsid w:val="001434E3"/>
    <w:rsid w:val="0014359A"/>
    <w:rsid w:val="001464DF"/>
    <w:rsid w:val="00147F48"/>
    <w:rsid w:val="0015019A"/>
    <w:rsid w:val="001516E6"/>
    <w:rsid w:val="00151DE2"/>
    <w:rsid w:val="00154B2A"/>
    <w:rsid w:val="00160C6C"/>
    <w:rsid w:val="00161156"/>
    <w:rsid w:val="0016175E"/>
    <w:rsid w:val="00161B0A"/>
    <w:rsid w:val="00163A7B"/>
    <w:rsid w:val="00163ABD"/>
    <w:rsid w:val="00163D24"/>
    <w:rsid w:val="001663F4"/>
    <w:rsid w:val="00167984"/>
    <w:rsid w:val="001702F0"/>
    <w:rsid w:val="001732FD"/>
    <w:rsid w:val="00173C7B"/>
    <w:rsid w:val="00180BBF"/>
    <w:rsid w:val="00180F57"/>
    <w:rsid w:val="001810AD"/>
    <w:rsid w:val="00182458"/>
    <w:rsid w:val="001829B0"/>
    <w:rsid w:val="00182F47"/>
    <w:rsid w:val="00187AC8"/>
    <w:rsid w:val="00187BC2"/>
    <w:rsid w:val="0019305A"/>
    <w:rsid w:val="00195DF6"/>
    <w:rsid w:val="00196C6A"/>
    <w:rsid w:val="001A064D"/>
    <w:rsid w:val="001A11D3"/>
    <w:rsid w:val="001A1F08"/>
    <w:rsid w:val="001A576A"/>
    <w:rsid w:val="001A5E81"/>
    <w:rsid w:val="001A791F"/>
    <w:rsid w:val="001B0CEF"/>
    <w:rsid w:val="001B3347"/>
    <w:rsid w:val="001B5426"/>
    <w:rsid w:val="001B7F33"/>
    <w:rsid w:val="001C15B6"/>
    <w:rsid w:val="001C18D3"/>
    <w:rsid w:val="001D1D06"/>
    <w:rsid w:val="001D301D"/>
    <w:rsid w:val="001D3E2D"/>
    <w:rsid w:val="001D4F3E"/>
    <w:rsid w:val="001D5F9A"/>
    <w:rsid w:val="001D6F2C"/>
    <w:rsid w:val="001E0154"/>
    <w:rsid w:val="001E087A"/>
    <w:rsid w:val="001E1254"/>
    <w:rsid w:val="001E39F3"/>
    <w:rsid w:val="001E41FB"/>
    <w:rsid w:val="001E61EE"/>
    <w:rsid w:val="001E6C83"/>
    <w:rsid w:val="001E6DF4"/>
    <w:rsid w:val="001F032B"/>
    <w:rsid w:val="001F4B56"/>
    <w:rsid w:val="001F4FCD"/>
    <w:rsid w:val="001F5DF1"/>
    <w:rsid w:val="001F7681"/>
    <w:rsid w:val="002015C4"/>
    <w:rsid w:val="00204628"/>
    <w:rsid w:val="00205499"/>
    <w:rsid w:val="00205812"/>
    <w:rsid w:val="0020627E"/>
    <w:rsid w:val="002065A8"/>
    <w:rsid w:val="00210E5D"/>
    <w:rsid w:val="00210E95"/>
    <w:rsid w:val="00211475"/>
    <w:rsid w:val="0021319B"/>
    <w:rsid w:val="00214DD4"/>
    <w:rsid w:val="002152D8"/>
    <w:rsid w:val="00216DBE"/>
    <w:rsid w:val="002172CE"/>
    <w:rsid w:val="00217629"/>
    <w:rsid w:val="002215F6"/>
    <w:rsid w:val="0022351F"/>
    <w:rsid w:val="0022387A"/>
    <w:rsid w:val="00224218"/>
    <w:rsid w:val="00225373"/>
    <w:rsid w:val="002254F2"/>
    <w:rsid w:val="00226F26"/>
    <w:rsid w:val="00227B25"/>
    <w:rsid w:val="002311F5"/>
    <w:rsid w:val="00233E24"/>
    <w:rsid w:val="0023508F"/>
    <w:rsid w:val="00243DF8"/>
    <w:rsid w:val="00250313"/>
    <w:rsid w:val="00255123"/>
    <w:rsid w:val="00263CDE"/>
    <w:rsid w:val="00266A34"/>
    <w:rsid w:val="002674C8"/>
    <w:rsid w:val="0027044A"/>
    <w:rsid w:val="002712EE"/>
    <w:rsid w:val="00271E15"/>
    <w:rsid w:val="002721E2"/>
    <w:rsid w:val="00272838"/>
    <w:rsid w:val="00272BEA"/>
    <w:rsid w:val="00272D04"/>
    <w:rsid w:val="00272D5C"/>
    <w:rsid w:val="00273365"/>
    <w:rsid w:val="00275AAD"/>
    <w:rsid w:val="00276445"/>
    <w:rsid w:val="00280803"/>
    <w:rsid w:val="00283C9D"/>
    <w:rsid w:val="00290154"/>
    <w:rsid w:val="00290286"/>
    <w:rsid w:val="00291413"/>
    <w:rsid w:val="00292270"/>
    <w:rsid w:val="002928D3"/>
    <w:rsid w:val="002A176E"/>
    <w:rsid w:val="002A2EE6"/>
    <w:rsid w:val="002A7166"/>
    <w:rsid w:val="002B024D"/>
    <w:rsid w:val="002B0EA6"/>
    <w:rsid w:val="002B300C"/>
    <w:rsid w:val="002B3F89"/>
    <w:rsid w:val="002B3FBA"/>
    <w:rsid w:val="002B5952"/>
    <w:rsid w:val="002B6728"/>
    <w:rsid w:val="002B7954"/>
    <w:rsid w:val="002B7DBC"/>
    <w:rsid w:val="002C0601"/>
    <w:rsid w:val="002C1224"/>
    <w:rsid w:val="002C1E6F"/>
    <w:rsid w:val="002C617F"/>
    <w:rsid w:val="002C743D"/>
    <w:rsid w:val="002C7B29"/>
    <w:rsid w:val="002D0A4F"/>
    <w:rsid w:val="002D127B"/>
    <w:rsid w:val="002D2C34"/>
    <w:rsid w:val="002D2DC4"/>
    <w:rsid w:val="002D3258"/>
    <w:rsid w:val="002D3D47"/>
    <w:rsid w:val="002D477D"/>
    <w:rsid w:val="002D5BBD"/>
    <w:rsid w:val="002E5275"/>
    <w:rsid w:val="002E545D"/>
    <w:rsid w:val="002E7BBB"/>
    <w:rsid w:val="002E7C12"/>
    <w:rsid w:val="002F0729"/>
    <w:rsid w:val="002F1291"/>
    <w:rsid w:val="00300D13"/>
    <w:rsid w:val="00302EB4"/>
    <w:rsid w:val="00304695"/>
    <w:rsid w:val="0030690F"/>
    <w:rsid w:val="003101CE"/>
    <w:rsid w:val="003133E9"/>
    <w:rsid w:val="003212DA"/>
    <w:rsid w:val="003216DF"/>
    <w:rsid w:val="0032183A"/>
    <w:rsid w:val="00322693"/>
    <w:rsid w:val="003245FA"/>
    <w:rsid w:val="00324902"/>
    <w:rsid w:val="00326AFE"/>
    <w:rsid w:val="003272EA"/>
    <w:rsid w:val="00327F6A"/>
    <w:rsid w:val="0033081A"/>
    <w:rsid w:val="00334C1A"/>
    <w:rsid w:val="00337429"/>
    <w:rsid w:val="00340C9D"/>
    <w:rsid w:val="00342D51"/>
    <w:rsid w:val="0034353E"/>
    <w:rsid w:val="00350825"/>
    <w:rsid w:val="00360ED8"/>
    <w:rsid w:val="00361F3B"/>
    <w:rsid w:val="00363DDD"/>
    <w:rsid w:val="00364C34"/>
    <w:rsid w:val="0036651D"/>
    <w:rsid w:val="00367461"/>
    <w:rsid w:val="0036793C"/>
    <w:rsid w:val="00371FE1"/>
    <w:rsid w:val="00373412"/>
    <w:rsid w:val="00375063"/>
    <w:rsid w:val="003770E1"/>
    <w:rsid w:val="00384530"/>
    <w:rsid w:val="003846DE"/>
    <w:rsid w:val="00385941"/>
    <w:rsid w:val="00387E9F"/>
    <w:rsid w:val="003905BF"/>
    <w:rsid w:val="003941E0"/>
    <w:rsid w:val="00394A62"/>
    <w:rsid w:val="00396C95"/>
    <w:rsid w:val="003A1223"/>
    <w:rsid w:val="003A449C"/>
    <w:rsid w:val="003A4EDA"/>
    <w:rsid w:val="003A5BEC"/>
    <w:rsid w:val="003A6FE9"/>
    <w:rsid w:val="003B04B4"/>
    <w:rsid w:val="003B22DC"/>
    <w:rsid w:val="003B276F"/>
    <w:rsid w:val="003B3DE5"/>
    <w:rsid w:val="003B70CE"/>
    <w:rsid w:val="003C2089"/>
    <w:rsid w:val="003C46FB"/>
    <w:rsid w:val="003C7FA6"/>
    <w:rsid w:val="003D2E33"/>
    <w:rsid w:val="003D4FB6"/>
    <w:rsid w:val="003D719D"/>
    <w:rsid w:val="003D7FB3"/>
    <w:rsid w:val="003E3617"/>
    <w:rsid w:val="003E444F"/>
    <w:rsid w:val="003F02FC"/>
    <w:rsid w:val="003F2731"/>
    <w:rsid w:val="003F340E"/>
    <w:rsid w:val="003F3ED6"/>
    <w:rsid w:val="003F53C2"/>
    <w:rsid w:val="003F575A"/>
    <w:rsid w:val="003F5BBD"/>
    <w:rsid w:val="003F733D"/>
    <w:rsid w:val="00402975"/>
    <w:rsid w:val="00404DE2"/>
    <w:rsid w:val="00404F7C"/>
    <w:rsid w:val="0041018C"/>
    <w:rsid w:val="004104B3"/>
    <w:rsid w:val="00411EA6"/>
    <w:rsid w:val="004146F3"/>
    <w:rsid w:val="00414EAC"/>
    <w:rsid w:val="0041505D"/>
    <w:rsid w:val="00415585"/>
    <w:rsid w:val="0041743D"/>
    <w:rsid w:val="0041780F"/>
    <w:rsid w:val="00417B1D"/>
    <w:rsid w:val="00422963"/>
    <w:rsid w:val="00423414"/>
    <w:rsid w:val="00424E2B"/>
    <w:rsid w:val="00426854"/>
    <w:rsid w:val="0043064A"/>
    <w:rsid w:val="0043414C"/>
    <w:rsid w:val="00435C5E"/>
    <w:rsid w:val="00441877"/>
    <w:rsid w:val="00442BD3"/>
    <w:rsid w:val="00444E3A"/>
    <w:rsid w:val="00450D48"/>
    <w:rsid w:val="00451BDF"/>
    <w:rsid w:val="004566A0"/>
    <w:rsid w:val="00457A0F"/>
    <w:rsid w:val="0046320D"/>
    <w:rsid w:val="0046395A"/>
    <w:rsid w:val="00464347"/>
    <w:rsid w:val="004644A6"/>
    <w:rsid w:val="0046798D"/>
    <w:rsid w:val="00470814"/>
    <w:rsid w:val="00471617"/>
    <w:rsid w:val="00471F72"/>
    <w:rsid w:val="0047293A"/>
    <w:rsid w:val="0047469F"/>
    <w:rsid w:val="00480BBF"/>
    <w:rsid w:val="00481EA2"/>
    <w:rsid w:val="00485A8D"/>
    <w:rsid w:val="00487C32"/>
    <w:rsid w:val="00490835"/>
    <w:rsid w:val="00494EED"/>
    <w:rsid w:val="004958BD"/>
    <w:rsid w:val="004977E9"/>
    <w:rsid w:val="004A0482"/>
    <w:rsid w:val="004A1088"/>
    <w:rsid w:val="004A1858"/>
    <w:rsid w:val="004A2E10"/>
    <w:rsid w:val="004A4CC1"/>
    <w:rsid w:val="004A6371"/>
    <w:rsid w:val="004B0B40"/>
    <w:rsid w:val="004B1D18"/>
    <w:rsid w:val="004B5459"/>
    <w:rsid w:val="004B5550"/>
    <w:rsid w:val="004C0B25"/>
    <w:rsid w:val="004C1C3A"/>
    <w:rsid w:val="004C5759"/>
    <w:rsid w:val="004C62CE"/>
    <w:rsid w:val="004D0050"/>
    <w:rsid w:val="004D1929"/>
    <w:rsid w:val="004D22C9"/>
    <w:rsid w:val="004D2D37"/>
    <w:rsid w:val="004D31EE"/>
    <w:rsid w:val="004D44BB"/>
    <w:rsid w:val="004D47E9"/>
    <w:rsid w:val="004D48C3"/>
    <w:rsid w:val="004D74F2"/>
    <w:rsid w:val="004E2117"/>
    <w:rsid w:val="004F2E09"/>
    <w:rsid w:val="004F3A76"/>
    <w:rsid w:val="004F3C82"/>
    <w:rsid w:val="004F51AA"/>
    <w:rsid w:val="004F5348"/>
    <w:rsid w:val="004F6256"/>
    <w:rsid w:val="004F656A"/>
    <w:rsid w:val="004F6ED4"/>
    <w:rsid w:val="004F7CB5"/>
    <w:rsid w:val="00500EEB"/>
    <w:rsid w:val="005023B3"/>
    <w:rsid w:val="00502BA2"/>
    <w:rsid w:val="0050398D"/>
    <w:rsid w:val="0050461C"/>
    <w:rsid w:val="00505C4F"/>
    <w:rsid w:val="0050750C"/>
    <w:rsid w:val="00507D49"/>
    <w:rsid w:val="00512AAF"/>
    <w:rsid w:val="00516A8F"/>
    <w:rsid w:val="00520959"/>
    <w:rsid w:val="00520A66"/>
    <w:rsid w:val="00520B3D"/>
    <w:rsid w:val="00523D37"/>
    <w:rsid w:val="00525365"/>
    <w:rsid w:val="005255BE"/>
    <w:rsid w:val="005262FD"/>
    <w:rsid w:val="00527CE4"/>
    <w:rsid w:val="0053045C"/>
    <w:rsid w:val="00531654"/>
    <w:rsid w:val="00531F76"/>
    <w:rsid w:val="00533576"/>
    <w:rsid w:val="005339C3"/>
    <w:rsid w:val="00533E88"/>
    <w:rsid w:val="005344D9"/>
    <w:rsid w:val="005348EC"/>
    <w:rsid w:val="00537B49"/>
    <w:rsid w:val="005439B6"/>
    <w:rsid w:val="00543BB7"/>
    <w:rsid w:val="00547548"/>
    <w:rsid w:val="0055102C"/>
    <w:rsid w:val="0055125A"/>
    <w:rsid w:val="005517F3"/>
    <w:rsid w:val="00552515"/>
    <w:rsid w:val="00552E5B"/>
    <w:rsid w:val="0055427D"/>
    <w:rsid w:val="005567DA"/>
    <w:rsid w:val="005569C5"/>
    <w:rsid w:val="00557597"/>
    <w:rsid w:val="00563700"/>
    <w:rsid w:val="005711C0"/>
    <w:rsid w:val="00572384"/>
    <w:rsid w:val="00573B43"/>
    <w:rsid w:val="00576AFA"/>
    <w:rsid w:val="0058074C"/>
    <w:rsid w:val="00582F26"/>
    <w:rsid w:val="00582FF4"/>
    <w:rsid w:val="00583280"/>
    <w:rsid w:val="00585716"/>
    <w:rsid w:val="00585F90"/>
    <w:rsid w:val="005872E1"/>
    <w:rsid w:val="005874C0"/>
    <w:rsid w:val="00590CCD"/>
    <w:rsid w:val="00593323"/>
    <w:rsid w:val="0059360B"/>
    <w:rsid w:val="00593C20"/>
    <w:rsid w:val="005944D7"/>
    <w:rsid w:val="0059467D"/>
    <w:rsid w:val="00595DD1"/>
    <w:rsid w:val="005A58A4"/>
    <w:rsid w:val="005A760F"/>
    <w:rsid w:val="005A7A5D"/>
    <w:rsid w:val="005B173B"/>
    <w:rsid w:val="005B667C"/>
    <w:rsid w:val="005B7BB8"/>
    <w:rsid w:val="005C37E4"/>
    <w:rsid w:val="005C5185"/>
    <w:rsid w:val="005C62F1"/>
    <w:rsid w:val="005D2077"/>
    <w:rsid w:val="005D3727"/>
    <w:rsid w:val="005D4597"/>
    <w:rsid w:val="005D624F"/>
    <w:rsid w:val="005D6FE1"/>
    <w:rsid w:val="005E2D32"/>
    <w:rsid w:val="005E4E7D"/>
    <w:rsid w:val="005E54D7"/>
    <w:rsid w:val="005E6D80"/>
    <w:rsid w:val="005F32B7"/>
    <w:rsid w:val="005F510B"/>
    <w:rsid w:val="005F5E89"/>
    <w:rsid w:val="005F7C6B"/>
    <w:rsid w:val="00602837"/>
    <w:rsid w:val="00602B10"/>
    <w:rsid w:val="0060496D"/>
    <w:rsid w:val="006117DA"/>
    <w:rsid w:val="006131CA"/>
    <w:rsid w:val="00614BC8"/>
    <w:rsid w:val="00622FDA"/>
    <w:rsid w:val="006269E0"/>
    <w:rsid w:val="00626B95"/>
    <w:rsid w:val="00626EAB"/>
    <w:rsid w:val="00630D8C"/>
    <w:rsid w:val="00637CEF"/>
    <w:rsid w:val="00643A39"/>
    <w:rsid w:val="00646199"/>
    <w:rsid w:val="006467A1"/>
    <w:rsid w:val="00646E8A"/>
    <w:rsid w:val="00646FE5"/>
    <w:rsid w:val="0065365D"/>
    <w:rsid w:val="00654C44"/>
    <w:rsid w:val="00660453"/>
    <w:rsid w:val="0066058F"/>
    <w:rsid w:val="00662036"/>
    <w:rsid w:val="0066336D"/>
    <w:rsid w:val="00663609"/>
    <w:rsid w:val="00664C2E"/>
    <w:rsid w:val="006650E8"/>
    <w:rsid w:val="00665AF5"/>
    <w:rsid w:val="00666A47"/>
    <w:rsid w:val="00670758"/>
    <w:rsid w:val="00674224"/>
    <w:rsid w:val="00676E72"/>
    <w:rsid w:val="00677A6E"/>
    <w:rsid w:val="00677E21"/>
    <w:rsid w:val="0068194F"/>
    <w:rsid w:val="00682291"/>
    <w:rsid w:val="0069150D"/>
    <w:rsid w:val="00692AE2"/>
    <w:rsid w:val="00693216"/>
    <w:rsid w:val="00693416"/>
    <w:rsid w:val="00693F70"/>
    <w:rsid w:val="006946C4"/>
    <w:rsid w:val="006961BC"/>
    <w:rsid w:val="0069627D"/>
    <w:rsid w:val="006A1AA8"/>
    <w:rsid w:val="006A7A48"/>
    <w:rsid w:val="006B0178"/>
    <w:rsid w:val="006B0FA2"/>
    <w:rsid w:val="006B1CEF"/>
    <w:rsid w:val="006B294E"/>
    <w:rsid w:val="006B2EAE"/>
    <w:rsid w:val="006B7B9E"/>
    <w:rsid w:val="006C1E74"/>
    <w:rsid w:val="006C464F"/>
    <w:rsid w:val="006C57B0"/>
    <w:rsid w:val="006D09D5"/>
    <w:rsid w:val="006D120F"/>
    <w:rsid w:val="006D271E"/>
    <w:rsid w:val="006D2B60"/>
    <w:rsid w:val="006D5930"/>
    <w:rsid w:val="006D5BFD"/>
    <w:rsid w:val="006D5EFF"/>
    <w:rsid w:val="006E22CD"/>
    <w:rsid w:val="006E4ECC"/>
    <w:rsid w:val="006E5287"/>
    <w:rsid w:val="006E5F62"/>
    <w:rsid w:val="006F0836"/>
    <w:rsid w:val="006F0886"/>
    <w:rsid w:val="006F1FA0"/>
    <w:rsid w:val="006F24A0"/>
    <w:rsid w:val="006F3378"/>
    <w:rsid w:val="006F353F"/>
    <w:rsid w:val="00701FFF"/>
    <w:rsid w:val="0070519F"/>
    <w:rsid w:val="00714423"/>
    <w:rsid w:val="00714804"/>
    <w:rsid w:val="00715715"/>
    <w:rsid w:val="00715F72"/>
    <w:rsid w:val="00716496"/>
    <w:rsid w:val="007167C8"/>
    <w:rsid w:val="00716887"/>
    <w:rsid w:val="00723043"/>
    <w:rsid w:val="00723976"/>
    <w:rsid w:val="00723F47"/>
    <w:rsid w:val="00724019"/>
    <w:rsid w:val="007258E1"/>
    <w:rsid w:val="00726972"/>
    <w:rsid w:val="007320E3"/>
    <w:rsid w:val="0073518A"/>
    <w:rsid w:val="00736F9D"/>
    <w:rsid w:val="00737989"/>
    <w:rsid w:val="0074092F"/>
    <w:rsid w:val="00741814"/>
    <w:rsid w:val="007418FC"/>
    <w:rsid w:val="00750477"/>
    <w:rsid w:val="00752172"/>
    <w:rsid w:val="0075372E"/>
    <w:rsid w:val="00755405"/>
    <w:rsid w:val="00756053"/>
    <w:rsid w:val="00761407"/>
    <w:rsid w:val="00761ACC"/>
    <w:rsid w:val="00761BFE"/>
    <w:rsid w:val="007623E7"/>
    <w:rsid w:val="00763186"/>
    <w:rsid w:val="00763774"/>
    <w:rsid w:val="00764B0A"/>
    <w:rsid w:val="00764CB4"/>
    <w:rsid w:val="00770A1E"/>
    <w:rsid w:val="007710D5"/>
    <w:rsid w:val="00772A57"/>
    <w:rsid w:val="007753E6"/>
    <w:rsid w:val="00780BEC"/>
    <w:rsid w:val="00783033"/>
    <w:rsid w:val="00785000"/>
    <w:rsid w:val="007872EA"/>
    <w:rsid w:val="00787558"/>
    <w:rsid w:val="00790AEB"/>
    <w:rsid w:val="00791985"/>
    <w:rsid w:val="00794A86"/>
    <w:rsid w:val="00796C00"/>
    <w:rsid w:val="007A2B3F"/>
    <w:rsid w:val="007A3F19"/>
    <w:rsid w:val="007A7259"/>
    <w:rsid w:val="007B0874"/>
    <w:rsid w:val="007B3BED"/>
    <w:rsid w:val="007B51C2"/>
    <w:rsid w:val="007B6757"/>
    <w:rsid w:val="007B6B2E"/>
    <w:rsid w:val="007B7DCB"/>
    <w:rsid w:val="007C018A"/>
    <w:rsid w:val="007C1FDA"/>
    <w:rsid w:val="007C26CE"/>
    <w:rsid w:val="007C394C"/>
    <w:rsid w:val="007C468D"/>
    <w:rsid w:val="007C4772"/>
    <w:rsid w:val="007C5FFC"/>
    <w:rsid w:val="007C6408"/>
    <w:rsid w:val="007D4B28"/>
    <w:rsid w:val="007E1253"/>
    <w:rsid w:val="007E1737"/>
    <w:rsid w:val="007E33E8"/>
    <w:rsid w:val="007F12EB"/>
    <w:rsid w:val="007F2100"/>
    <w:rsid w:val="007F2271"/>
    <w:rsid w:val="007F272F"/>
    <w:rsid w:val="007F571E"/>
    <w:rsid w:val="007F74F0"/>
    <w:rsid w:val="007F7B9A"/>
    <w:rsid w:val="008012DE"/>
    <w:rsid w:val="008023B5"/>
    <w:rsid w:val="00803E9D"/>
    <w:rsid w:val="00805511"/>
    <w:rsid w:val="0080605A"/>
    <w:rsid w:val="00807D00"/>
    <w:rsid w:val="00810DE5"/>
    <w:rsid w:val="00811663"/>
    <w:rsid w:val="00814E9A"/>
    <w:rsid w:val="0081723E"/>
    <w:rsid w:val="00820325"/>
    <w:rsid w:val="00824790"/>
    <w:rsid w:val="008255BE"/>
    <w:rsid w:val="008353D5"/>
    <w:rsid w:val="00841B48"/>
    <w:rsid w:val="00842726"/>
    <w:rsid w:val="008438BC"/>
    <w:rsid w:val="00843DE6"/>
    <w:rsid w:val="00844449"/>
    <w:rsid w:val="0084759F"/>
    <w:rsid w:val="00850D8E"/>
    <w:rsid w:val="0085189B"/>
    <w:rsid w:val="00855E97"/>
    <w:rsid w:val="00857FBD"/>
    <w:rsid w:val="00861178"/>
    <w:rsid w:val="008611D9"/>
    <w:rsid w:val="008619D7"/>
    <w:rsid w:val="008658F6"/>
    <w:rsid w:val="00865D8C"/>
    <w:rsid w:val="0086643A"/>
    <w:rsid w:val="0086744F"/>
    <w:rsid w:val="008705AC"/>
    <w:rsid w:val="00870B5D"/>
    <w:rsid w:val="00873AE4"/>
    <w:rsid w:val="00881E06"/>
    <w:rsid w:val="00883449"/>
    <w:rsid w:val="00884A39"/>
    <w:rsid w:val="00884D2A"/>
    <w:rsid w:val="00890306"/>
    <w:rsid w:val="008908D3"/>
    <w:rsid w:val="008917A4"/>
    <w:rsid w:val="00891AD3"/>
    <w:rsid w:val="00893E0F"/>
    <w:rsid w:val="008948B1"/>
    <w:rsid w:val="00896D38"/>
    <w:rsid w:val="008A06C3"/>
    <w:rsid w:val="008A4034"/>
    <w:rsid w:val="008A6B97"/>
    <w:rsid w:val="008A6BF6"/>
    <w:rsid w:val="008B03BA"/>
    <w:rsid w:val="008B12C6"/>
    <w:rsid w:val="008B7253"/>
    <w:rsid w:val="008B7E99"/>
    <w:rsid w:val="008C0820"/>
    <w:rsid w:val="008C09E1"/>
    <w:rsid w:val="008C27BB"/>
    <w:rsid w:val="008C2ECC"/>
    <w:rsid w:val="008C3974"/>
    <w:rsid w:val="008C55D2"/>
    <w:rsid w:val="008D1B61"/>
    <w:rsid w:val="008D32BF"/>
    <w:rsid w:val="008D3678"/>
    <w:rsid w:val="008D3E3E"/>
    <w:rsid w:val="008D4EAA"/>
    <w:rsid w:val="008D64B7"/>
    <w:rsid w:val="008D75BD"/>
    <w:rsid w:val="008D7769"/>
    <w:rsid w:val="008E3FBE"/>
    <w:rsid w:val="008E528F"/>
    <w:rsid w:val="008E7525"/>
    <w:rsid w:val="008E7E35"/>
    <w:rsid w:val="008F0276"/>
    <w:rsid w:val="008F0E37"/>
    <w:rsid w:val="008F355A"/>
    <w:rsid w:val="008F4EF6"/>
    <w:rsid w:val="008F6518"/>
    <w:rsid w:val="008F67CC"/>
    <w:rsid w:val="00901A97"/>
    <w:rsid w:val="009032A6"/>
    <w:rsid w:val="00906DBC"/>
    <w:rsid w:val="00911B47"/>
    <w:rsid w:val="00913467"/>
    <w:rsid w:val="0091381F"/>
    <w:rsid w:val="0091726B"/>
    <w:rsid w:val="0091781E"/>
    <w:rsid w:val="00917F3B"/>
    <w:rsid w:val="00920F0E"/>
    <w:rsid w:val="00923B02"/>
    <w:rsid w:val="00924780"/>
    <w:rsid w:val="00924E0D"/>
    <w:rsid w:val="00924E3A"/>
    <w:rsid w:val="00926BA7"/>
    <w:rsid w:val="0093028E"/>
    <w:rsid w:val="00931647"/>
    <w:rsid w:val="00931C82"/>
    <w:rsid w:val="00932C4C"/>
    <w:rsid w:val="00933DD8"/>
    <w:rsid w:val="00934577"/>
    <w:rsid w:val="00934A1B"/>
    <w:rsid w:val="009352B2"/>
    <w:rsid w:val="00945A41"/>
    <w:rsid w:val="00945FB6"/>
    <w:rsid w:val="009505BC"/>
    <w:rsid w:val="0095141B"/>
    <w:rsid w:val="00951946"/>
    <w:rsid w:val="00952A78"/>
    <w:rsid w:val="00961F7B"/>
    <w:rsid w:val="00962378"/>
    <w:rsid w:val="009700B7"/>
    <w:rsid w:val="00970175"/>
    <w:rsid w:val="00970181"/>
    <w:rsid w:val="00971A58"/>
    <w:rsid w:val="009732F2"/>
    <w:rsid w:val="00973441"/>
    <w:rsid w:val="00977428"/>
    <w:rsid w:val="00977BDF"/>
    <w:rsid w:val="00982AC3"/>
    <w:rsid w:val="00984C64"/>
    <w:rsid w:val="00992199"/>
    <w:rsid w:val="009A5AC0"/>
    <w:rsid w:val="009A68B5"/>
    <w:rsid w:val="009B3E6F"/>
    <w:rsid w:val="009B7E5F"/>
    <w:rsid w:val="009C2D1B"/>
    <w:rsid w:val="009C4244"/>
    <w:rsid w:val="009C46AC"/>
    <w:rsid w:val="009C474A"/>
    <w:rsid w:val="009D0EA6"/>
    <w:rsid w:val="009D2AE5"/>
    <w:rsid w:val="009D3D1D"/>
    <w:rsid w:val="009D6305"/>
    <w:rsid w:val="009D6649"/>
    <w:rsid w:val="009E5006"/>
    <w:rsid w:val="009E59E4"/>
    <w:rsid w:val="009E601C"/>
    <w:rsid w:val="009E7866"/>
    <w:rsid w:val="009E7C03"/>
    <w:rsid w:val="009F1302"/>
    <w:rsid w:val="009F4DF4"/>
    <w:rsid w:val="009F772C"/>
    <w:rsid w:val="009F7ADE"/>
    <w:rsid w:val="00A04DB1"/>
    <w:rsid w:val="00A1051C"/>
    <w:rsid w:val="00A11C61"/>
    <w:rsid w:val="00A14ED9"/>
    <w:rsid w:val="00A15C7C"/>
    <w:rsid w:val="00A22BEA"/>
    <w:rsid w:val="00A22C14"/>
    <w:rsid w:val="00A24CDF"/>
    <w:rsid w:val="00A30AE2"/>
    <w:rsid w:val="00A32B3F"/>
    <w:rsid w:val="00A3322A"/>
    <w:rsid w:val="00A3392D"/>
    <w:rsid w:val="00A33EA9"/>
    <w:rsid w:val="00A35ADB"/>
    <w:rsid w:val="00A4249D"/>
    <w:rsid w:val="00A42794"/>
    <w:rsid w:val="00A441B7"/>
    <w:rsid w:val="00A45AEC"/>
    <w:rsid w:val="00A46CB2"/>
    <w:rsid w:val="00A544AA"/>
    <w:rsid w:val="00A54654"/>
    <w:rsid w:val="00A54D25"/>
    <w:rsid w:val="00A55445"/>
    <w:rsid w:val="00A55F37"/>
    <w:rsid w:val="00A56D88"/>
    <w:rsid w:val="00A6076D"/>
    <w:rsid w:val="00A63670"/>
    <w:rsid w:val="00A648D9"/>
    <w:rsid w:val="00A66014"/>
    <w:rsid w:val="00A67890"/>
    <w:rsid w:val="00A701F0"/>
    <w:rsid w:val="00A70462"/>
    <w:rsid w:val="00A70A24"/>
    <w:rsid w:val="00A75ABE"/>
    <w:rsid w:val="00A76507"/>
    <w:rsid w:val="00A86F1F"/>
    <w:rsid w:val="00A86FF2"/>
    <w:rsid w:val="00A874B4"/>
    <w:rsid w:val="00A90F58"/>
    <w:rsid w:val="00A922D6"/>
    <w:rsid w:val="00A950FE"/>
    <w:rsid w:val="00AA4D68"/>
    <w:rsid w:val="00AB06D7"/>
    <w:rsid w:val="00AB2DB3"/>
    <w:rsid w:val="00AB4932"/>
    <w:rsid w:val="00AB4E22"/>
    <w:rsid w:val="00AB75FA"/>
    <w:rsid w:val="00AC44E5"/>
    <w:rsid w:val="00AC5FC4"/>
    <w:rsid w:val="00AD004E"/>
    <w:rsid w:val="00AD1CC4"/>
    <w:rsid w:val="00AE59B6"/>
    <w:rsid w:val="00AE7516"/>
    <w:rsid w:val="00AF0B08"/>
    <w:rsid w:val="00AF0E35"/>
    <w:rsid w:val="00AF11D7"/>
    <w:rsid w:val="00AF3FA2"/>
    <w:rsid w:val="00AF4673"/>
    <w:rsid w:val="00AF5687"/>
    <w:rsid w:val="00B0177A"/>
    <w:rsid w:val="00B04323"/>
    <w:rsid w:val="00B04D86"/>
    <w:rsid w:val="00B072AB"/>
    <w:rsid w:val="00B07DE7"/>
    <w:rsid w:val="00B10B17"/>
    <w:rsid w:val="00B1229C"/>
    <w:rsid w:val="00B174EA"/>
    <w:rsid w:val="00B17822"/>
    <w:rsid w:val="00B206E8"/>
    <w:rsid w:val="00B213C9"/>
    <w:rsid w:val="00B23A3E"/>
    <w:rsid w:val="00B23EE6"/>
    <w:rsid w:val="00B24C06"/>
    <w:rsid w:val="00B2573C"/>
    <w:rsid w:val="00B2601D"/>
    <w:rsid w:val="00B317FC"/>
    <w:rsid w:val="00B3197D"/>
    <w:rsid w:val="00B36930"/>
    <w:rsid w:val="00B376AD"/>
    <w:rsid w:val="00B3796B"/>
    <w:rsid w:val="00B40EEC"/>
    <w:rsid w:val="00B4191D"/>
    <w:rsid w:val="00B42FFA"/>
    <w:rsid w:val="00B439A9"/>
    <w:rsid w:val="00B4439D"/>
    <w:rsid w:val="00B45473"/>
    <w:rsid w:val="00B568FA"/>
    <w:rsid w:val="00B57590"/>
    <w:rsid w:val="00B64D29"/>
    <w:rsid w:val="00B67E14"/>
    <w:rsid w:val="00B7169E"/>
    <w:rsid w:val="00B7183B"/>
    <w:rsid w:val="00B71E5D"/>
    <w:rsid w:val="00B751CD"/>
    <w:rsid w:val="00B75D37"/>
    <w:rsid w:val="00B774D7"/>
    <w:rsid w:val="00B832A3"/>
    <w:rsid w:val="00B86E58"/>
    <w:rsid w:val="00B86E6F"/>
    <w:rsid w:val="00B87316"/>
    <w:rsid w:val="00B91B8E"/>
    <w:rsid w:val="00B91FEA"/>
    <w:rsid w:val="00B92C1D"/>
    <w:rsid w:val="00B92E6B"/>
    <w:rsid w:val="00B935CF"/>
    <w:rsid w:val="00B94AEF"/>
    <w:rsid w:val="00B9500C"/>
    <w:rsid w:val="00B953AD"/>
    <w:rsid w:val="00BA04FB"/>
    <w:rsid w:val="00BA2F9F"/>
    <w:rsid w:val="00BB1EA3"/>
    <w:rsid w:val="00BB37AB"/>
    <w:rsid w:val="00BB64F5"/>
    <w:rsid w:val="00BB6817"/>
    <w:rsid w:val="00BC0CB1"/>
    <w:rsid w:val="00BC286C"/>
    <w:rsid w:val="00BC29F1"/>
    <w:rsid w:val="00BC3027"/>
    <w:rsid w:val="00BC35D1"/>
    <w:rsid w:val="00BC437F"/>
    <w:rsid w:val="00BC4A2A"/>
    <w:rsid w:val="00BC5573"/>
    <w:rsid w:val="00BC5A88"/>
    <w:rsid w:val="00BC640B"/>
    <w:rsid w:val="00BC661C"/>
    <w:rsid w:val="00BC72B0"/>
    <w:rsid w:val="00BD4C02"/>
    <w:rsid w:val="00BD5A4C"/>
    <w:rsid w:val="00BE0581"/>
    <w:rsid w:val="00BE1F3D"/>
    <w:rsid w:val="00BE6B73"/>
    <w:rsid w:val="00BE7971"/>
    <w:rsid w:val="00BF09DD"/>
    <w:rsid w:val="00BF3D47"/>
    <w:rsid w:val="00BF562E"/>
    <w:rsid w:val="00BF7456"/>
    <w:rsid w:val="00C02623"/>
    <w:rsid w:val="00C02ED3"/>
    <w:rsid w:val="00C137F3"/>
    <w:rsid w:val="00C14C9D"/>
    <w:rsid w:val="00C217BF"/>
    <w:rsid w:val="00C2727B"/>
    <w:rsid w:val="00C30DF1"/>
    <w:rsid w:val="00C319BE"/>
    <w:rsid w:val="00C3459B"/>
    <w:rsid w:val="00C36B72"/>
    <w:rsid w:val="00C373CA"/>
    <w:rsid w:val="00C417CB"/>
    <w:rsid w:val="00C423CD"/>
    <w:rsid w:val="00C468C8"/>
    <w:rsid w:val="00C50326"/>
    <w:rsid w:val="00C52756"/>
    <w:rsid w:val="00C52FB9"/>
    <w:rsid w:val="00C53873"/>
    <w:rsid w:val="00C53A71"/>
    <w:rsid w:val="00C54010"/>
    <w:rsid w:val="00C54FAB"/>
    <w:rsid w:val="00C57156"/>
    <w:rsid w:val="00C61597"/>
    <w:rsid w:val="00C64AFD"/>
    <w:rsid w:val="00C65840"/>
    <w:rsid w:val="00C67721"/>
    <w:rsid w:val="00C7018B"/>
    <w:rsid w:val="00C736CA"/>
    <w:rsid w:val="00C81374"/>
    <w:rsid w:val="00C81F1F"/>
    <w:rsid w:val="00C823CC"/>
    <w:rsid w:val="00C84B14"/>
    <w:rsid w:val="00C8507B"/>
    <w:rsid w:val="00C85F0C"/>
    <w:rsid w:val="00C86432"/>
    <w:rsid w:val="00C90283"/>
    <w:rsid w:val="00C93E22"/>
    <w:rsid w:val="00C940CE"/>
    <w:rsid w:val="00C94196"/>
    <w:rsid w:val="00C9537A"/>
    <w:rsid w:val="00C9748F"/>
    <w:rsid w:val="00C97D79"/>
    <w:rsid w:val="00CA055B"/>
    <w:rsid w:val="00CA07D6"/>
    <w:rsid w:val="00CB13CD"/>
    <w:rsid w:val="00CB2B24"/>
    <w:rsid w:val="00CB424E"/>
    <w:rsid w:val="00CB569A"/>
    <w:rsid w:val="00CB68DB"/>
    <w:rsid w:val="00CB6AD5"/>
    <w:rsid w:val="00CB74BE"/>
    <w:rsid w:val="00CC1068"/>
    <w:rsid w:val="00CC11D8"/>
    <w:rsid w:val="00CC1220"/>
    <w:rsid w:val="00CC53EC"/>
    <w:rsid w:val="00CC6985"/>
    <w:rsid w:val="00CC7855"/>
    <w:rsid w:val="00CD1618"/>
    <w:rsid w:val="00CD2715"/>
    <w:rsid w:val="00CD4083"/>
    <w:rsid w:val="00CD4925"/>
    <w:rsid w:val="00CD4EF6"/>
    <w:rsid w:val="00CE0988"/>
    <w:rsid w:val="00CE1635"/>
    <w:rsid w:val="00CE1D92"/>
    <w:rsid w:val="00CE2F20"/>
    <w:rsid w:val="00CE30AC"/>
    <w:rsid w:val="00CE7B39"/>
    <w:rsid w:val="00CF02B3"/>
    <w:rsid w:val="00CF242D"/>
    <w:rsid w:val="00CF2B3D"/>
    <w:rsid w:val="00CF2FE0"/>
    <w:rsid w:val="00CF6157"/>
    <w:rsid w:val="00D014A1"/>
    <w:rsid w:val="00D02838"/>
    <w:rsid w:val="00D121A0"/>
    <w:rsid w:val="00D12C62"/>
    <w:rsid w:val="00D163B2"/>
    <w:rsid w:val="00D2011B"/>
    <w:rsid w:val="00D2403F"/>
    <w:rsid w:val="00D256B4"/>
    <w:rsid w:val="00D30C14"/>
    <w:rsid w:val="00D317C6"/>
    <w:rsid w:val="00D32C0A"/>
    <w:rsid w:val="00D3342B"/>
    <w:rsid w:val="00D35209"/>
    <w:rsid w:val="00D36B71"/>
    <w:rsid w:val="00D37351"/>
    <w:rsid w:val="00D4047B"/>
    <w:rsid w:val="00D40961"/>
    <w:rsid w:val="00D40DC8"/>
    <w:rsid w:val="00D42D74"/>
    <w:rsid w:val="00D43772"/>
    <w:rsid w:val="00D454A5"/>
    <w:rsid w:val="00D4586B"/>
    <w:rsid w:val="00D45C34"/>
    <w:rsid w:val="00D469AD"/>
    <w:rsid w:val="00D47BA7"/>
    <w:rsid w:val="00D50943"/>
    <w:rsid w:val="00D54DCE"/>
    <w:rsid w:val="00D571E8"/>
    <w:rsid w:val="00D6132F"/>
    <w:rsid w:val="00D62309"/>
    <w:rsid w:val="00D644DB"/>
    <w:rsid w:val="00D700FB"/>
    <w:rsid w:val="00D73D80"/>
    <w:rsid w:val="00D742AD"/>
    <w:rsid w:val="00D749B5"/>
    <w:rsid w:val="00D74ADF"/>
    <w:rsid w:val="00D74C61"/>
    <w:rsid w:val="00D77C20"/>
    <w:rsid w:val="00D826C4"/>
    <w:rsid w:val="00D82AB9"/>
    <w:rsid w:val="00D86DF2"/>
    <w:rsid w:val="00D90A27"/>
    <w:rsid w:val="00D92A98"/>
    <w:rsid w:val="00D92E82"/>
    <w:rsid w:val="00D9402F"/>
    <w:rsid w:val="00D94FBC"/>
    <w:rsid w:val="00D97680"/>
    <w:rsid w:val="00DA6888"/>
    <w:rsid w:val="00DB0A7F"/>
    <w:rsid w:val="00DB0AF3"/>
    <w:rsid w:val="00DB125A"/>
    <w:rsid w:val="00DB1743"/>
    <w:rsid w:val="00DB4DE6"/>
    <w:rsid w:val="00DC3A3A"/>
    <w:rsid w:val="00DC51A1"/>
    <w:rsid w:val="00DC527E"/>
    <w:rsid w:val="00DC60BA"/>
    <w:rsid w:val="00DD04A8"/>
    <w:rsid w:val="00DD0C5B"/>
    <w:rsid w:val="00DD0DA6"/>
    <w:rsid w:val="00DD759A"/>
    <w:rsid w:val="00DD7FA6"/>
    <w:rsid w:val="00DE0409"/>
    <w:rsid w:val="00DE4543"/>
    <w:rsid w:val="00DE6C88"/>
    <w:rsid w:val="00DF1EE8"/>
    <w:rsid w:val="00DF218B"/>
    <w:rsid w:val="00DF3C2A"/>
    <w:rsid w:val="00DF421F"/>
    <w:rsid w:val="00DF566A"/>
    <w:rsid w:val="00E005E6"/>
    <w:rsid w:val="00E04262"/>
    <w:rsid w:val="00E0429A"/>
    <w:rsid w:val="00E046F2"/>
    <w:rsid w:val="00E06C01"/>
    <w:rsid w:val="00E12C91"/>
    <w:rsid w:val="00E13261"/>
    <w:rsid w:val="00E24253"/>
    <w:rsid w:val="00E26E5A"/>
    <w:rsid w:val="00E32C58"/>
    <w:rsid w:val="00E33409"/>
    <w:rsid w:val="00E34592"/>
    <w:rsid w:val="00E34A12"/>
    <w:rsid w:val="00E35385"/>
    <w:rsid w:val="00E3588D"/>
    <w:rsid w:val="00E37F8F"/>
    <w:rsid w:val="00E42E24"/>
    <w:rsid w:val="00E46551"/>
    <w:rsid w:val="00E47A3E"/>
    <w:rsid w:val="00E5069A"/>
    <w:rsid w:val="00E50E13"/>
    <w:rsid w:val="00E5292C"/>
    <w:rsid w:val="00E537C6"/>
    <w:rsid w:val="00E56D60"/>
    <w:rsid w:val="00E604F4"/>
    <w:rsid w:val="00E66489"/>
    <w:rsid w:val="00E6716E"/>
    <w:rsid w:val="00E67F4C"/>
    <w:rsid w:val="00E70FB2"/>
    <w:rsid w:val="00E7239B"/>
    <w:rsid w:val="00E80C71"/>
    <w:rsid w:val="00E864B7"/>
    <w:rsid w:val="00E8716A"/>
    <w:rsid w:val="00E91F4A"/>
    <w:rsid w:val="00E94F5F"/>
    <w:rsid w:val="00E95842"/>
    <w:rsid w:val="00E96180"/>
    <w:rsid w:val="00E9723C"/>
    <w:rsid w:val="00E9762B"/>
    <w:rsid w:val="00EA0AE1"/>
    <w:rsid w:val="00EA1954"/>
    <w:rsid w:val="00EA2B05"/>
    <w:rsid w:val="00EA4B3F"/>
    <w:rsid w:val="00EA50E0"/>
    <w:rsid w:val="00EA5D76"/>
    <w:rsid w:val="00EA5FC9"/>
    <w:rsid w:val="00EA76C2"/>
    <w:rsid w:val="00EC19B8"/>
    <w:rsid w:val="00EC5885"/>
    <w:rsid w:val="00ED029F"/>
    <w:rsid w:val="00ED10BB"/>
    <w:rsid w:val="00ED26BD"/>
    <w:rsid w:val="00ED35CD"/>
    <w:rsid w:val="00ED4491"/>
    <w:rsid w:val="00ED586B"/>
    <w:rsid w:val="00ED6A78"/>
    <w:rsid w:val="00EE03A1"/>
    <w:rsid w:val="00EE2C46"/>
    <w:rsid w:val="00EE2F49"/>
    <w:rsid w:val="00EE3B00"/>
    <w:rsid w:val="00EE4694"/>
    <w:rsid w:val="00EE551C"/>
    <w:rsid w:val="00EE56C5"/>
    <w:rsid w:val="00EE6AFB"/>
    <w:rsid w:val="00EE7B12"/>
    <w:rsid w:val="00EF25C1"/>
    <w:rsid w:val="00EF5094"/>
    <w:rsid w:val="00EF6E63"/>
    <w:rsid w:val="00EF7C3A"/>
    <w:rsid w:val="00F0063F"/>
    <w:rsid w:val="00F00789"/>
    <w:rsid w:val="00F01E15"/>
    <w:rsid w:val="00F02D48"/>
    <w:rsid w:val="00F04B5E"/>
    <w:rsid w:val="00F13986"/>
    <w:rsid w:val="00F140B4"/>
    <w:rsid w:val="00F15B3F"/>
    <w:rsid w:val="00F207F5"/>
    <w:rsid w:val="00F21F6E"/>
    <w:rsid w:val="00F22693"/>
    <w:rsid w:val="00F22A68"/>
    <w:rsid w:val="00F27E18"/>
    <w:rsid w:val="00F3035F"/>
    <w:rsid w:val="00F31AF0"/>
    <w:rsid w:val="00F34367"/>
    <w:rsid w:val="00F343EC"/>
    <w:rsid w:val="00F35210"/>
    <w:rsid w:val="00F36B82"/>
    <w:rsid w:val="00F3776B"/>
    <w:rsid w:val="00F37EAC"/>
    <w:rsid w:val="00F41696"/>
    <w:rsid w:val="00F46406"/>
    <w:rsid w:val="00F5019B"/>
    <w:rsid w:val="00F50417"/>
    <w:rsid w:val="00F50A86"/>
    <w:rsid w:val="00F52C2D"/>
    <w:rsid w:val="00F55FBA"/>
    <w:rsid w:val="00F56537"/>
    <w:rsid w:val="00F5654E"/>
    <w:rsid w:val="00F575A9"/>
    <w:rsid w:val="00F57AB4"/>
    <w:rsid w:val="00F57CB8"/>
    <w:rsid w:val="00F62848"/>
    <w:rsid w:val="00F67906"/>
    <w:rsid w:val="00F72F12"/>
    <w:rsid w:val="00F75C3C"/>
    <w:rsid w:val="00F761D7"/>
    <w:rsid w:val="00F76A87"/>
    <w:rsid w:val="00F80009"/>
    <w:rsid w:val="00F829BD"/>
    <w:rsid w:val="00F87C8B"/>
    <w:rsid w:val="00F943B0"/>
    <w:rsid w:val="00F97217"/>
    <w:rsid w:val="00F97746"/>
    <w:rsid w:val="00FA284C"/>
    <w:rsid w:val="00FA357B"/>
    <w:rsid w:val="00FA39A9"/>
    <w:rsid w:val="00FB1382"/>
    <w:rsid w:val="00FB2FD3"/>
    <w:rsid w:val="00FC06BA"/>
    <w:rsid w:val="00FC4D78"/>
    <w:rsid w:val="00FC7B99"/>
    <w:rsid w:val="00FD0006"/>
    <w:rsid w:val="00FD15A3"/>
    <w:rsid w:val="00FD24AD"/>
    <w:rsid w:val="00FD2A4E"/>
    <w:rsid w:val="00FD448A"/>
    <w:rsid w:val="00FD6657"/>
    <w:rsid w:val="00FD6AF7"/>
    <w:rsid w:val="00FD7CD9"/>
    <w:rsid w:val="00FE2DCB"/>
    <w:rsid w:val="00FE3768"/>
    <w:rsid w:val="00FE5FB4"/>
    <w:rsid w:val="00FE67AF"/>
    <w:rsid w:val="00FF09E6"/>
    <w:rsid w:val="00FF2A63"/>
    <w:rsid w:val="00FF3B6F"/>
    <w:rsid w:val="00FF49CF"/>
    <w:rsid w:val="00FF5168"/>
    <w:rsid w:val="00FF54AF"/>
    <w:rsid w:val="00FF656C"/>
    <w:rsid w:val="00FF7445"/>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5BD5314"/>
  <w15:docId w15:val="{F4E5B85B-9086-4A7B-866B-2949AAE36B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Times New Roman" w:hAnsi="Aptos" w:cs="Times New Roman"/>
        <w:sz w:val="24"/>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2"/>
    <w:lsdException w:name="heading 5" w:locked="1" w:uiPriority="2" w:qFormat="1"/>
    <w:lsdException w:name="heading 6" w:locked="1" w:uiPriority="2" w:qFormat="1"/>
    <w:lsdException w:name="heading 7" w:locked="1" w:uiPriority="2" w:qFormat="1"/>
    <w:lsdException w:name="heading 8" w:locked="1" w:uiPriority="2" w:qFormat="1"/>
    <w:lsdException w:name="heading 9" w:locked="1"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semiHidden="1" w:uiPriority="21" w:unhideWhenUsed="1"/>
    <w:lsdException w:name="Subtle Reference" w:semiHidden="1" w:uiPriority="31" w:unhideWhenUsed="1"/>
    <w:lsdException w:name="Intense Reference" w:semiHidden="1" w:uiPriority="32" w:unhideWhenUsed="1"/>
    <w:lsdException w:name="Book Title" w:semiHidden="1" w:uiPriority="33" w:unhideWhenUs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7C12"/>
  </w:style>
  <w:style w:type="paragraph" w:styleId="Heading1">
    <w:name w:val="heading 1"/>
    <w:next w:val="Normal"/>
    <w:link w:val="Heading1Char"/>
    <w:uiPriority w:val="99"/>
    <w:qFormat/>
    <w:rsid w:val="00457A0F"/>
    <w:pPr>
      <w:keepNext/>
      <w:spacing w:before="240" w:after="240"/>
      <w:jc w:val="center"/>
      <w:outlineLvl w:val="0"/>
    </w:pPr>
    <w:rPr>
      <w:b/>
      <w:bCs/>
      <w:kern w:val="32"/>
      <w:szCs w:val="28"/>
    </w:rPr>
  </w:style>
  <w:style w:type="paragraph" w:styleId="Heading2">
    <w:name w:val="heading 2"/>
    <w:basedOn w:val="Normal"/>
    <w:next w:val="Normal"/>
    <w:link w:val="Heading2Char"/>
    <w:uiPriority w:val="99"/>
    <w:qFormat/>
    <w:rsid w:val="00457A0F"/>
    <w:pPr>
      <w:keepNext/>
      <w:spacing w:before="120" w:after="120"/>
      <w:outlineLvl w:val="1"/>
    </w:pPr>
    <w:rPr>
      <w:b/>
      <w:iCs/>
      <w:szCs w:val="28"/>
    </w:rPr>
  </w:style>
  <w:style w:type="paragraph" w:styleId="Heading3">
    <w:name w:val="heading 3"/>
    <w:basedOn w:val="Normal"/>
    <w:next w:val="Normal"/>
    <w:link w:val="Heading3Char"/>
    <w:uiPriority w:val="99"/>
    <w:qFormat/>
    <w:rsid w:val="00457A0F"/>
    <w:pPr>
      <w:keepNext/>
      <w:spacing w:before="120" w:after="120"/>
      <w:outlineLvl w:val="2"/>
    </w:pPr>
    <w:rPr>
      <w:b/>
      <w:bCs/>
      <w:i/>
      <w:szCs w:val="26"/>
    </w:rPr>
  </w:style>
  <w:style w:type="paragraph" w:styleId="Heading4">
    <w:name w:val="heading 4"/>
    <w:basedOn w:val="Normal"/>
    <w:next w:val="Normal"/>
    <w:link w:val="Heading4Char"/>
    <w:uiPriority w:val="2"/>
    <w:unhideWhenUsed/>
    <w:rsid w:val="00457A0F"/>
    <w:pPr>
      <w:keepNext/>
      <w:ind w:firstLine="360"/>
      <w:outlineLvl w:val="3"/>
    </w:pPr>
    <w:rPr>
      <w:rFonts w:ascii="Arial" w:hAnsi="Arial" w:cs="Arial"/>
      <w:b/>
      <w:bCs/>
      <w:sz w:val="20"/>
    </w:rPr>
  </w:style>
  <w:style w:type="paragraph" w:styleId="Heading5">
    <w:name w:val="heading 5"/>
    <w:basedOn w:val="Normal"/>
    <w:next w:val="Normal"/>
    <w:link w:val="Heading5Char"/>
    <w:uiPriority w:val="2"/>
    <w:unhideWhenUsed/>
    <w:rsid w:val="00457A0F"/>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2"/>
    <w:unhideWhenUsed/>
    <w:rsid w:val="00457A0F"/>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2"/>
    <w:unhideWhenUsed/>
    <w:rsid w:val="00457A0F"/>
    <w:pPr>
      <w:keepNext/>
      <w:outlineLvl w:val="6"/>
    </w:pPr>
    <w:rPr>
      <w:rFonts w:ascii="Arial Black" w:hAnsi="Arial Black" w:cs="Arial"/>
      <w:b/>
      <w:bCs/>
      <w:i/>
      <w:iCs/>
      <w:sz w:val="28"/>
    </w:rPr>
  </w:style>
  <w:style w:type="paragraph" w:styleId="Heading8">
    <w:name w:val="heading 8"/>
    <w:basedOn w:val="Normal"/>
    <w:next w:val="Normal"/>
    <w:link w:val="Heading8Char"/>
    <w:uiPriority w:val="2"/>
    <w:unhideWhenUsed/>
    <w:rsid w:val="00457A0F"/>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457A0F"/>
    <w:rPr>
      <w:b/>
      <w:bCs/>
      <w:kern w:val="32"/>
      <w:sz w:val="24"/>
      <w:szCs w:val="28"/>
    </w:rPr>
  </w:style>
  <w:style w:type="character" w:customStyle="1" w:styleId="Heading2Char">
    <w:name w:val="Heading 2 Char"/>
    <w:link w:val="Heading2"/>
    <w:uiPriority w:val="99"/>
    <w:rsid w:val="00457A0F"/>
    <w:rPr>
      <w:b/>
      <w:iCs/>
      <w:sz w:val="24"/>
      <w:szCs w:val="28"/>
    </w:rPr>
  </w:style>
  <w:style w:type="character" w:customStyle="1" w:styleId="Heading3Char">
    <w:name w:val="Heading 3 Char"/>
    <w:link w:val="Heading3"/>
    <w:uiPriority w:val="99"/>
    <w:rsid w:val="00457A0F"/>
    <w:rPr>
      <w:b/>
      <w:bCs/>
      <w:i/>
      <w:sz w:val="24"/>
      <w:szCs w:val="26"/>
    </w:rPr>
  </w:style>
  <w:style w:type="character" w:customStyle="1" w:styleId="Heading4Char">
    <w:name w:val="Heading 4 Char"/>
    <w:link w:val="Heading4"/>
    <w:uiPriority w:val="2"/>
    <w:rsid w:val="002E7C12"/>
    <w:rPr>
      <w:rFonts w:ascii="Arial" w:hAnsi="Arial" w:cs="Arial"/>
      <w:b/>
      <w:bCs/>
    </w:rPr>
  </w:style>
  <w:style w:type="character" w:customStyle="1" w:styleId="Heading5Char">
    <w:name w:val="Heading 5 Char"/>
    <w:link w:val="Heading5"/>
    <w:uiPriority w:val="2"/>
    <w:rsid w:val="002E7C12"/>
    <w:rPr>
      <w:rFonts w:ascii="Arial" w:hAnsi="Arial" w:cs="Arial"/>
      <w:b/>
      <w:bCs/>
      <w:szCs w:val="28"/>
    </w:rPr>
  </w:style>
  <w:style w:type="character" w:customStyle="1" w:styleId="Heading6Char">
    <w:name w:val="Heading 6 Char"/>
    <w:link w:val="Heading6"/>
    <w:uiPriority w:val="2"/>
    <w:rsid w:val="002E7C12"/>
    <w:rPr>
      <w:rFonts w:ascii="Arial" w:hAnsi="Arial"/>
      <w:b/>
      <w:bCs/>
      <w:szCs w:val="28"/>
    </w:rPr>
  </w:style>
  <w:style w:type="character" w:customStyle="1" w:styleId="Heading7Char">
    <w:name w:val="Heading 7 Char"/>
    <w:link w:val="Heading7"/>
    <w:uiPriority w:val="2"/>
    <w:rsid w:val="002E7C12"/>
    <w:rPr>
      <w:rFonts w:ascii="Arial Black" w:hAnsi="Arial Black" w:cs="Arial"/>
      <w:b/>
      <w:bCs/>
      <w:i/>
      <w:iCs/>
      <w:sz w:val="28"/>
    </w:rPr>
  </w:style>
  <w:style w:type="character" w:customStyle="1" w:styleId="Heading8Char">
    <w:name w:val="Heading 8 Char"/>
    <w:link w:val="Heading8"/>
    <w:uiPriority w:val="2"/>
    <w:rsid w:val="002E7C12"/>
    <w:rPr>
      <w:rFonts w:ascii="Arial Black" w:hAnsi="Arial Black" w:cs="Arial"/>
      <w:b/>
      <w:bCs/>
      <w:i/>
      <w:iCs/>
      <w:sz w:val="24"/>
    </w:rPr>
  </w:style>
  <w:style w:type="paragraph" w:styleId="BalloonText">
    <w:name w:val="Balloon Text"/>
    <w:basedOn w:val="Normal"/>
    <w:link w:val="BalloonTextChar"/>
    <w:uiPriority w:val="99"/>
    <w:semiHidden/>
    <w:rsid w:val="00457A0F"/>
    <w:rPr>
      <w:rFonts w:ascii="Tahoma" w:hAnsi="Tahoma" w:cs="Tahoma"/>
      <w:sz w:val="16"/>
      <w:szCs w:val="16"/>
    </w:rPr>
  </w:style>
  <w:style w:type="character" w:customStyle="1" w:styleId="BalloonTextChar">
    <w:name w:val="Balloon Text Char"/>
    <w:link w:val="BalloonText"/>
    <w:uiPriority w:val="99"/>
    <w:semiHidden/>
    <w:rsid w:val="00457A0F"/>
    <w:rPr>
      <w:rFonts w:ascii="Tahoma" w:hAnsi="Tahoma" w:cs="Tahoma"/>
      <w:sz w:val="16"/>
      <w:szCs w:val="16"/>
    </w:rPr>
  </w:style>
  <w:style w:type="character" w:styleId="Hyperlink">
    <w:name w:val="Hyperlink"/>
    <w:uiPriority w:val="99"/>
    <w:rsid w:val="00457A0F"/>
    <w:rPr>
      <w:rFonts w:cs="Times New Roman"/>
      <w:color w:val="0000FF"/>
      <w:u w:val="single"/>
    </w:rPr>
  </w:style>
  <w:style w:type="paragraph" w:customStyle="1" w:styleId="ReturnAddress">
    <w:name w:val="Return Address"/>
    <w:basedOn w:val="Normal"/>
    <w:uiPriority w:val="99"/>
    <w:rsid w:val="00457A0F"/>
    <w:pPr>
      <w:keepLines/>
      <w:ind w:right="4320"/>
    </w:pPr>
    <w:rPr>
      <w:sz w:val="20"/>
    </w:rPr>
  </w:style>
  <w:style w:type="character" w:styleId="FollowedHyperlink">
    <w:name w:val="FollowedHyperlink"/>
    <w:uiPriority w:val="99"/>
    <w:rsid w:val="00457A0F"/>
    <w:rPr>
      <w:rFonts w:cs="Times New Roman"/>
      <w:color w:val="800080"/>
      <w:u w:val="single"/>
    </w:rPr>
  </w:style>
  <w:style w:type="paragraph" w:styleId="Header">
    <w:name w:val="header"/>
    <w:basedOn w:val="Normal"/>
    <w:link w:val="HeaderChar"/>
    <w:uiPriority w:val="99"/>
    <w:unhideWhenUsed/>
    <w:rsid w:val="00457A0F"/>
    <w:pPr>
      <w:tabs>
        <w:tab w:val="center" w:pos="4680"/>
        <w:tab w:val="right" w:pos="9360"/>
      </w:tabs>
    </w:pPr>
  </w:style>
  <w:style w:type="character" w:customStyle="1" w:styleId="HeaderChar">
    <w:name w:val="Header Char"/>
    <w:link w:val="Header"/>
    <w:uiPriority w:val="99"/>
    <w:locked/>
    <w:rsid w:val="002E7C12"/>
    <w:rPr>
      <w:sz w:val="24"/>
    </w:rPr>
  </w:style>
  <w:style w:type="paragraph" w:styleId="Footer">
    <w:name w:val="footer"/>
    <w:basedOn w:val="Normal"/>
    <w:link w:val="FooterChar"/>
    <w:uiPriority w:val="99"/>
    <w:rsid w:val="00457A0F"/>
    <w:pPr>
      <w:tabs>
        <w:tab w:val="center" w:pos="4680"/>
        <w:tab w:val="right" w:pos="9360"/>
      </w:tabs>
    </w:pPr>
  </w:style>
  <w:style w:type="character" w:customStyle="1" w:styleId="FooterChar">
    <w:name w:val="Footer Char"/>
    <w:link w:val="Footer"/>
    <w:uiPriority w:val="99"/>
    <w:locked/>
    <w:rsid w:val="00457A0F"/>
    <w:rPr>
      <w:sz w:val="24"/>
    </w:rPr>
  </w:style>
  <w:style w:type="paragraph" w:styleId="Title">
    <w:name w:val="Title"/>
    <w:basedOn w:val="Normal"/>
    <w:link w:val="TitleChar"/>
    <w:uiPriority w:val="4"/>
    <w:semiHidden/>
    <w:unhideWhenUsed/>
    <w:qFormat/>
    <w:locked/>
    <w:rsid w:val="00457A0F"/>
    <w:pPr>
      <w:ind w:left="1080" w:right="-540"/>
      <w:jc w:val="center"/>
    </w:pPr>
    <w:rPr>
      <w:b/>
      <w:bCs/>
      <w:noProof/>
      <w:sz w:val="36"/>
      <w:szCs w:val="36"/>
    </w:rPr>
  </w:style>
  <w:style w:type="character" w:customStyle="1" w:styleId="TitleChar">
    <w:name w:val="Title Char"/>
    <w:link w:val="Title"/>
    <w:uiPriority w:val="4"/>
    <w:semiHidden/>
    <w:rsid w:val="002E7C12"/>
    <w:rPr>
      <w:b/>
      <w:bCs/>
      <w:noProof/>
      <w:sz w:val="36"/>
      <w:szCs w:val="36"/>
    </w:rPr>
  </w:style>
  <w:style w:type="character" w:styleId="PlaceholderText">
    <w:name w:val="Placeholder Text"/>
    <w:uiPriority w:val="99"/>
    <w:semiHidden/>
    <w:rsid w:val="00457A0F"/>
    <w:rPr>
      <w:color w:val="808080"/>
    </w:rPr>
  </w:style>
  <w:style w:type="paragraph" w:styleId="TOCHeading">
    <w:name w:val="TOC Heading"/>
    <w:basedOn w:val="Heading1"/>
    <w:next w:val="Normal"/>
    <w:uiPriority w:val="39"/>
    <w:semiHidden/>
    <w:unhideWhenUsed/>
    <w:qFormat/>
    <w:rsid w:val="00457A0F"/>
    <w:pPr>
      <w:keepLines/>
      <w:spacing w:before="480" w:after="0" w:line="276" w:lineRule="auto"/>
      <w:outlineLvl w:val="9"/>
    </w:pPr>
    <w:rPr>
      <w:rFonts w:ascii="Cambria" w:hAnsi="Cambria"/>
      <w:color w:val="1A2F41"/>
      <w:kern w:val="0"/>
      <w:lang w:eastAsia="ja-JP"/>
    </w:rPr>
  </w:style>
  <w:style w:type="paragraph" w:styleId="TOC1">
    <w:name w:val="toc 1"/>
    <w:basedOn w:val="Normal"/>
    <w:next w:val="Normal"/>
    <w:autoRedefine/>
    <w:uiPriority w:val="39"/>
    <w:unhideWhenUsed/>
    <w:rsid w:val="00457A0F"/>
    <w:pPr>
      <w:tabs>
        <w:tab w:val="right" w:leader="dot" w:pos="9350"/>
      </w:tabs>
      <w:spacing w:after="100"/>
    </w:pPr>
    <w:rPr>
      <w:noProof/>
    </w:rPr>
  </w:style>
  <w:style w:type="paragraph" w:styleId="TOC2">
    <w:name w:val="toc 2"/>
    <w:basedOn w:val="Normal"/>
    <w:next w:val="Normal"/>
    <w:autoRedefine/>
    <w:uiPriority w:val="39"/>
    <w:unhideWhenUsed/>
    <w:rsid w:val="00457A0F"/>
    <w:pPr>
      <w:spacing w:after="100"/>
      <w:ind w:left="240"/>
    </w:pPr>
  </w:style>
  <w:style w:type="paragraph" w:styleId="TOC3">
    <w:name w:val="toc 3"/>
    <w:basedOn w:val="Normal"/>
    <w:next w:val="Normal"/>
    <w:autoRedefine/>
    <w:uiPriority w:val="39"/>
    <w:unhideWhenUsed/>
    <w:rsid w:val="00457A0F"/>
    <w:pPr>
      <w:spacing w:after="100"/>
      <w:ind w:left="480"/>
    </w:pPr>
  </w:style>
  <w:style w:type="character" w:styleId="Emphasis">
    <w:name w:val="Emphasis"/>
    <w:uiPriority w:val="20"/>
    <w:unhideWhenUsed/>
    <w:locked/>
    <w:rsid w:val="00457A0F"/>
    <w:rPr>
      <w:i/>
      <w:iCs/>
    </w:rPr>
  </w:style>
  <w:style w:type="character" w:styleId="CommentReference">
    <w:name w:val="annotation reference"/>
    <w:uiPriority w:val="99"/>
    <w:semiHidden/>
    <w:unhideWhenUsed/>
    <w:rsid w:val="00457A0F"/>
    <w:rPr>
      <w:sz w:val="16"/>
      <w:szCs w:val="16"/>
    </w:rPr>
  </w:style>
  <w:style w:type="paragraph" w:styleId="CommentText">
    <w:name w:val="annotation text"/>
    <w:basedOn w:val="Normal"/>
    <w:link w:val="CommentTextChar"/>
    <w:uiPriority w:val="99"/>
    <w:unhideWhenUsed/>
    <w:rsid w:val="00457A0F"/>
    <w:rPr>
      <w:sz w:val="20"/>
    </w:rPr>
  </w:style>
  <w:style w:type="character" w:customStyle="1" w:styleId="CommentTextChar">
    <w:name w:val="Comment Text Char"/>
    <w:link w:val="CommentText"/>
    <w:uiPriority w:val="99"/>
    <w:rsid w:val="00457A0F"/>
  </w:style>
  <w:style w:type="paragraph" w:styleId="CommentSubject">
    <w:name w:val="annotation subject"/>
    <w:basedOn w:val="CommentText"/>
    <w:next w:val="CommentText"/>
    <w:link w:val="CommentSubjectChar"/>
    <w:uiPriority w:val="99"/>
    <w:semiHidden/>
    <w:unhideWhenUsed/>
    <w:rsid w:val="00457A0F"/>
    <w:rPr>
      <w:b/>
      <w:bCs/>
    </w:rPr>
  </w:style>
  <w:style w:type="character" w:customStyle="1" w:styleId="CommentSubjectChar">
    <w:name w:val="Comment Subject Char"/>
    <w:link w:val="CommentSubject"/>
    <w:uiPriority w:val="99"/>
    <w:semiHidden/>
    <w:rsid w:val="00457A0F"/>
    <w:rPr>
      <w:b/>
      <w:bCs/>
    </w:rPr>
  </w:style>
  <w:style w:type="character" w:styleId="UnresolvedMention">
    <w:name w:val="Unresolved Mention"/>
    <w:uiPriority w:val="99"/>
    <w:semiHidden/>
    <w:unhideWhenUsed/>
    <w:rsid w:val="00457A0F"/>
    <w:rPr>
      <w:color w:val="605E5C"/>
      <w:shd w:val="clear" w:color="auto" w:fill="E1DFDD"/>
    </w:rPr>
  </w:style>
  <w:style w:type="paragraph" w:styleId="ListParagraph">
    <w:name w:val="List Paragraph"/>
    <w:basedOn w:val="Normal"/>
    <w:uiPriority w:val="34"/>
    <w:qFormat/>
    <w:rsid w:val="00210E95"/>
    <w:pPr>
      <w:ind w:left="720"/>
      <w:contextualSpacing/>
    </w:pPr>
  </w:style>
  <w:style w:type="paragraph" w:styleId="Caption">
    <w:name w:val="caption"/>
    <w:basedOn w:val="Normal"/>
    <w:next w:val="Subtitle"/>
    <w:link w:val="CaptionChar"/>
    <w:uiPriority w:val="35"/>
    <w:unhideWhenUsed/>
    <w:qFormat/>
    <w:locked/>
    <w:rsid w:val="00457A0F"/>
    <w:pPr>
      <w:keepNext/>
    </w:pPr>
    <w:rPr>
      <w:b/>
      <w:bCs/>
    </w:rPr>
  </w:style>
  <w:style w:type="character" w:styleId="Strong">
    <w:name w:val="Strong"/>
    <w:qFormat/>
    <w:locked/>
    <w:rsid w:val="00457A0F"/>
    <w:rPr>
      <w:rFonts w:ascii="Aptos" w:hAnsi="Aptos"/>
      <w:b/>
      <w:bCs/>
      <w:sz w:val="24"/>
    </w:rPr>
  </w:style>
  <w:style w:type="paragraph" w:styleId="Subtitle">
    <w:name w:val="Subtitle"/>
    <w:basedOn w:val="Normal"/>
    <w:next w:val="Normal"/>
    <w:link w:val="SubtitleChar"/>
    <w:uiPriority w:val="4"/>
    <w:unhideWhenUsed/>
    <w:locked/>
    <w:rsid w:val="00457A0F"/>
    <w:pPr>
      <w:ind w:left="1080" w:right="-450"/>
      <w:jc w:val="center"/>
    </w:pPr>
    <w:rPr>
      <w:noProof/>
      <w:sz w:val="28"/>
      <w:szCs w:val="22"/>
    </w:rPr>
  </w:style>
  <w:style w:type="character" w:customStyle="1" w:styleId="SubtitleChar">
    <w:name w:val="Subtitle Char"/>
    <w:link w:val="Subtitle"/>
    <w:uiPriority w:val="4"/>
    <w:rsid w:val="002E7C12"/>
    <w:rPr>
      <w:noProof/>
      <w:sz w:val="28"/>
      <w:szCs w:val="22"/>
    </w:rPr>
  </w:style>
  <w:style w:type="table" w:styleId="TableGrid">
    <w:name w:val="Table Grid"/>
    <w:basedOn w:val="TableNormal"/>
    <w:uiPriority w:val="59"/>
    <w:rsid w:val="00457A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ofContentsHeader">
    <w:name w:val="Table of Contents Header"/>
    <w:basedOn w:val="Normal"/>
    <w:link w:val="TableofContentsHeaderChar"/>
    <w:uiPriority w:val="4"/>
    <w:unhideWhenUsed/>
    <w:rsid w:val="00EE2C46"/>
    <w:pPr>
      <w:spacing w:before="240" w:after="240"/>
      <w:jc w:val="center"/>
    </w:pPr>
    <w:rPr>
      <w:b/>
      <w:sz w:val="28"/>
    </w:rPr>
  </w:style>
  <w:style w:type="character" w:customStyle="1" w:styleId="TableofContentsHeaderChar">
    <w:name w:val="Table of Contents Header Char"/>
    <w:link w:val="TableofContentsHeader"/>
    <w:uiPriority w:val="4"/>
    <w:rsid w:val="00EE2C46"/>
    <w:rPr>
      <w:b/>
      <w:sz w:val="28"/>
    </w:rPr>
  </w:style>
  <w:style w:type="paragraph" w:customStyle="1" w:styleId="Subtitle2">
    <w:name w:val="Subtitle 2"/>
    <w:basedOn w:val="Normal"/>
    <w:link w:val="Subtitle2Char"/>
    <w:uiPriority w:val="4"/>
    <w:unhideWhenUsed/>
    <w:rsid w:val="00457A0F"/>
    <w:pPr>
      <w:ind w:left="1080" w:right="-450"/>
      <w:jc w:val="center"/>
    </w:pPr>
    <w:rPr>
      <w:i/>
      <w:iCs/>
      <w:noProof/>
      <w:szCs w:val="24"/>
    </w:rPr>
  </w:style>
  <w:style w:type="character" w:customStyle="1" w:styleId="Subtitle2Char">
    <w:name w:val="Subtitle 2 Char"/>
    <w:link w:val="Subtitle2"/>
    <w:uiPriority w:val="4"/>
    <w:rsid w:val="002E7C12"/>
    <w:rPr>
      <w:i/>
      <w:iCs/>
      <w:noProof/>
      <w:sz w:val="24"/>
      <w:szCs w:val="24"/>
    </w:rPr>
  </w:style>
  <w:style w:type="paragraph" w:customStyle="1" w:styleId="Warning">
    <w:name w:val="Warning"/>
    <w:basedOn w:val="Normal"/>
    <w:next w:val="Normal"/>
    <w:link w:val="WarningChar"/>
    <w:uiPriority w:val="3"/>
    <w:qFormat/>
    <w:rsid w:val="00457A0F"/>
    <w:pPr>
      <w:keepNext/>
      <w:keepLines/>
      <w:pBdr>
        <w:top w:val="single" w:sz="8" w:space="6" w:color="auto"/>
        <w:left w:val="single" w:sz="8" w:space="4" w:color="auto"/>
        <w:bottom w:val="single" w:sz="8" w:space="6" w:color="auto"/>
        <w:right w:val="single" w:sz="8" w:space="4" w:color="auto"/>
      </w:pBdr>
      <w:shd w:val="clear" w:color="auto" w:fill="FFCCCC"/>
      <w:spacing w:before="120" w:after="120"/>
    </w:pPr>
    <w:rPr>
      <w:b/>
      <w:bCs/>
    </w:rPr>
  </w:style>
  <w:style w:type="character" w:customStyle="1" w:styleId="WarningChar">
    <w:name w:val="Warning Char"/>
    <w:link w:val="Warning"/>
    <w:uiPriority w:val="3"/>
    <w:rsid w:val="00457A0F"/>
    <w:rPr>
      <w:b/>
      <w:bCs/>
      <w:sz w:val="24"/>
      <w:shd w:val="clear" w:color="auto" w:fill="FFCCCC"/>
    </w:rPr>
  </w:style>
  <w:style w:type="paragraph" w:customStyle="1" w:styleId="Note">
    <w:name w:val="Note"/>
    <w:basedOn w:val="Normal"/>
    <w:link w:val="NoteChar"/>
    <w:uiPriority w:val="3"/>
    <w:qFormat/>
    <w:rsid w:val="00457A0F"/>
    <w:pPr>
      <w:keepNext/>
      <w:keepLines/>
      <w:pBdr>
        <w:top w:val="single" w:sz="8" w:space="6" w:color="auto"/>
        <w:left w:val="single" w:sz="8" w:space="4" w:color="auto"/>
        <w:bottom w:val="single" w:sz="8" w:space="6" w:color="auto"/>
        <w:right w:val="single" w:sz="8" w:space="4" w:color="auto"/>
      </w:pBdr>
      <w:shd w:val="clear" w:color="auto" w:fill="BFE1FF"/>
      <w:spacing w:before="120" w:after="120"/>
    </w:pPr>
    <w:rPr>
      <w:b/>
      <w:bCs/>
    </w:rPr>
  </w:style>
  <w:style w:type="character" w:customStyle="1" w:styleId="NoteChar">
    <w:name w:val="Note Char"/>
    <w:link w:val="Note"/>
    <w:uiPriority w:val="3"/>
    <w:rsid w:val="00457A0F"/>
    <w:rPr>
      <w:b/>
      <w:bCs/>
      <w:sz w:val="24"/>
      <w:shd w:val="clear" w:color="auto" w:fill="BFE1FF"/>
    </w:rPr>
  </w:style>
  <w:style w:type="paragraph" w:customStyle="1" w:styleId="Tip">
    <w:name w:val="Tip"/>
    <w:basedOn w:val="Normal"/>
    <w:link w:val="TipChar"/>
    <w:uiPriority w:val="3"/>
    <w:qFormat/>
    <w:rsid w:val="00457A0F"/>
    <w:pPr>
      <w:keepNext/>
      <w:keepLines/>
      <w:pBdr>
        <w:top w:val="single" w:sz="8" w:space="6" w:color="auto"/>
        <w:left w:val="single" w:sz="8" w:space="4" w:color="auto"/>
        <w:bottom w:val="single" w:sz="8" w:space="6" w:color="auto"/>
        <w:right w:val="single" w:sz="8" w:space="4" w:color="auto"/>
      </w:pBdr>
      <w:shd w:val="clear" w:color="auto" w:fill="CCFFCC"/>
      <w:spacing w:before="120" w:after="120"/>
    </w:pPr>
    <w:rPr>
      <w:b/>
      <w:bCs/>
    </w:rPr>
  </w:style>
  <w:style w:type="character" w:customStyle="1" w:styleId="TipChar">
    <w:name w:val="Tip Char"/>
    <w:link w:val="Tip"/>
    <w:uiPriority w:val="3"/>
    <w:rsid w:val="00457A0F"/>
    <w:rPr>
      <w:b/>
      <w:bCs/>
      <w:sz w:val="24"/>
      <w:shd w:val="clear" w:color="auto" w:fill="CCFFCC"/>
    </w:rPr>
  </w:style>
  <w:style w:type="paragraph" w:customStyle="1" w:styleId="Example">
    <w:name w:val="Example"/>
    <w:basedOn w:val="Normal"/>
    <w:link w:val="ExampleChar"/>
    <w:uiPriority w:val="3"/>
    <w:qFormat/>
    <w:rsid w:val="00457A0F"/>
    <w:pPr>
      <w:keepNext/>
      <w:keepLines/>
      <w:pBdr>
        <w:top w:val="single" w:sz="8" w:space="6" w:color="FFFFFF"/>
        <w:left w:val="single" w:sz="8" w:space="4" w:color="FFFFFF"/>
        <w:bottom w:val="single" w:sz="8" w:space="6" w:color="FFFFFF"/>
        <w:right w:val="single" w:sz="8" w:space="4" w:color="FFFFFF"/>
      </w:pBdr>
      <w:shd w:val="clear" w:color="auto" w:fill="E3E7ED"/>
      <w:spacing w:before="120" w:after="120"/>
    </w:pPr>
    <w:rPr>
      <w:b/>
      <w:bCs/>
    </w:rPr>
  </w:style>
  <w:style w:type="character" w:customStyle="1" w:styleId="ExampleChar">
    <w:name w:val="Example Char"/>
    <w:link w:val="Example"/>
    <w:uiPriority w:val="3"/>
    <w:rsid w:val="00457A0F"/>
    <w:rPr>
      <w:b/>
      <w:bCs/>
      <w:sz w:val="24"/>
      <w:shd w:val="clear" w:color="auto" w:fill="E3E7ED"/>
    </w:rPr>
  </w:style>
  <w:style w:type="paragraph" w:customStyle="1" w:styleId="CaptionTitle">
    <w:name w:val="Caption Title"/>
    <w:basedOn w:val="Caption"/>
    <w:link w:val="CaptionTitleChar"/>
    <w:uiPriority w:val="2"/>
    <w:unhideWhenUsed/>
    <w:rsid w:val="00457A0F"/>
    <w:rPr>
      <w:b w:val="0"/>
      <w:bCs w:val="0"/>
    </w:rPr>
  </w:style>
  <w:style w:type="character" w:customStyle="1" w:styleId="CaptionTitleChar">
    <w:name w:val="Caption Title Char"/>
    <w:link w:val="CaptionTitle"/>
    <w:uiPriority w:val="2"/>
    <w:rsid w:val="002E7C12"/>
    <w:rPr>
      <w:sz w:val="24"/>
    </w:rPr>
  </w:style>
  <w:style w:type="paragraph" w:styleId="FootnoteText">
    <w:name w:val="footnote text"/>
    <w:basedOn w:val="Normal"/>
    <w:link w:val="FootnoteTextChar"/>
    <w:uiPriority w:val="99"/>
    <w:semiHidden/>
    <w:unhideWhenUsed/>
    <w:rsid w:val="00457A0F"/>
    <w:rPr>
      <w:sz w:val="20"/>
    </w:rPr>
  </w:style>
  <w:style w:type="character" w:customStyle="1" w:styleId="FootnoteTextChar">
    <w:name w:val="Footnote Text Char"/>
    <w:basedOn w:val="DefaultParagraphFont"/>
    <w:link w:val="FootnoteText"/>
    <w:uiPriority w:val="99"/>
    <w:semiHidden/>
    <w:rsid w:val="00457A0F"/>
  </w:style>
  <w:style w:type="character" w:customStyle="1" w:styleId="CaptionChar">
    <w:name w:val="Caption Char"/>
    <w:link w:val="Caption"/>
    <w:uiPriority w:val="35"/>
    <w:rsid w:val="00457A0F"/>
    <w:rPr>
      <w:b/>
      <w:bCs/>
      <w:sz w:val="24"/>
    </w:rPr>
  </w:style>
  <w:style w:type="character" w:styleId="FootnoteReference">
    <w:name w:val="footnote reference"/>
    <w:uiPriority w:val="99"/>
    <w:semiHidden/>
    <w:unhideWhenUsed/>
    <w:rsid w:val="00457A0F"/>
    <w:rPr>
      <w:vertAlign w:val="superscript"/>
    </w:rPr>
  </w:style>
  <w:style w:type="paragraph" w:customStyle="1" w:styleId="Code">
    <w:name w:val="Code"/>
    <w:link w:val="CodeChar"/>
    <w:rsid w:val="00387E9F"/>
    <w:pPr>
      <w:ind w:left="720"/>
    </w:pPr>
    <w:rPr>
      <w:rFonts w:ascii="Consolas" w:hAnsi="Consolas"/>
    </w:rPr>
  </w:style>
  <w:style w:type="character" w:customStyle="1" w:styleId="CodeChar">
    <w:name w:val="Code Char"/>
    <w:basedOn w:val="DefaultParagraphFont"/>
    <w:link w:val="Code"/>
    <w:rsid w:val="00387E9F"/>
    <w:rPr>
      <w:rFonts w:ascii="Consolas" w:hAnsi="Consola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png"/><Relationship Id="rId17" Type="http://schemas.openxmlformats.org/officeDocument/2006/relationships/hyperlink" Target="http://ed.sc.gov/instruction/standards-learning/" TargetMode="External"/><Relationship Id="rId2" Type="http://schemas.openxmlformats.org/officeDocument/2006/relationships/customXml" Target="../customXml/item2.xml"/><Relationship Id="rId16" Type="http://schemas.openxmlformats.org/officeDocument/2006/relationships/hyperlink" Target="mailto:innovativecourseapp@ed.sc.gov"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5" Type="http://schemas.openxmlformats.org/officeDocument/2006/relationships/styles" Target="styles.xml"/><Relationship Id="rId15" Type="http://schemas.openxmlformats.org/officeDocument/2006/relationships/hyperlink" Target="mailto:innovativecourseapp@ed.sc.gov" TargetMode="External"/><Relationship Id="rId10" Type="http://schemas.openxmlformats.org/officeDocument/2006/relationships/image" Target="media/image2.png"/><Relationship Id="rId19" Type="http://schemas.openxmlformats.org/officeDocument/2006/relationships/glossaryDocument" Target="glossary/document.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mmons\Downloads\SCDE%20Operating%20Manual%20Template%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EA0DB722D2746089686740056A9A8D5"/>
        <w:category>
          <w:name w:val="General"/>
          <w:gallery w:val="placeholder"/>
        </w:category>
        <w:types>
          <w:type w:val="bbPlcHdr"/>
        </w:types>
        <w:behaviors>
          <w:behavior w:val="content"/>
        </w:behaviors>
        <w:guid w:val="{F6F6FE77-8F87-4643-B25E-7760165A2520}"/>
      </w:docPartPr>
      <w:docPartBody>
        <w:p w:rsidR="006A43F2" w:rsidRDefault="009A27C0" w:rsidP="009A27C0">
          <w:pPr>
            <w:pStyle w:val="8EA0DB722D2746089686740056A9A8D5"/>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7C0"/>
    <w:rsid w:val="0012194F"/>
    <w:rsid w:val="005E6D80"/>
    <w:rsid w:val="006A43F2"/>
    <w:rsid w:val="00995F9D"/>
    <w:rsid w:val="009A27C0"/>
    <w:rsid w:val="00AB06D7"/>
    <w:rsid w:val="00D703EC"/>
    <w:rsid w:val="00E042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A27C0"/>
    <w:rPr>
      <w:color w:val="808080"/>
    </w:rPr>
  </w:style>
  <w:style w:type="paragraph" w:customStyle="1" w:styleId="8EA0DB722D2746089686740056A9A8D5">
    <w:name w:val="8EA0DB722D2746089686740056A9A8D5"/>
    <w:rsid w:val="009A27C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SCDE Brand Colors">
      <a:dk1>
        <a:sysClr val="windowText" lastClr="000000"/>
      </a:dk1>
      <a:lt1>
        <a:sysClr val="window" lastClr="FFFFFF"/>
      </a:lt1>
      <a:dk2>
        <a:srgbClr val="2F3D4C"/>
      </a:dk2>
      <a:lt2>
        <a:srgbClr val="F0F8FF"/>
      </a:lt2>
      <a:accent1>
        <a:srgbClr val="234058"/>
      </a:accent1>
      <a:accent2>
        <a:srgbClr val="F1BA55"/>
      </a:accent2>
      <a:accent3>
        <a:srgbClr val="43718B"/>
      </a:accent3>
      <a:accent4>
        <a:srgbClr val="FFEDCC"/>
      </a:accent4>
      <a:accent5>
        <a:srgbClr val="778BA5"/>
      </a:accent5>
      <a:accent6>
        <a:srgbClr val="F0F8FF"/>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88DBD6602BF154AB00A056BD7F391A7" ma:contentTypeVersion="23" ma:contentTypeDescription="Create a new document." ma:contentTypeScope="" ma:versionID="c23afedb5bb6b66b82588ed0b3561588">
  <xsd:schema xmlns:xsd="http://www.w3.org/2001/XMLSchema" xmlns:xs="http://www.w3.org/2001/XMLSchema" xmlns:p="http://schemas.microsoft.com/office/2006/metadata/properties" xmlns:ns2="e5c9216f-aee1-4408-84fb-dc673a1143cb" xmlns:ns3="1f71e5bf-319b-433d-a3d3-409fbaf11891" targetNamespace="http://schemas.microsoft.com/office/2006/metadata/properties" ma:root="true" ma:fieldsID="4946265ea2e78d7c42e53551ed5e9ab4" ns2:_="" ns3:_="">
    <xsd:import namespace="e5c9216f-aee1-4408-84fb-dc673a1143cb"/>
    <xsd:import namespace="1f71e5bf-319b-433d-a3d3-409fbaf11891"/>
    <xsd:element name="properties">
      <xsd:complexType>
        <xsd:sequence>
          <xsd:element name="documentManagement">
            <xsd:complexType>
              <xsd:all>
                <xsd:element ref="ns2:Contacts" minOccurs="0"/>
                <xsd:element ref="ns2:SharedWithUsers" minOccurs="0"/>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Location" minOccurs="0"/>
                <xsd:element ref="ns2:MediaServiceOCR" minOccurs="0"/>
                <xsd:element ref="ns2:l7557bf5d3464c64b5251d0a3ff5ed7b" minOccurs="0"/>
                <xsd:element ref="ns2:ja2861ca84ba492895fedcd6a52430fd" minOccurs="0"/>
                <xsd:element ref="ns2:Description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c9216f-aee1-4408-84fb-dc673a1143cb" elementFormDefault="qualified">
    <xsd:import namespace="http://schemas.microsoft.com/office/2006/documentManagement/types"/>
    <xsd:import namespace="http://schemas.microsoft.com/office/infopath/2007/PartnerControls"/>
    <xsd:element name="Contacts" ma:index="3" nillable="true" ma:displayName="Contacts" ma:description="Main project owners and developers. " ma:format="Dropdown" ma:list="UserInfo" ma:SharePointGroup="0" ma:internalName="Contacts"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Users" ma:index="8" nillable="true" ma:displayName="Shared With" ma:hidden="true" ma:list="UserInfo" ma:SearchPeopleOnly="false" ma:internalName="SharedWithUsers"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hidden="true" ma:indexed="true" ma:internalName="MediaServiceLocation" ma:readOnly="true">
      <xsd:simpleType>
        <xsd:restriction base="dms:Text"/>
      </xsd:simpleType>
    </xsd:element>
    <xsd:element name="MediaServiceOCR" ma:index="21" nillable="true" ma:displayName="Extracted Text" ma:hidden="true" ma:internalName="MediaServiceOCR" ma:readOnly="true">
      <xsd:simpleType>
        <xsd:restriction base="dms:Note"/>
      </xsd:simpleType>
    </xsd:element>
    <xsd:element name="l7557bf5d3464c64b5251d0a3ff5ed7b" ma:index="23" nillable="true" ma:taxonomy="true" ma:internalName="l7557bf5d3464c64b5251d0a3ff5ed7b" ma:taxonomyFieldName="Tag" ma:displayName="Program" ma:readOnly="false" ma:default="" ma:fieldId="{57557bf5-d346-4c64-b525-1d0a3ff5ed7b}" ma:sspId="0e4daac4-fd0c-4c4b-a426-489ddec535ad" ma:termSetId="4268e405-f7cf-4b95-a823-d9abf653f6d1" ma:anchorId="00000000-0000-0000-0000-000000000000" ma:open="true" ma:isKeyword="false">
      <xsd:complexType>
        <xsd:sequence>
          <xsd:element ref="pc:Terms" minOccurs="0" maxOccurs="1"/>
        </xsd:sequence>
      </xsd:complexType>
    </xsd:element>
    <xsd:element name="ja2861ca84ba492895fedcd6a52430fd" ma:index="25" nillable="true" ma:taxonomy="true" ma:internalName="ja2861ca84ba492895fedcd6a52430fd" ma:taxonomyFieldName="Tags" ma:displayName="Tags" ma:readOnly="false" ma:default="" ma:fieldId="{3a2861ca-84ba-4928-95fe-dcd6a52430fd}" ma:taxonomyMulti="true" ma:sspId="0e4daac4-fd0c-4c4b-a426-489ddec535ad" ma:termSetId="4268e405-f7cf-4b95-a823-d9abf653f6d1" ma:anchorId="00000000-0000-0000-0000-000000000000" ma:open="true" ma:isKeyword="false">
      <xsd:complexType>
        <xsd:sequence>
          <xsd:element ref="pc:Terms" minOccurs="0" maxOccurs="1"/>
        </xsd:sequence>
      </xsd:complexType>
    </xsd:element>
    <xsd:element name="Description2" ma:index="27" nillable="true" ma:displayName="Description" ma:format="Dropdown" ma:internalName="Description2">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f71e5bf-319b-433d-a3d3-409fbaf11891"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089aa3ba-cfae-4fea-b2f5-0d4446970d45}" ma:internalName="TaxCatchAll" ma:readOnly="false" ma:showField="CatchAllData" ma:web="1f71e5bf-319b-433d-a3d3-409fbaf1189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5E8922B-6181-42E5-A342-5F2F260DC788}">
  <ds:schemaRefs>
    <ds:schemaRef ds:uri="http://schemas.openxmlformats.org/officeDocument/2006/bibliography"/>
  </ds:schemaRefs>
</ds:datastoreItem>
</file>

<file path=customXml/itemProps2.xml><?xml version="1.0" encoding="utf-8"?>
<ds:datastoreItem xmlns:ds="http://schemas.openxmlformats.org/officeDocument/2006/customXml" ds:itemID="{1443A248-DA3A-42FF-91CD-A645E190F5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c9216f-aee1-4408-84fb-dc673a1143cb"/>
    <ds:schemaRef ds:uri="1f71e5bf-319b-433d-a3d3-409fbaf11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6E6258-5F89-4361-BB65-63AD2D68008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C:\Users\sammons\Downloads\SCDE Operating Manual Template (1).dotx</Template>
  <TotalTime>27</TotalTime>
  <Pages>10</Pages>
  <Words>1092</Words>
  <Characters>6983</Characters>
  <Application>Microsoft Office Word</Application>
  <DocSecurity>0</DocSecurity>
  <Lines>349</Lines>
  <Paragraphs>126</Paragraphs>
  <ScaleCrop>false</ScaleCrop>
  <HeadingPairs>
    <vt:vector size="2" baseType="variant">
      <vt:variant>
        <vt:lpstr>Title</vt:lpstr>
      </vt:variant>
      <vt:variant>
        <vt:i4>1</vt:i4>
      </vt:variant>
    </vt:vector>
  </HeadingPairs>
  <TitlesOfParts>
    <vt:vector size="1" baseType="lpstr">
      <vt:lpstr>Innovative Approaches: Diploma Pathways Course Sequence Application</vt:lpstr>
    </vt:vector>
  </TitlesOfParts>
  <Manager/>
  <Company/>
  <LinksUpToDate>false</LinksUpToDate>
  <CharactersWithSpaces>7949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Innovative Approaches: Diploma Pathways Course Sequence Application</dc:title>
  <dc:subject/>
  <dc:creator>South Carolina Department of Education</dc:creator>
  <cp:keywords/>
  <dc:description/>
  <cp:lastModifiedBy>McCain, William</cp:lastModifiedBy>
  <cp:revision>32</cp:revision>
  <dcterms:created xsi:type="dcterms:W3CDTF">2026-01-13T20:42:00Z</dcterms:created>
  <dcterms:modified xsi:type="dcterms:W3CDTF">2026-01-26T14:16:00Z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0x010100288DBD6602BF154AB00A056BD7F391A7</vt:lpwstr>
  </property>
  <property fmtid="{D5CDD505-2E9C-101B-9397-08002B2CF9AE}" pid="3" name="Order">
    <vt:lpwstr>1700.00000000000</vt:lpwstr>
  </property>
  <property fmtid="{D5CDD505-2E9C-101B-9397-08002B2CF9AE}" pid="4" name="ComplianceAssetId">
    <vt:lpwstr/>
  </property>
  <property fmtid="{D5CDD505-2E9C-101B-9397-08002B2CF9AE}" pid="5" name="_activity">
    <vt:lpwstr>{"FileActivityType":"6","FileActivityTimeStamp":"2025-02-13T20:28:10.547Z","FileActivityUsersOnPage":[{"DisplayName":"Nguyen, Dean","Id":"dnguyen@ed.sc.gov"}],"FileActivityNavigationId":null}</vt:lpwstr>
  </property>
  <property fmtid="{D5CDD505-2E9C-101B-9397-08002B2CF9AE}" pid="6" name="_ExtendedDescription">
    <vt:lpwstr/>
  </property>
  <property fmtid="{D5CDD505-2E9C-101B-9397-08002B2CF9AE}" pid="7" name="TriggerFlowInfo">
    <vt:lpwstr/>
  </property>
  <property fmtid="{D5CDD505-2E9C-101B-9397-08002B2CF9AE}" pid="8" name="MSIP_Label_80c9ab3b-3be9-4d87-8245-7c56b3fae5d6_Enabled">
    <vt:lpwstr>true</vt:lpwstr>
  </property>
  <property fmtid="{D5CDD505-2E9C-101B-9397-08002B2CF9AE}" pid="9" name="MSIP_Label_80c9ab3b-3be9-4d87-8245-7c56b3fae5d6_SetDate">
    <vt:lpwstr>2025-02-19T18:03:54Z</vt:lpwstr>
  </property>
  <property fmtid="{D5CDD505-2E9C-101B-9397-08002B2CF9AE}" pid="10" name="MSIP_Label_80c9ab3b-3be9-4d87-8245-7c56b3fae5d6_Method">
    <vt:lpwstr>Privileged</vt:lpwstr>
  </property>
  <property fmtid="{D5CDD505-2E9C-101B-9397-08002B2CF9AE}" pid="11" name="MSIP_Label_80c9ab3b-3be9-4d87-8245-7c56b3fae5d6_Name">
    <vt:lpwstr>Internal Use Only Label</vt:lpwstr>
  </property>
  <property fmtid="{D5CDD505-2E9C-101B-9397-08002B2CF9AE}" pid="12" name="MSIP_Label_80c9ab3b-3be9-4d87-8245-7c56b3fae5d6_SiteId">
    <vt:lpwstr>2704e2c5-29f5-4f7e-b91c-bd56f0685995</vt:lpwstr>
  </property>
  <property fmtid="{D5CDD505-2E9C-101B-9397-08002B2CF9AE}" pid="13" name="MSIP_Label_80c9ab3b-3be9-4d87-8245-7c56b3fae5d6_ActionId">
    <vt:lpwstr>b8453e98-cbbf-403c-808c-ea1ba582af34</vt:lpwstr>
  </property>
  <property fmtid="{D5CDD505-2E9C-101B-9397-08002B2CF9AE}" pid="14" name="MSIP_Label_80c9ab3b-3be9-4d87-8245-7c56b3fae5d6_ContentBits">
    <vt:lpwstr>0</vt:lpwstr>
  </property>
  <property fmtid="{D5CDD505-2E9C-101B-9397-08002B2CF9AE}" pid="15" name="MSIP_Label_80c9ab3b-3be9-4d87-8245-7c56b3fae5d6_Tag">
    <vt:lpwstr>10, 0, 1, 1</vt:lpwstr>
  </property>
  <property fmtid="{D5CDD505-2E9C-101B-9397-08002B2CF9AE}" pid="16" name="MediaServiceImageTags">
    <vt:lpwstr/>
  </property>
  <property fmtid="{D5CDD505-2E9C-101B-9397-08002B2CF9AE}" pid="17" name="Tag">
    <vt:lpwstr>6;#DEIMS|4e6a450f-96b1-403a-9378-90fa870b2e35</vt:lpwstr>
  </property>
  <property fmtid="{D5CDD505-2E9C-101B-9397-08002B2CF9AE}" pid="18" name="Tags">
    <vt:lpwstr>7;#Manual|4b5580d2-de22-4dae-ae30-ca4ca8290803</vt:lpwstr>
  </property>
  <property fmtid="{D5CDD505-2E9C-101B-9397-08002B2CF9AE}" pid="19" name="TaxCatchAll">
    <vt:lpwstr>7;#;#6;#</vt:lpwstr>
  </property>
  <property fmtid="{D5CDD505-2E9C-101B-9397-08002B2CF9AE}" pid="20" name="SharedWithUsers">
    <vt:lpwstr/>
  </property>
  <property fmtid="{D5CDD505-2E9C-101B-9397-08002B2CF9AE}" pid="21" name="lcf76f155ced4ddcb4097134ff3c332f">
    <vt:lpwstr/>
  </property>
  <property fmtid="{D5CDD505-2E9C-101B-9397-08002B2CF9AE}" pid="22" name="l7557bf5d3464c64b5251d0a3ff5ed7b">
    <vt:lpwstr>DEIMS|4e6a450f-96b1-403a-9378-90fa870b2e35</vt:lpwstr>
  </property>
  <property fmtid="{D5CDD505-2E9C-101B-9397-08002B2CF9AE}" pid="23" name="ja2861ca84ba492895fedcd6a52430fd">
    <vt:lpwstr>Manual|4b5580d2-de22-4dae-ae30-ca4ca8290803</vt:lpwstr>
  </property>
  <property fmtid="{D5CDD505-2E9C-101B-9397-08002B2CF9AE}" pid="24" name="Contacts">
    <vt:lpwstr>554;#i:0#.f|membership|dnguyen@ed.sc.gov,#i:0#.f|membership|dnguyen@ed.sc.gov,#dnguyen@ed.sc.gov,#,#Nguyen, Dean,#,#Research &amp; Data Analysis,#Information Systems/Business Analyst II</vt:lpwstr>
  </property>
  <property fmtid="{D5CDD505-2E9C-101B-9397-08002B2CF9AE}" pid="25" name="Description2">
    <vt:lpwstr>Comprehensive DEIMS user manual for SCDE employees to retrieve contact information for district and school personnel.</vt:lpwstr>
  </property>
</Properties>
</file>