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AFE98" w14:textId="69647EB2" w:rsidR="00AD320C" w:rsidRPr="00C844D8" w:rsidRDefault="001D45CE" w:rsidP="001D45CE">
      <w:pPr>
        <w:pStyle w:val="Title"/>
      </w:pPr>
      <w:r>
        <w:t>South Carolina Reading Coach Institute: Year 1 Principles of Coaching</w:t>
      </w:r>
    </w:p>
    <w:p w14:paraId="328DBA0B" w14:textId="3845E677" w:rsidR="00E856F6" w:rsidRPr="004D0853" w:rsidRDefault="0011212A" w:rsidP="00E856F6">
      <w:pPr>
        <w:pStyle w:val="Heading1"/>
      </w:pPr>
      <w:r>
        <w:t>Introduction</w:t>
      </w:r>
    </w:p>
    <w:p w14:paraId="6D35586A" w14:textId="70F1191E" w:rsidR="00E856F6" w:rsidRPr="00E856F6" w:rsidRDefault="0011212A" w:rsidP="00E856F6">
      <w:pPr>
        <w:pStyle w:val="Heading1"/>
      </w:pPr>
      <w:r w:rsidRPr="0011212A">
        <w:rPr>
          <w:rFonts w:eastAsiaTheme="minorHAnsi" w:cs="Times New Roman"/>
          <w:b w:val="0"/>
          <w:color w:val="auto"/>
          <w:szCs w:val="24"/>
        </w:rPr>
        <w:t xml:space="preserve">The training and equipping of South Carolina’s literacy coaches will be a multifaceted, two-year learning immersion. Year one will begin by exploring and using guiding principles for elementary literacy coaches for instructional improvement and increased student achievement as we collaborate with teachers.  </w:t>
      </w:r>
    </w:p>
    <w:p w14:paraId="644D8A25" w14:textId="64D0E898" w:rsidR="004D0853" w:rsidRPr="004D0853" w:rsidRDefault="001D45CE" w:rsidP="003F7109">
      <w:pPr>
        <w:pStyle w:val="Heading1"/>
      </w:pPr>
      <w:r>
        <w:t>Overview</w:t>
      </w:r>
    </w:p>
    <w:p w14:paraId="1D74432E" w14:textId="4DA4290C" w:rsidR="001D45CE" w:rsidRPr="001D45CE" w:rsidRDefault="001D45CE" w:rsidP="001D45CE">
      <w:pPr>
        <w:pStyle w:val="Heading1"/>
        <w:rPr>
          <w:rFonts w:eastAsiaTheme="minorHAnsi" w:cs="Times New Roman"/>
          <w:b w:val="0"/>
          <w:color w:val="auto"/>
          <w:szCs w:val="24"/>
        </w:rPr>
      </w:pPr>
      <w:r w:rsidRPr="001D45CE">
        <w:rPr>
          <w:rFonts w:eastAsiaTheme="minorHAnsi" w:cs="Times New Roman"/>
          <w:b w:val="0"/>
          <w:color w:val="auto"/>
          <w:szCs w:val="24"/>
        </w:rPr>
        <w:t>Accountability mandates, such as Act 284, Read to Succeed (R2S), and Act 213, Multi-Tiered System of Supports (MTSS), highlight the goals of high-quality implementation of research-based instructional practices and techniques in reading and writing to ensure success for all students in South Carolina. Educators are encouraged to reflect on and analyze student data consistently and collaboratively. In order to meet the challenges being faced, schools are encouraged to restructure their professional development plans by providing faculty members with opportunities for collaborative inquiry, reflection, and dialogue to increase student achievement and close academic gaps in learning. Coaching produces the ongoing support and collaboration educators desire to refine their teaching practices and positively impact student learning.</w:t>
      </w:r>
    </w:p>
    <w:p w14:paraId="63D27166" w14:textId="62C9C69F" w:rsidR="001D45CE" w:rsidRDefault="001D45CE" w:rsidP="001D45CE">
      <w:pPr>
        <w:pStyle w:val="Heading1"/>
        <w:rPr>
          <w:rFonts w:eastAsiaTheme="minorHAnsi" w:cs="Times New Roman"/>
          <w:b w:val="0"/>
          <w:color w:val="auto"/>
          <w:szCs w:val="24"/>
        </w:rPr>
      </w:pPr>
      <w:r w:rsidRPr="001D45CE">
        <w:rPr>
          <w:rFonts w:eastAsiaTheme="minorHAnsi" w:cs="Times New Roman"/>
          <w:b w:val="0"/>
          <w:color w:val="auto"/>
          <w:szCs w:val="24"/>
        </w:rPr>
        <w:t>Proviso Act 284 Read to Succeed, or R2S, was enacted to ensure that all students in the state of South Carolina receive high-quality instruction in reading and writing to be college or career ready when they graduate from high school. T. Whittaker (2013) found in his research that “great teachers have high expectations for students and even higher expectations for themselves.” High expectations and expertly tailored teaching and learning are the keys to student achievement. To ensure that practicing teachers possess the knowledge and skills necessary to be effective, R2S and MTSS ensure that each reading coach will provide embedded and ongoing professional development to teachers based on student assessment data. To be effective reading coaches, these professionals must continue their learning in the field of literacy and coaching. The year one Principles of Coaching course provides professional development credit for South Carolina’s reading coaches, leading to the Read to Succeed endorsement for a Literacy Coach.</w:t>
      </w:r>
    </w:p>
    <w:p w14:paraId="0D3E9975" w14:textId="77777777" w:rsidR="001D45CE" w:rsidRPr="001D45CE" w:rsidRDefault="001D45CE" w:rsidP="001D45CE"/>
    <w:p w14:paraId="557EA9FE" w14:textId="6AD1A7F5" w:rsidR="001D45CE" w:rsidRPr="001D45CE" w:rsidRDefault="001D45CE" w:rsidP="001D45CE">
      <w:pPr>
        <w:pStyle w:val="Heading1"/>
      </w:pPr>
      <w:r w:rsidRPr="001D45CE">
        <w:t>Course Description</w:t>
      </w:r>
    </w:p>
    <w:p w14:paraId="1B0A960A" w14:textId="770FDA66" w:rsidR="001D45CE" w:rsidRDefault="001D45CE" w:rsidP="001D45CE">
      <w:r w:rsidRPr="001D45CE">
        <w:t xml:space="preserve">This course is designed to support first-year reading coaches in research-based coaching practices that support strong Tier 1 instruction and drive professional learning in South Carolina’s schools and districts. Coaching provides job-embedded, ongoing professional development to enhance classroom literacy instruction through improving teacher expertise. Developing a system and culture for coaching continues to produce proven results in educator effectiveness and student achievement. Effective coaching supports teachers in successfully navigating the daily changes they face in their classrooms. As a result, </w:t>
      </w:r>
      <w:r w:rsidRPr="001D45CE">
        <w:lastRenderedPageBreak/>
        <w:t>instructional capacity and sustainability increase. In addition, student achievement increases by improving teacher expertise and the quality of core instruction.</w:t>
      </w:r>
    </w:p>
    <w:p w14:paraId="7E0A33F6" w14:textId="67848AB2" w:rsidR="001D45CE" w:rsidRPr="001D45CE" w:rsidRDefault="001D45CE" w:rsidP="00906A03">
      <w:pPr>
        <w:pStyle w:val="Heading1"/>
      </w:pPr>
      <w:r>
        <w:t>Research Rationale</w:t>
      </w:r>
    </w:p>
    <w:p w14:paraId="60709AF9" w14:textId="30578DE2" w:rsidR="00906A03" w:rsidRDefault="00906A03" w:rsidP="00906A03">
      <w:r>
        <w:t xml:space="preserve">According to the International Literacy Association (2017), the primary role of a reading coach is "to work with individuals and groups of teachers and to facilitate schoolwide improvement of literacy teaching and learning." Coaches must understand the processes of coaching, professional learning, organizational leadership, and assessment, all while working to establish credibility, trusting relationships, and the ability to work collaboratively with others. Coaching is non-threatening and supportive, not evaluative. </w:t>
      </w:r>
    </w:p>
    <w:p w14:paraId="3E49F9A5" w14:textId="5AF62789" w:rsidR="001D45CE" w:rsidRDefault="00906A03" w:rsidP="00906A03">
      <w:r>
        <w:t>The Year 1 Principles of Coaching course is designed to increase coaches' expertise and ability according to standards of coaching for instructional improvement and student achievement. The International Literacy Association's Standards for Preparation of Literacy Professionals (2017) defines guiding principles for coaching. These guiding principles include pedagogical and foundational knowledge related to literacy acquisition, development, and instruction, participating in a collaborative process of inquiry that facilitates teacher reflection, decision making, and problem-solving, and supporting teachers in becoming proficient with specific instructional approaches.</w:t>
      </w:r>
    </w:p>
    <w:p w14:paraId="18251519" w14:textId="675A4A36" w:rsidR="00906A03" w:rsidRPr="00F1159B" w:rsidRDefault="00906A03" w:rsidP="00906A03">
      <w:pPr>
        <w:pStyle w:val="Heading1"/>
      </w:pPr>
      <w:r>
        <w:t>Course Outcomes</w:t>
      </w:r>
    </w:p>
    <w:p w14:paraId="0E485950" w14:textId="77777777" w:rsidR="00906A03" w:rsidRDefault="00906A03" w:rsidP="00906A03">
      <w:pPr>
        <w:pStyle w:val="ListParagraph"/>
        <w:numPr>
          <w:ilvl w:val="0"/>
          <w:numId w:val="5"/>
        </w:numPr>
      </w:pPr>
      <w:r>
        <w:t xml:space="preserve">Interpret foundational theories of coaching to include adult learning, adult development, and teacher change process </w:t>
      </w:r>
    </w:p>
    <w:p w14:paraId="0896FE59" w14:textId="77777777" w:rsidR="00906A03" w:rsidRDefault="00906A03" w:rsidP="00906A03">
      <w:pPr>
        <w:pStyle w:val="ListParagraph"/>
        <w:numPr>
          <w:ilvl w:val="0"/>
          <w:numId w:val="5"/>
        </w:numPr>
      </w:pPr>
      <w:r>
        <w:t>Understand the coach’s role and responsibilities as specialist, facilitator, collaborator, leader, data coach, and catalyst for change emerging from literature and research on coaching</w:t>
      </w:r>
    </w:p>
    <w:p w14:paraId="23A85D39" w14:textId="33BEFE51" w:rsidR="00906A03" w:rsidRDefault="00906A03" w:rsidP="00906A03">
      <w:pPr>
        <w:pStyle w:val="ListParagraph"/>
        <w:numPr>
          <w:ilvl w:val="0"/>
          <w:numId w:val="5"/>
        </w:numPr>
      </w:pPr>
      <w:r>
        <w:t xml:space="preserve">Facilitate open, reflective conversations utilizing the power of appreciative inquiry, committed listening, and </w:t>
      </w:r>
      <w:r w:rsidR="0060127D">
        <w:t>nonjudgemental</w:t>
      </w:r>
      <w:r>
        <w:t xml:space="preserve"> / non-evaluative feedback</w:t>
      </w:r>
    </w:p>
    <w:p w14:paraId="0D0D12BA" w14:textId="77777777" w:rsidR="00906A03" w:rsidRDefault="00906A03" w:rsidP="00906A03">
      <w:pPr>
        <w:pStyle w:val="ListParagraph"/>
        <w:numPr>
          <w:ilvl w:val="0"/>
          <w:numId w:val="5"/>
        </w:numPr>
      </w:pPr>
      <w:r>
        <w:t>Develop coaching structures, strategies, and tools designed to support a strengths-based coaching process</w:t>
      </w:r>
    </w:p>
    <w:p w14:paraId="499413D4" w14:textId="77777777" w:rsidR="00906A03" w:rsidRDefault="00906A03" w:rsidP="00906A03">
      <w:pPr>
        <w:pStyle w:val="ListParagraph"/>
        <w:numPr>
          <w:ilvl w:val="0"/>
          <w:numId w:val="5"/>
        </w:numPr>
      </w:pPr>
      <w:r>
        <w:t>Use data, observation, and analysis of student/teacher interaction to deepen the understanding of teachers, improve instruction, and inform coaching work</w:t>
      </w:r>
    </w:p>
    <w:p w14:paraId="4A9173B6" w14:textId="50C996F0" w:rsidR="00906A03" w:rsidRDefault="00906A03" w:rsidP="00906A03">
      <w:pPr>
        <w:pStyle w:val="ListParagraph"/>
        <w:numPr>
          <w:ilvl w:val="0"/>
          <w:numId w:val="5"/>
        </w:numPr>
      </w:pPr>
      <w:r>
        <w:t>Plan and facilitate professional learning opportunities based on the assessed needs of students and teachers through the lens of MTSS</w:t>
      </w:r>
    </w:p>
    <w:p w14:paraId="4B783CEB" w14:textId="28C23467" w:rsidR="00906A03" w:rsidRPr="00F1159B" w:rsidRDefault="00906A03" w:rsidP="00906A03">
      <w:pPr>
        <w:pStyle w:val="Heading1"/>
      </w:pPr>
      <w:r>
        <w:t>Attendance and Other Policies</w:t>
      </w:r>
    </w:p>
    <w:p w14:paraId="05D75C97" w14:textId="77777777" w:rsidR="001B3557" w:rsidRDefault="00906A03" w:rsidP="00906A03">
      <w:r w:rsidRPr="00906A03">
        <w:t xml:space="preserve">As professionals in a community of learners it is imperative that certain protocols are in place. This course is for credit and it is paramount that your professionalism exhibits excellence at all times.  </w:t>
      </w:r>
    </w:p>
    <w:p w14:paraId="5EC5E6A6" w14:textId="7DBAE45A" w:rsidR="00906A03" w:rsidRPr="00F1159B" w:rsidRDefault="00906A03" w:rsidP="00906A03">
      <w:r w:rsidRPr="00906A03">
        <w:lastRenderedPageBreak/>
        <w:t>Therefore, please adhere to the following:</w:t>
      </w:r>
    </w:p>
    <w:p w14:paraId="68F11853" w14:textId="77777777" w:rsidR="00906A03" w:rsidRDefault="00906A03" w:rsidP="00906A03">
      <w:pPr>
        <w:pStyle w:val="ListParagraph"/>
        <w:numPr>
          <w:ilvl w:val="0"/>
          <w:numId w:val="5"/>
        </w:numPr>
      </w:pPr>
      <w:r>
        <w:t>Attend all sessions</w:t>
      </w:r>
    </w:p>
    <w:p w14:paraId="043F0AFD" w14:textId="77777777" w:rsidR="00906A03" w:rsidRDefault="00906A03" w:rsidP="00906A03">
      <w:pPr>
        <w:pStyle w:val="ListParagraph"/>
        <w:numPr>
          <w:ilvl w:val="0"/>
          <w:numId w:val="5"/>
        </w:numPr>
      </w:pPr>
      <w:r>
        <w:t xml:space="preserve">Cameras should be on at all times. A disabled camera will result in an absence. </w:t>
      </w:r>
    </w:p>
    <w:p w14:paraId="01952F6E" w14:textId="77777777" w:rsidR="00906A03" w:rsidRDefault="00906A03" w:rsidP="00906A03">
      <w:pPr>
        <w:pStyle w:val="ListParagraph"/>
        <w:numPr>
          <w:ilvl w:val="0"/>
          <w:numId w:val="5"/>
        </w:numPr>
      </w:pPr>
      <w:r>
        <w:t xml:space="preserve">Join, participate, and collaborate during assigned breakout rooms </w:t>
      </w:r>
    </w:p>
    <w:p w14:paraId="0CD76F76" w14:textId="5349462F" w:rsidR="00906A03" w:rsidRPr="00AD320C" w:rsidRDefault="00906A03" w:rsidP="00906A03">
      <w:pPr>
        <w:pStyle w:val="ListParagraph"/>
        <w:numPr>
          <w:ilvl w:val="0"/>
          <w:numId w:val="5"/>
        </w:numPr>
      </w:pPr>
      <w:r>
        <w:t>Participants should not be in other meetings, pulling small groups, etc. when in the session. The expectation is to be present the ENTIRE time.</w:t>
      </w:r>
    </w:p>
    <w:p w14:paraId="053CBFD8" w14:textId="1ED61CC5" w:rsidR="00906A03" w:rsidRDefault="00906A03" w:rsidP="00906A03">
      <w:r w:rsidRPr="00906A03">
        <w:t>Failure to adhere to any of these requirements will result in receiving an absence for that session. If there is an unforeseen circumstance, please let your facilitator know. Keep in mind that after one (1) absence, the participant will be withdrawn from the class.</w:t>
      </w:r>
    </w:p>
    <w:p w14:paraId="6C69543B" w14:textId="13E59F2C" w:rsidR="00906A03" w:rsidRDefault="00906A03" w:rsidP="00906A03">
      <w:pPr>
        <w:pStyle w:val="Heading1"/>
      </w:pPr>
      <w:r>
        <w:t>Texts and Reading</w:t>
      </w:r>
    </w:p>
    <w:p w14:paraId="1D9A1362" w14:textId="77777777" w:rsidR="00906A03" w:rsidRDefault="00906A03" w:rsidP="00906A03">
      <w:r>
        <w:t xml:space="preserve">Reading Coaches are expected to make a professional investment in the following text in order to participate: </w:t>
      </w:r>
    </w:p>
    <w:p w14:paraId="3AE65864" w14:textId="77777777" w:rsidR="00906A03" w:rsidRPr="00906A03" w:rsidRDefault="00906A03" w:rsidP="00906A03">
      <w:pPr>
        <w:rPr>
          <w:b/>
          <w:bCs/>
        </w:rPr>
      </w:pPr>
      <w:r w:rsidRPr="00906A03">
        <w:rPr>
          <w:b/>
          <w:bCs/>
          <w:i/>
          <w:iCs/>
        </w:rPr>
        <w:t>Better Conversations</w:t>
      </w:r>
      <w:r w:rsidRPr="00906A03">
        <w:rPr>
          <w:b/>
          <w:bCs/>
        </w:rPr>
        <w:t>: Coaching Ourselves and Each Other to be More Credible, Caring, and Connected (2015) by Jim Knight</w:t>
      </w:r>
    </w:p>
    <w:p w14:paraId="08CA7BB3" w14:textId="28CB38F8" w:rsidR="00906A03" w:rsidRPr="00906A03" w:rsidRDefault="00906A03" w:rsidP="00906A03">
      <w:pPr>
        <w:rPr>
          <w:b/>
          <w:bCs/>
        </w:rPr>
      </w:pPr>
      <w:r w:rsidRPr="00906A03">
        <w:rPr>
          <w:b/>
          <w:bCs/>
          <w:i/>
          <w:iCs/>
        </w:rPr>
        <w:t>Moves for Launching a New Year of Student-Centered Coaching</w:t>
      </w:r>
      <w:r w:rsidRPr="00906A03">
        <w:rPr>
          <w:b/>
          <w:bCs/>
        </w:rPr>
        <w:t xml:space="preserve"> (2023) by Diane Sweeney, Leanna S. Harris, &amp; Julie Steele</w:t>
      </w:r>
    </w:p>
    <w:p w14:paraId="7CA58480" w14:textId="175558A4" w:rsidR="00906A03" w:rsidRDefault="00906A03" w:rsidP="00906A03">
      <w:r>
        <w:t>Additional reading material in this course will be provided to participants during the learning. A list of theorists and practitioners is included in the course if the participant is interested in continued reading. The following is a suggested list:</w:t>
      </w:r>
    </w:p>
    <w:p w14:paraId="7E65514D" w14:textId="7AEFFB55" w:rsidR="00906A03" w:rsidRPr="00906A03" w:rsidRDefault="00906A03" w:rsidP="00906A03">
      <w:pPr>
        <w:rPr>
          <w:i/>
          <w:iCs/>
        </w:rPr>
      </w:pPr>
      <w:r w:rsidRPr="00906A03">
        <w:rPr>
          <w:i/>
          <w:iCs/>
        </w:rPr>
        <w:t xml:space="preserve">An Introduction to Coaching Skills: A Practical Guide </w:t>
      </w:r>
      <w:r w:rsidRPr="00A3399E">
        <w:t>by Christian Van Neiuwerburgh</w:t>
      </w:r>
    </w:p>
    <w:p w14:paraId="10F8A957" w14:textId="6389F658" w:rsidR="00906A03" w:rsidRPr="00906A03" w:rsidRDefault="00906A03" w:rsidP="00906A03">
      <w:pPr>
        <w:rPr>
          <w:i/>
          <w:iCs/>
        </w:rPr>
      </w:pPr>
      <w:r w:rsidRPr="00906A03">
        <w:rPr>
          <w:i/>
          <w:iCs/>
        </w:rPr>
        <w:t xml:space="preserve">Building Teachers’ Capacity for Success: A Collaborative Approach for Coaches and School Leaders </w:t>
      </w:r>
      <w:r w:rsidRPr="00A3399E">
        <w:t>by Pete Hall &amp; Alisa Simeral</w:t>
      </w:r>
    </w:p>
    <w:p w14:paraId="47E04A1D" w14:textId="3EBC8195" w:rsidR="00906A03" w:rsidRPr="00906A03" w:rsidRDefault="00906A03" w:rsidP="00906A03">
      <w:pPr>
        <w:rPr>
          <w:i/>
          <w:iCs/>
        </w:rPr>
      </w:pPr>
      <w:r w:rsidRPr="00906A03">
        <w:rPr>
          <w:i/>
          <w:iCs/>
        </w:rPr>
        <w:t>Coaching Conversations: Transforming Your School One Conversation At a Time (2nd Edition)</w:t>
      </w:r>
      <w:r w:rsidRPr="00A3399E">
        <w:t xml:space="preserve"> by Linda M. Gross Cheliotes &amp; Marceta F. Reilly</w:t>
      </w:r>
    </w:p>
    <w:p w14:paraId="3C093B73" w14:textId="60C41562" w:rsidR="00906A03" w:rsidRPr="00906A03" w:rsidRDefault="00906A03" w:rsidP="00906A03">
      <w:pPr>
        <w:rPr>
          <w:i/>
          <w:iCs/>
        </w:rPr>
      </w:pPr>
      <w:r w:rsidRPr="00906A03">
        <w:rPr>
          <w:i/>
          <w:iCs/>
        </w:rPr>
        <w:t>Collective Efficacy: How Educators’ Beliefs Impact Student Learning</w:t>
      </w:r>
      <w:r w:rsidRPr="00A3399E">
        <w:t xml:space="preserve"> by Jenni Donohoo</w:t>
      </w:r>
    </w:p>
    <w:p w14:paraId="63F33619" w14:textId="5D752BCA" w:rsidR="00906A03" w:rsidRPr="00906A03" w:rsidRDefault="00906A03" w:rsidP="00906A03">
      <w:pPr>
        <w:rPr>
          <w:i/>
          <w:iCs/>
        </w:rPr>
      </w:pPr>
      <w:r w:rsidRPr="00906A03">
        <w:rPr>
          <w:i/>
          <w:iCs/>
        </w:rPr>
        <w:t>Integrated Multi-Tiered Systems of Support: Blending RTI and PBIS</w:t>
      </w:r>
      <w:r w:rsidRPr="00A3399E">
        <w:t xml:space="preserve"> by Steve Goodman &amp; Kent McIntosh</w:t>
      </w:r>
    </w:p>
    <w:p w14:paraId="3DDF1C43" w14:textId="731DC064" w:rsidR="00906A03" w:rsidRPr="00906A03" w:rsidRDefault="00906A03" w:rsidP="00906A03">
      <w:pPr>
        <w:rPr>
          <w:i/>
          <w:iCs/>
        </w:rPr>
      </w:pPr>
      <w:r w:rsidRPr="00906A03">
        <w:rPr>
          <w:i/>
          <w:iCs/>
        </w:rPr>
        <w:t>No More Random Acts of Literacy Coaching</w:t>
      </w:r>
      <w:r w:rsidRPr="00A3399E">
        <w:t xml:space="preserve"> by Erin Brown and Susan L’Allier</w:t>
      </w:r>
    </w:p>
    <w:p w14:paraId="334C16A0" w14:textId="77777777" w:rsidR="00906A03" w:rsidRPr="00906A03" w:rsidRDefault="00906A03" w:rsidP="00906A03">
      <w:pPr>
        <w:rPr>
          <w:i/>
          <w:iCs/>
        </w:rPr>
      </w:pPr>
      <w:r w:rsidRPr="00906A03">
        <w:rPr>
          <w:i/>
          <w:iCs/>
        </w:rPr>
        <w:t xml:space="preserve">Read, Write, Lead: Breakthrough Strategies for Schoolwide Literacy Success </w:t>
      </w:r>
      <w:r w:rsidRPr="00A3399E">
        <w:t>by Regie Routman</w:t>
      </w:r>
    </w:p>
    <w:p w14:paraId="5CDA6DEF" w14:textId="576ABEA1" w:rsidR="00906A03" w:rsidRPr="00906A03" w:rsidRDefault="00906A03" w:rsidP="00906A03">
      <w:pPr>
        <w:rPr>
          <w:i/>
          <w:iCs/>
        </w:rPr>
      </w:pPr>
      <w:r w:rsidRPr="00906A03">
        <w:rPr>
          <w:i/>
          <w:iCs/>
        </w:rPr>
        <w:lastRenderedPageBreak/>
        <w:t>Student-Centered Coaching: A Guide for K–8 Coaches and Principals (3rd Edition)</w:t>
      </w:r>
      <w:r w:rsidRPr="002965CC">
        <w:t xml:space="preserve"> by Diane Sweeney</w:t>
      </w:r>
    </w:p>
    <w:p w14:paraId="3647318C" w14:textId="351FFB88" w:rsidR="00906A03" w:rsidRPr="00906A03" w:rsidRDefault="00906A03" w:rsidP="00906A03">
      <w:pPr>
        <w:rPr>
          <w:i/>
          <w:iCs/>
        </w:rPr>
      </w:pPr>
      <w:r w:rsidRPr="00906A03">
        <w:rPr>
          <w:i/>
          <w:iCs/>
        </w:rPr>
        <w:t xml:space="preserve">Student-Centered Coaching: The Moves (1st Edition) </w:t>
      </w:r>
      <w:r w:rsidRPr="002965CC">
        <w:t>by Diane Sweeney</w:t>
      </w:r>
    </w:p>
    <w:p w14:paraId="346FCA91" w14:textId="27017077" w:rsidR="00906A03" w:rsidRPr="00906A03" w:rsidRDefault="00906A03" w:rsidP="00906A03">
      <w:pPr>
        <w:rPr>
          <w:i/>
          <w:iCs/>
        </w:rPr>
      </w:pPr>
      <w:r w:rsidRPr="00906A03">
        <w:rPr>
          <w:i/>
          <w:iCs/>
        </w:rPr>
        <w:t xml:space="preserve">The Coaching Habit: Say Less, Ask More &amp; Change the Way You Lead Forever </w:t>
      </w:r>
      <w:r w:rsidRPr="00C57D82">
        <w:t>by Michael Bungay Stanier</w:t>
      </w:r>
    </w:p>
    <w:p w14:paraId="022E3C07" w14:textId="7D4459D2" w:rsidR="00906A03" w:rsidRPr="00906A03" w:rsidRDefault="00906A03" w:rsidP="00906A03">
      <w:pPr>
        <w:rPr>
          <w:i/>
          <w:iCs/>
        </w:rPr>
      </w:pPr>
      <w:r w:rsidRPr="00906A03">
        <w:rPr>
          <w:i/>
          <w:iCs/>
        </w:rPr>
        <w:t xml:space="preserve">The Impact Cycle: What Instructional Coaches Should Do to Foster Powerful Improvements in Teaching (1st Edition) </w:t>
      </w:r>
      <w:r w:rsidRPr="00C57D82">
        <w:t>By Jim Knight</w:t>
      </w:r>
    </w:p>
    <w:p w14:paraId="1414854A" w14:textId="4236D044" w:rsidR="00906A03" w:rsidRPr="00C57D82" w:rsidRDefault="00906A03" w:rsidP="00906A03">
      <w:r w:rsidRPr="00906A03">
        <w:rPr>
          <w:i/>
          <w:iCs/>
        </w:rPr>
        <w:t>The Reading Specialist: Leadership and Coaching for the Classroom, School, and Community</w:t>
      </w:r>
      <w:r w:rsidRPr="00C57D82">
        <w:t xml:space="preserve"> by Rita Bean</w:t>
      </w:r>
    </w:p>
    <w:p w14:paraId="2210B2B0" w14:textId="4BE087A9" w:rsidR="00906A03" w:rsidRPr="00906A03" w:rsidRDefault="00906A03" w:rsidP="00906A03">
      <w:pPr>
        <w:rPr>
          <w:i/>
          <w:iCs/>
        </w:rPr>
      </w:pPr>
      <w:r w:rsidRPr="00906A03">
        <w:rPr>
          <w:i/>
          <w:iCs/>
        </w:rPr>
        <w:t xml:space="preserve">The Definitive Guide to Instructional Coaching: Seven Factors for Success </w:t>
      </w:r>
      <w:r w:rsidRPr="00C57D82">
        <w:t>by Jim Knight</w:t>
      </w:r>
    </w:p>
    <w:p w14:paraId="177EF90E" w14:textId="75A3D264" w:rsidR="00906A03" w:rsidRPr="00906A03" w:rsidRDefault="00906A03" w:rsidP="00906A03">
      <w:pPr>
        <w:rPr>
          <w:i/>
          <w:iCs/>
        </w:rPr>
      </w:pPr>
      <w:r w:rsidRPr="00906A03">
        <w:rPr>
          <w:i/>
          <w:iCs/>
        </w:rPr>
        <w:t>The Art of Coaching Teams: Building Resilient Communities that Transform Schools</w:t>
      </w:r>
      <w:r w:rsidRPr="00C57D82">
        <w:t xml:space="preserve"> by Elena Aguilar</w:t>
      </w:r>
    </w:p>
    <w:p w14:paraId="771380BD" w14:textId="34944034" w:rsidR="00906A03" w:rsidRDefault="00906A03" w:rsidP="00906A03">
      <w:pPr>
        <w:pStyle w:val="Heading1"/>
      </w:pPr>
      <w:r>
        <w:t>Delivery Method</w:t>
      </w:r>
    </w:p>
    <w:p w14:paraId="7208CF49" w14:textId="77777777" w:rsidR="00906A03" w:rsidRPr="00906A03" w:rsidRDefault="00906A03" w:rsidP="00906A03">
      <w:r w:rsidRPr="00906A03">
        <w:t xml:space="preserve">This course will be delivered through a </w:t>
      </w:r>
      <w:r w:rsidRPr="00906A03">
        <w:rPr>
          <w:b/>
          <w:bCs/>
          <w:u w:val="single"/>
        </w:rPr>
        <w:t>virtual model</w:t>
      </w:r>
      <w:r w:rsidRPr="00906A03">
        <w:t xml:space="preserve"> of professional development accompanied by assignments in which coaches will be reading and responding to articles and videos, collaborating with colleagues, implementing key coaching practices, completing coaching modules and MTSS modules, and writing explanations and reflections based on the application of new practices from reading coach coursework and professional reading. During the course, each coach will create and maintain a coaching notebook that will be used to deepen his or her professional learning and house artifacts collected from the application of practices. This notebook may be traditional paper or digital.</w:t>
      </w:r>
    </w:p>
    <w:p w14:paraId="1DF63883" w14:textId="77777777" w:rsidR="00906A03" w:rsidRPr="00906A03" w:rsidRDefault="00906A03" w:rsidP="00906A03">
      <w:pPr>
        <w:pStyle w:val="Heading1"/>
      </w:pPr>
      <w:r w:rsidRPr="00906A03">
        <w:t>Year 1 Principles of Coaching Topics and Learning Targets</w:t>
      </w:r>
    </w:p>
    <w:tbl>
      <w:tblPr>
        <w:tblW w:w="0" w:type="auto"/>
        <w:tblCellMar>
          <w:top w:w="15" w:type="dxa"/>
          <w:left w:w="15" w:type="dxa"/>
          <w:bottom w:w="15" w:type="dxa"/>
          <w:right w:w="15" w:type="dxa"/>
        </w:tblCellMar>
        <w:tblLook w:val="04A0" w:firstRow="1" w:lastRow="0" w:firstColumn="1" w:lastColumn="0" w:noHBand="0" w:noVBand="1"/>
      </w:tblPr>
      <w:tblGrid>
        <w:gridCol w:w="2532"/>
        <w:gridCol w:w="3923"/>
        <w:gridCol w:w="2244"/>
        <w:gridCol w:w="2171"/>
      </w:tblGrid>
      <w:tr w:rsidR="00906A03" w:rsidRPr="00906A03" w14:paraId="23BBED74"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326024A" w14:textId="77777777" w:rsidR="00906A03" w:rsidRPr="00906A03" w:rsidRDefault="00906A03" w:rsidP="00906A03">
            <w:r w:rsidRPr="00906A03">
              <w:rPr>
                <w:b/>
                <w:bCs/>
              </w:rPr>
              <w:t>Topics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432A661" w14:textId="77777777" w:rsidR="00906A03" w:rsidRPr="00906A03" w:rsidRDefault="00906A03" w:rsidP="00906A03">
            <w:r w:rsidRPr="00906A03">
              <w:rPr>
                <w:b/>
                <w:bCs/>
              </w:rPr>
              <w:t>Learning Targets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6259462" w14:textId="77777777" w:rsidR="00906A03" w:rsidRPr="00906A03" w:rsidRDefault="00906A03" w:rsidP="00906A03">
            <w:hyperlink r:id="rId10" w:history="1">
              <w:r w:rsidRPr="00906A03">
                <w:rPr>
                  <w:rStyle w:val="Hyperlink"/>
                  <w:b/>
                  <w:bCs/>
                </w:rPr>
                <w:t>SC Reading Coach Standards </w:t>
              </w:r>
            </w:hyperlink>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0ABA2F79" w14:textId="77777777" w:rsidR="00906A03" w:rsidRPr="00906A03" w:rsidRDefault="00906A03" w:rsidP="00906A03">
            <w:r w:rsidRPr="00906A03">
              <w:rPr>
                <w:b/>
                <w:bCs/>
              </w:rPr>
              <w:t>Preview to Formative Assessments &amp; Artifacts</w:t>
            </w:r>
          </w:p>
        </w:tc>
      </w:tr>
      <w:tr w:rsidR="00906A03" w:rsidRPr="00906A03" w14:paraId="29ADED78"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B915354" w14:textId="77777777" w:rsidR="00906A03" w:rsidRPr="00906A03" w:rsidRDefault="00906A03" w:rsidP="00906A03">
            <w:r w:rsidRPr="00906A03">
              <w:rPr>
                <w:b/>
                <w:bCs/>
              </w:rPr>
              <w:t>Appreciative Inquiry: Strengths-Based Coaching</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136B5B4" w14:textId="77777777" w:rsidR="00906A03" w:rsidRPr="00906A03" w:rsidRDefault="00906A03" w:rsidP="00906A03">
            <w:r w:rsidRPr="00906A03">
              <w:t>I can utilize the 8 Assumptions of Appreciative Inquiry as a standard within my position as a coach.</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0BA180A" w14:textId="74874266" w:rsidR="00906A03" w:rsidRPr="00906A03" w:rsidRDefault="00906A03" w:rsidP="00906A03">
            <w:r w:rsidRPr="00906A03">
              <w:t>Standard 1: Foundational Knowledge</w:t>
            </w:r>
          </w:p>
          <w:p w14:paraId="0E392AA7" w14:textId="77777777" w:rsidR="00906A03" w:rsidRPr="00906A03" w:rsidRDefault="00906A03" w:rsidP="00906A03">
            <w:r w:rsidRPr="00906A03">
              <w:t xml:space="preserve">Standard 6: Professional Learning, Professional </w:t>
            </w:r>
            <w:r w:rsidRPr="00906A03">
              <w:lastRenderedPageBreak/>
              <w:t>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53B9524" w14:textId="24CCEC23" w:rsidR="00906A03" w:rsidRPr="00906A03" w:rsidRDefault="00906A03" w:rsidP="00906A03">
            <w:r w:rsidRPr="00906A03">
              <w:lastRenderedPageBreak/>
              <w:t>Reflection in</w:t>
            </w:r>
            <w:r w:rsidR="009D4C2C">
              <w:t xml:space="preserve"> </w:t>
            </w:r>
            <w:r w:rsidRPr="00906A03">
              <w:t>Coaching Notebook</w:t>
            </w:r>
          </w:p>
          <w:p w14:paraId="19D55F18" w14:textId="77777777" w:rsidR="00906A03" w:rsidRPr="00906A03" w:rsidRDefault="00906A03" w:rsidP="00906A03">
            <w:r w:rsidRPr="00906A03">
              <w:t>Active Participation</w:t>
            </w:r>
          </w:p>
        </w:tc>
      </w:tr>
      <w:tr w:rsidR="00906A03" w:rsidRPr="00906A03" w14:paraId="4086E03B"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07BCE97" w14:textId="77777777" w:rsidR="00906A03" w:rsidRPr="00906A03" w:rsidRDefault="00906A03" w:rsidP="00906A03">
            <w:r w:rsidRPr="00906A03">
              <w:rPr>
                <w:b/>
                <w:bCs/>
              </w:rPr>
              <w:t>Reading Coach Roles and Responsibilities</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8B140F5" w14:textId="77777777" w:rsidR="00906A03" w:rsidRPr="00906A03" w:rsidRDefault="00906A03" w:rsidP="00906A03">
            <w:r w:rsidRPr="00906A03">
              <w:t>I can define my role and responsibilities as a coach according to the MOA.</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315E97F" w14:textId="77777777" w:rsidR="00906A03" w:rsidRPr="00906A03" w:rsidRDefault="00906A03" w:rsidP="00906A03">
            <w:r w:rsidRPr="00906A03">
              <w:t>Standards 1 - 6</w:t>
            </w:r>
          </w:p>
          <w:p w14:paraId="3AAB7598" w14:textId="77777777" w:rsidR="00906A03" w:rsidRPr="00906A03" w:rsidRDefault="00906A03" w:rsidP="00906A03"/>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7DF7F70" w14:textId="6E69A621" w:rsidR="00906A03" w:rsidRPr="00906A03" w:rsidRDefault="00906A03" w:rsidP="00906A03">
            <w:r w:rsidRPr="00906A03">
              <w:t>Reflection in Coaching Notebook </w:t>
            </w:r>
          </w:p>
          <w:p w14:paraId="5428E931" w14:textId="77777777" w:rsidR="00906A03" w:rsidRPr="00906A03" w:rsidRDefault="00906A03" w:rsidP="00906A03">
            <w:r w:rsidRPr="00906A03">
              <w:t>Active Participation</w:t>
            </w:r>
          </w:p>
        </w:tc>
      </w:tr>
      <w:tr w:rsidR="00906A03" w:rsidRPr="00906A03" w14:paraId="3102CB4D"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115512B3" w14:textId="77777777" w:rsidR="00906A03" w:rsidRPr="00906A03" w:rsidRDefault="00906A03" w:rsidP="00906A03">
            <w:r w:rsidRPr="00906A03">
              <w:rPr>
                <w:b/>
                <w:bCs/>
              </w:rPr>
              <w:t>Adult Learning Theory &amp; Generational Differences</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7BB19A6" w14:textId="77777777" w:rsidR="00906A03" w:rsidRPr="00906A03" w:rsidRDefault="00906A03" w:rsidP="00906A03">
            <w:r w:rsidRPr="00906A03">
              <w:t>I can apply what is known about Adult Learning Theory and Generational Cohorts to plan effective coaching models, practices, and professional development.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5B135D1" w14:textId="6966D1E8" w:rsidR="00906A03" w:rsidRPr="00906A03" w:rsidRDefault="00906A03" w:rsidP="00906A03">
            <w:r w:rsidRPr="00906A03">
              <w:t>Standard 1: Foundational Knowledge</w:t>
            </w:r>
          </w:p>
          <w:p w14:paraId="44F75208" w14:textId="288FA3A0" w:rsidR="00906A03" w:rsidRPr="00906A03" w:rsidRDefault="00906A03" w:rsidP="00906A03">
            <w:r w:rsidRPr="00906A03">
              <w:t>Standard 4: Literacy Perspectives</w:t>
            </w:r>
          </w:p>
          <w:p w14:paraId="5F12DB04"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8BB810A" w14:textId="7CAC05DB" w:rsidR="00906A03" w:rsidRPr="00906A03" w:rsidRDefault="00906A03" w:rsidP="00906A03">
            <w:r w:rsidRPr="00906A03">
              <w:t>Reflection in Coaching Notebook </w:t>
            </w:r>
          </w:p>
          <w:p w14:paraId="27A4C147" w14:textId="2984EBA5" w:rsidR="00906A03" w:rsidRPr="00906A03" w:rsidRDefault="00906A03" w:rsidP="00906A03">
            <w:r w:rsidRPr="00906A03">
              <w:t>Active Participation</w:t>
            </w:r>
          </w:p>
          <w:p w14:paraId="76979A2E" w14:textId="77777777" w:rsidR="00906A03" w:rsidRPr="00906A03" w:rsidRDefault="00906A03" w:rsidP="00906A03">
            <w:r w:rsidRPr="00906A03">
              <w:t>Article Analysis &amp; Activities</w:t>
            </w:r>
          </w:p>
        </w:tc>
      </w:tr>
      <w:tr w:rsidR="00906A03" w:rsidRPr="00906A03" w14:paraId="6A67CAA3" w14:textId="77777777">
        <w:trPr>
          <w:trHeight w:val="289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33E14B9" w14:textId="77777777" w:rsidR="00906A03" w:rsidRPr="00906A03" w:rsidRDefault="00906A03" w:rsidP="00906A03">
            <w:r w:rsidRPr="00906A03">
              <w:rPr>
                <w:b/>
                <w:bCs/>
              </w:rPr>
              <w:t>The Partnership Approach &amp; Principles: Strengthening the Coaching Impact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FADEF8D" w14:textId="77777777" w:rsidR="00906A03" w:rsidRPr="00906A03" w:rsidRDefault="00906A03" w:rsidP="00906A03">
            <w:r w:rsidRPr="00906A03">
              <w:t>I can adopt effective partnership principles that guide my work with teachers to maximize student impact.</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06FB838C" w14:textId="4C67EDEE" w:rsidR="00906A03" w:rsidRPr="00906A03" w:rsidRDefault="00906A03" w:rsidP="00906A03">
            <w:r w:rsidRPr="00906A03">
              <w:t>Standard 1: Foundational</w:t>
            </w:r>
            <w:r w:rsidR="009D4C2C">
              <w:t xml:space="preserve"> </w:t>
            </w:r>
            <w:r w:rsidRPr="00906A03">
              <w:t>Knowledge</w:t>
            </w:r>
          </w:p>
          <w:p w14:paraId="5DB9CD28" w14:textId="515175BE" w:rsidR="00906A03" w:rsidRPr="00906A03" w:rsidRDefault="00906A03" w:rsidP="00906A03">
            <w:r w:rsidRPr="00906A03">
              <w:t>Standard 4: Literacy Perspectives</w:t>
            </w:r>
          </w:p>
          <w:p w14:paraId="3C0051AC"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43F4B57" w14:textId="3ABF037B" w:rsidR="00906A03" w:rsidRPr="00906A03" w:rsidRDefault="00906A03" w:rsidP="00906A03">
            <w:r w:rsidRPr="00906A03">
              <w:t>Reflection in Coaching Notebook </w:t>
            </w:r>
          </w:p>
          <w:p w14:paraId="22DD6358" w14:textId="3D1EDAFB" w:rsidR="00906A03" w:rsidRPr="00906A03" w:rsidRDefault="00906A03" w:rsidP="00906A03">
            <w:r w:rsidRPr="00906A03">
              <w:t>Active Participation</w:t>
            </w:r>
          </w:p>
          <w:p w14:paraId="2238E53C" w14:textId="77777777" w:rsidR="00906A03" w:rsidRPr="00906A03" w:rsidRDefault="00906A03" w:rsidP="00906A03">
            <w:r w:rsidRPr="00906A03">
              <w:t>Goal Setting Activity</w:t>
            </w:r>
          </w:p>
          <w:p w14:paraId="7BBF0676" w14:textId="77777777" w:rsidR="00906A03" w:rsidRPr="00906A03" w:rsidRDefault="00906A03" w:rsidP="00906A03"/>
        </w:tc>
      </w:tr>
      <w:tr w:rsidR="00906A03" w:rsidRPr="00906A03" w14:paraId="7D26E87E"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AD5AD1A" w14:textId="77777777" w:rsidR="00906A03" w:rsidRPr="00906A03" w:rsidRDefault="00906A03" w:rsidP="00906A03">
            <w:r w:rsidRPr="00906A03">
              <w:rPr>
                <w:b/>
                <w:bCs/>
              </w:rPr>
              <w:t>Principal and Coach Partnership</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25E88C6" w14:textId="77777777" w:rsidR="00906A03" w:rsidRPr="00906A03" w:rsidRDefault="00906A03" w:rsidP="00906A03">
            <w:r w:rsidRPr="00906A03">
              <w:t>I can reflect and create an action plan for strengthening the principal coach partnership.</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5FB1F4F6" w14:textId="77777777" w:rsidR="00906A03" w:rsidRPr="00906A03" w:rsidRDefault="00906A03" w:rsidP="00906A03">
            <w:r w:rsidRPr="00906A03">
              <w:t>Standards 1 - 6</w:t>
            </w:r>
          </w:p>
          <w:p w14:paraId="490F63D3" w14:textId="77777777" w:rsidR="00906A03" w:rsidRPr="00906A03" w:rsidRDefault="00906A03" w:rsidP="00906A03"/>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6B272F4" w14:textId="4CF5618C" w:rsidR="00906A03" w:rsidRPr="00906A03" w:rsidRDefault="00906A03" w:rsidP="00906A03">
            <w:r w:rsidRPr="00906A03">
              <w:t>Reflection in Coaching Notebook </w:t>
            </w:r>
          </w:p>
          <w:p w14:paraId="40845F50" w14:textId="63C3AAAB" w:rsidR="00906A03" w:rsidRPr="00906A03" w:rsidRDefault="00906A03" w:rsidP="00906A03">
            <w:r w:rsidRPr="00906A03">
              <w:lastRenderedPageBreak/>
              <w:t>Active Participation</w:t>
            </w:r>
          </w:p>
          <w:p w14:paraId="64E2B1E9" w14:textId="64775A01" w:rsidR="00906A03" w:rsidRPr="00906A03" w:rsidRDefault="00906A03" w:rsidP="00906A03">
            <w:r w:rsidRPr="00906A03">
              <w:t>Article &amp; Video Analysis </w:t>
            </w:r>
          </w:p>
          <w:p w14:paraId="3489303A" w14:textId="51C4CA2E" w:rsidR="00906A03" w:rsidRPr="00906A03" w:rsidRDefault="00906A03" w:rsidP="00906A03">
            <w:r w:rsidRPr="00906A03">
              <w:t>Revisit Principal and Coach Partnership </w:t>
            </w:r>
          </w:p>
          <w:p w14:paraId="0E0BFE49" w14:textId="77777777" w:rsidR="00906A03" w:rsidRPr="00906A03" w:rsidRDefault="00906A03" w:rsidP="00906A03">
            <w:r w:rsidRPr="00906A03">
              <w:t>Create Action Plan</w:t>
            </w:r>
          </w:p>
        </w:tc>
      </w:tr>
      <w:tr w:rsidR="00906A03" w:rsidRPr="00906A03" w14:paraId="3D7CBADF"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58B22FE5" w14:textId="77777777" w:rsidR="00906A03" w:rsidRPr="00906A03" w:rsidRDefault="00906A03" w:rsidP="00906A03">
            <w:r w:rsidRPr="00906A03">
              <w:rPr>
                <w:b/>
                <w:bCs/>
              </w:rPr>
              <w:lastRenderedPageBreak/>
              <w:t>Committed Listening: A Critical Skill for Effective Communication</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6E4436D" w14:textId="77777777" w:rsidR="00906A03" w:rsidRPr="00906A03" w:rsidRDefault="00906A03" w:rsidP="00906A03">
            <w:r w:rsidRPr="00906A03">
              <w:t>I can identify my personal listening habits and explore the components of committed listening. I can determine how unproductive listening patterns negatively affect interactions with others and discover the power of committed listening to all levels of an organization.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49AF148" w14:textId="148DAC3F" w:rsidR="00906A03" w:rsidRPr="00906A03" w:rsidRDefault="00906A03" w:rsidP="00906A03">
            <w:r w:rsidRPr="00906A03">
              <w:t>Standard 1: Foundational</w:t>
            </w:r>
            <w:r w:rsidR="009D4C2C">
              <w:t xml:space="preserve"> </w:t>
            </w:r>
            <w:r w:rsidRPr="00906A03">
              <w:t>Knowledge</w:t>
            </w:r>
          </w:p>
          <w:p w14:paraId="37DCBDCC" w14:textId="03A8FF12" w:rsidR="00906A03" w:rsidRPr="00906A03" w:rsidRDefault="00906A03" w:rsidP="00906A03">
            <w:r w:rsidRPr="00906A03">
              <w:t>Standard 4: Literacy Perspectives</w:t>
            </w:r>
          </w:p>
          <w:p w14:paraId="2A6A13C0"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E217919" w14:textId="567EC135" w:rsidR="00906A03" w:rsidRPr="00906A03" w:rsidRDefault="00906A03" w:rsidP="00906A03">
            <w:r w:rsidRPr="00906A03">
              <w:t>Reflection in Coaching Notebook </w:t>
            </w:r>
          </w:p>
          <w:p w14:paraId="72B99F8A" w14:textId="0F29ED3C" w:rsidR="00906A03" w:rsidRPr="00906A03" w:rsidRDefault="00906A03" w:rsidP="00906A03">
            <w:r w:rsidRPr="00906A03">
              <w:t>Active Participation</w:t>
            </w:r>
          </w:p>
          <w:p w14:paraId="32E67D9D" w14:textId="57C6E0C0" w:rsidR="00906A03" w:rsidRPr="00906A03" w:rsidRDefault="00906A03" w:rsidP="00906A03">
            <w:r w:rsidRPr="00906A03">
              <w:t>Article &amp; Video Analysis </w:t>
            </w:r>
          </w:p>
          <w:p w14:paraId="4F6DAC6D" w14:textId="77777777" w:rsidR="00906A03" w:rsidRPr="00906A03" w:rsidRDefault="00906A03" w:rsidP="00906A03">
            <w:r w:rsidRPr="00906A03">
              <w:t>Listening Skills Self Assessment &amp; Goal Setting</w:t>
            </w:r>
          </w:p>
        </w:tc>
      </w:tr>
      <w:tr w:rsidR="00906A03" w:rsidRPr="00906A03" w14:paraId="3A60CE25" w14:textId="77777777">
        <w:trPr>
          <w:trHeight w:val="129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7519DEB7" w14:textId="77777777" w:rsidR="00906A03" w:rsidRPr="00906A03" w:rsidRDefault="00906A03" w:rsidP="00906A03">
            <w:r w:rsidRPr="00906A03">
              <w:rPr>
                <w:b/>
                <w:bCs/>
              </w:rPr>
              <w:t>The Coaching Cycle</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7C820D49" w14:textId="77777777" w:rsidR="00906A03" w:rsidRPr="00906A03" w:rsidRDefault="00906A03" w:rsidP="00906A03">
            <w:r w:rsidRPr="00906A03">
              <w:t>I can develop an understanding of the critical components of a quality coaching cycle based on current research.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4449EA2" w14:textId="77777777" w:rsidR="00906A03" w:rsidRPr="00906A03" w:rsidRDefault="00906A03" w:rsidP="00906A03">
            <w:r w:rsidRPr="00906A03">
              <w:t>Standards 1 - 6</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5C0203F" w14:textId="1AF3D033" w:rsidR="00906A03" w:rsidRPr="00906A03" w:rsidRDefault="00906A03" w:rsidP="00906A03">
            <w:r w:rsidRPr="00906A03">
              <w:t>Reflection in Coaching Notebook </w:t>
            </w:r>
          </w:p>
          <w:p w14:paraId="76A1DB23" w14:textId="77777777" w:rsidR="00906A03" w:rsidRPr="00906A03" w:rsidRDefault="00906A03" w:rsidP="00906A03">
            <w:r w:rsidRPr="00906A03">
              <w:t>Active Participation</w:t>
            </w:r>
          </w:p>
        </w:tc>
      </w:tr>
      <w:tr w:rsidR="00906A03" w:rsidRPr="00906A03" w14:paraId="7AA45598"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2ED121CE" w14:textId="77777777" w:rsidR="00906A03" w:rsidRPr="00906A03" w:rsidRDefault="00906A03" w:rsidP="00906A03">
            <w:r w:rsidRPr="00906A03">
              <w:rPr>
                <w:b/>
                <w:bCs/>
              </w:rPr>
              <w:t>The Pre-Conference Conversation - Clarifying Goals, Success Indicators, and Approach</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280AB6CD" w14:textId="77777777" w:rsidR="00906A03" w:rsidRPr="00906A03" w:rsidRDefault="00906A03" w:rsidP="00906A03">
            <w:r w:rsidRPr="00906A03">
              <w:t>I can determine the essential components of a pre-conference conversation, examine a pre-conference for effectiveness, create a pre-conference question structure, and practice a pre-conference. </w:t>
            </w:r>
          </w:p>
          <w:p w14:paraId="3E139D94" w14:textId="77777777" w:rsidR="00906A03" w:rsidRPr="00906A03" w:rsidRDefault="00906A03" w:rsidP="00906A03"/>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1911F12" w14:textId="77777777" w:rsidR="00906A03" w:rsidRPr="00906A03" w:rsidRDefault="00906A03" w:rsidP="00906A03">
            <w:r w:rsidRPr="00906A03">
              <w:t>Standards 1 - 6</w:t>
            </w:r>
          </w:p>
          <w:p w14:paraId="0761A306" w14:textId="77777777" w:rsidR="00906A03" w:rsidRPr="00906A03" w:rsidRDefault="00906A03" w:rsidP="00906A03"/>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3D939875" w14:textId="541CD664" w:rsidR="00906A03" w:rsidRPr="00906A03" w:rsidRDefault="00906A03" w:rsidP="00906A03">
            <w:r w:rsidRPr="00906A03">
              <w:t>Reflection in Coaching Notebook </w:t>
            </w:r>
          </w:p>
          <w:p w14:paraId="2FA77532" w14:textId="7159A373" w:rsidR="00906A03" w:rsidRPr="00906A03" w:rsidRDefault="00906A03" w:rsidP="00906A03">
            <w:r w:rsidRPr="00906A03">
              <w:t>Active Participation</w:t>
            </w:r>
          </w:p>
          <w:p w14:paraId="49353CE3" w14:textId="16E06CEA" w:rsidR="00906A03" w:rsidRPr="00906A03" w:rsidRDefault="00906A03" w:rsidP="00906A03">
            <w:r w:rsidRPr="00906A03">
              <w:t>Article &amp; Video Analysis</w:t>
            </w:r>
          </w:p>
          <w:p w14:paraId="1A6DA01E" w14:textId="77777777" w:rsidR="00906A03" w:rsidRPr="00906A03" w:rsidRDefault="00906A03" w:rsidP="00906A03">
            <w:r w:rsidRPr="00906A03">
              <w:t>Create a Question Structure and Practice a Pre-</w:t>
            </w:r>
            <w:r w:rsidRPr="00906A03">
              <w:lastRenderedPageBreak/>
              <w:t>Conference Conversation</w:t>
            </w:r>
          </w:p>
        </w:tc>
      </w:tr>
      <w:tr w:rsidR="00906A03" w:rsidRPr="00906A03" w14:paraId="0E776F24"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72" w:type="dxa"/>
              <w:left w:w="72" w:type="dxa"/>
              <w:bottom w:w="72" w:type="dxa"/>
              <w:right w:w="72" w:type="dxa"/>
            </w:tcMar>
            <w:hideMark/>
          </w:tcPr>
          <w:p w14:paraId="0D7498FD" w14:textId="77777777" w:rsidR="00906A03" w:rsidRPr="00906A03" w:rsidRDefault="00906A03" w:rsidP="00906A03">
            <w:r w:rsidRPr="00906A03">
              <w:rPr>
                <w:b/>
                <w:bCs/>
              </w:rPr>
              <w:lastRenderedPageBreak/>
              <w:t>Collaborative Work with Teachers: 7 Norms</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4D1DE39F" w14:textId="77777777" w:rsidR="00906A03" w:rsidRPr="00906A03" w:rsidRDefault="00906A03" w:rsidP="00906A03">
            <w:r w:rsidRPr="00906A03">
              <w:t>I can determine the norms necessary to partner, interact, communicate, and learn with teachers in authentic and rewarding ways.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1DB44510" w14:textId="70A1B0E3" w:rsidR="00906A03" w:rsidRPr="00906A03" w:rsidRDefault="00906A03" w:rsidP="00906A03">
            <w:r w:rsidRPr="00906A03">
              <w:t>Standard 1: Foundational</w:t>
            </w:r>
            <w:r w:rsidR="009D4C2C">
              <w:t xml:space="preserve"> </w:t>
            </w:r>
            <w:r w:rsidRPr="00906A03">
              <w:t>Knowledge</w:t>
            </w:r>
          </w:p>
          <w:p w14:paraId="12DEDDE2" w14:textId="187C5CDA" w:rsidR="00906A03" w:rsidRPr="00906A03" w:rsidRDefault="00906A03" w:rsidP="00906A03">
            <w:r w:rsidRPr="00906A03">
              <w:t>Standard 4: Literacy Perspectives</w:t>
            </w:r>
          </w:p>
          <w:p w14:paraId="0AF2EC44"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72" w:type="dxa"/>
              <w:left w:w="72" w:type="dxa"/>
              <w:bottom w:w="72" w:type="dxa"/>
              <w:right w:w="72" w:type="dxa"/>
            </w:tcMar>
            <w:hideMark/>
          </w:tcPr>
          <w:p w14:paraId="6A051057" w14:textId="5F7AEA64" w:rsidR="00906A03" w:rsidRPr="00906A03" w:rsidRDefault="00906A03" w:rsidP="00906A03">
            <w:r w:rsidRPr="00906A03">
              <w:t>Reflection in Coaching Notebook </w:t>
            </w:r>
          </w:p>
          <w:p w14:paraId="3B92ADF1" w14:textId="097EEA87" w:rsidR="00906A03" w:rsidRPr="00906A03" w:rsidRDefault="00906A03" w:rsidP="00906A03">
            <w:r w:rsidRPr="00906A03">
              <w:t>Active Participation</w:t>
            </w:r>
          </w:p>
          <w:p w14:paraId="61C33166" w14:textId="64F7FB9B" w:rsidR="00906A03" w:rsidRPr="00906A03" w:rsidRDefault="00906A03" w:rsidP="00906A03">
            <w:r w:rsidRPr="00906A03">
              <w:t>Article &amp; Video Analysis</w:t>
            </w:r>
          </w:p>
          <w:p w14:paraId="184AF3CB" w14:textId="77777777" w:rsidR="00906A03" w:rsidRPr="00906A03" w:rsidRDefault="00906A03" w:rsidP="00906A03">
            <w:r w:rsidRPr="00906A03">
              <w:t>Goal Setting</w:t>
            </w:r>
          </w:p>
        </w:tc>
      </w:tr>
      <w:tr w:rsidR="00906A03" w:rsidRPr="00906A03" w14:paraId="3C9F7E44" w14:textId="77777777">
        <w:trPr>
          <w:trHeight w:val="177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6EF7AFE" w14:textId="77777777" w:rsidR="00906A03" w:rsidRPr="00906A03" w:rsidRDefault="00906A03" w:rsidP="00906A03">
            <w:r w:rsidRPr="00906A03">
              <w:rPr>
                <w:b/>
                <w:bCs/>
              </w:rPr>
              <w:t>Coaching in a Classroom: 6 Moves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4E1D9D" w14:textId="77777777" w:rsidR="00906A03" w:rsidRPr="00906A03" w:rsidRDefault="00906A03" w:rsidP="00906A03">
            <w:r w:rsidRPr="00906A03">
              <w:t>I can determine which coaching moves (or strategies) I will implement to best support teachers in reaching their goal.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30AD7" w14:textId="77777777" w:rsidR="00906A03" w:rsidRPr="00906A03" w:rsidRDefault="00906A03" w:rsidP="00906A03">
            <w:r w:rsidRPr="00906A03">
              <w:t>Standards 1 - 6</w:t>
            </w:r>
          </w:p>
          <w:p w14:paraId="4A53CF38" w14:textId="77777777" w:rsidR="00906A03" w:rsidRPr="00906A03" w:rsidRDefault="00906A03" w:rsidP="00906A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CD923" w14:textId="388C5409" w:rsidR="00906A03" w:rsidRPr="00906A03" w:rsidRDefault="00906A03" w:rsidP="00906A03">
            <w:r w:rsidRPr="00906A03">
              <w:t>Reflection in Coaching Notebook </w:t>
            </w:r>
          </w:p>
          <w:p w14:paraId="56E265FD" w14:textId="7A80AE57" w:rsidR="00906A03" w:rsidRPr="00906A03" w:rsidRDefault="00906A03" w:rsidP="00906A03">
            <w:r w:rsidRPr="00906A03">
              <w:t>Active Participation</w:t>
            </w:r>
          </w:p>
          <w:p w14:paraId="466F731A" w14:textId="77777777" w:rsidR="00906A03" w:rsidRPr="00906A03" w:rsidRDefault="00906A03" w:rsidP="00906A03">
            <w:r w:rsidRPr="00906A03">
              <w:t>Article &amp; Video Analysis</w:t>
            </w:r>
          </w:p>
        </w:tc>
      </w:tr>
      <w:tr w:rsidR="00906A03" w:rsidRPr="00906A03" w14:paraId="0BC82F71" w14:textId="77777777">
        <w:trPr>
          <w:trHeight w:val="270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DBBDE07" w14:textId="77777777" w:rsidR="00906A03" w:rsidRPr="00906A03" w:rsidRDefault="00906A03" w:rsidP="00906A03">
            <w:r w:rsidRPr="00906A03">
              <w:rPr>
                <w:b/>
                <w:bCs/>
              </w:rPr>
              <w:t>Building Trust: 5 Critical Factors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19EE4" w14:textId="77777777" w:rsidR="00906A03" w:rsidRPr="00906A03" w:rsidRDefault="00906A03" w:rsidP="00906A03">
            <w:r w:rsidRPr="00906A03">
              <w:t>I can identify the qualities and importance of building and sustaining trust as the foundation of a coaching partnership.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95D54"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E4AD0" w14:textId="77777777" w:rsidR="00906A03" w:rsidRPr="00906A03" w:rsidRDefault="00906A03" w:rsidP="00906A03">
            <w:r w:rsidRPr="00906A03">
              <w:t>Reflection in </w:t>
            </w:r>
          </w:p>
          <w:p w14:paraId="32C324D9" w14:textId="35AD2DFA" w:rsidR="00906A03" w:rsidRPr="00906A03" w:rsidRDefault="00906A03" w:rsidP="00906A03">
            <w:r w:rsidRPr="00906A03">
              <w:t>Coaching Notebook </w:t>
            </w:r>
          </w:p>
          <w:p w14:paraId="7F38C3F7" w14:textId="4FC998BA" w:rsidR="00906A03" w:rsidRPr="00906A03" w:rsidRDefault="00906A03" w:rsidP="00906A03">
            <w:r w:rsidRPr="00906A03">
              <w:t>Active Participation</w:t>
            </w:r>
          </w:p>
          <w:p w14:paraId="2E6A7632" w14:textId="03F4E74C" w:rsidR="00906A03" w:rsidRPr="00906A03" w:rsidRDefault="00906A03" w:rsidP="00906A03">
            <w:r w:rsidRPr="00906A03">
              <w:t>Article &amp; Video Analysis</w:t>
            </w:r>
          </w:p>
          <w:p w14:paraId="454539D3" w14:textId="77777777" w:rsidR="00906A03" w:rsidRPr="00906A03" w:rsidRDefault="00906A03" w:rsidP="00906A03">
            <w:r w:rsidRPr="00906A03">
              <w:t>Self Assessment &amp; Goal Setting</w:t>
            </w:r>
          </w:p>
        </w:tc>
      </w:tr>
      <w:tr w:rsidR="00906A03" w:rsidRPr="00906A03" w14:paraId="0D429845" w14:textId="77777777">
        <w:trPr>
          <w:trHeight w:val="270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9D0C916" w14:textId="77777777" w:rsidR="00906A03" w:rsidRPr="00906A03" w:rsidRDefault="00906A03" w:rsidP="00906A03">
            <w:r w:rsidRPr="00906A03">
              <w:rPr>
                <w:b/>
                <w:bCs/>
              </w:rPr>
              <w:lastRenderedPageBreak/>
              <w:t>Schedule Analysis and Level of Coaching Intensity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F0BF5" w14:textId="77777777" w:rsidR="00906A03" w:rsidRPr="00906A03" w:rsidRDefault="00906A03" w:rsidP="00906A03">
            <w:r w:rsidRPr="00906A03">
              <w:t xml:space="preserve">I can analyze information from the </w:t>
            </w:r>
            <w:r w:rsidRPr="00906A03">
              <w:rPr>
                <w:i/>
                <w:iCs/>
              </w:rPr>
              <w:t xml:space="preserve">MOA, Standard 6 in the R2S Coaching Competencies, </w:t>
            </w:r>
            <w:r w:rsidRPr="00906A03">
              <w:t>and common scheduling task areas of a coach to inform my scheduling, coaching work, and level of coaching intensity.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3AB456"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43159" w14:textId="4A95C613" w:rsidR="00906A03" w:rsidRPr="00906A03" w:rsidRDefault="00906A03" w:rsidP="00906A03">
            <w:r w:rsidRPr="00906A03">
              <w:t>Reflection in Coaching Notebook </w:t>
            </w:r>
          </w:p>
          <w:p w14:paraId="56D0B626" w14:textId="6EDCAF46" w:rsidR="00906A03" w:rsidRPr="00906A03" w:rsidRDefault="00906A03" w:rsidP="00906A03">
            <w:r w:rsidRPr="00906A03">
              <w:t>Active Participation</w:t>
            </w:r>
          </w:p>
          <w:p w14:paraId="3B1D17FC" w14:textId="233D119C" w:rsidR="00906A03" w:rsidRPr="00906A03" w:rsidRDefault="00906A03" w:rsidP="00906A03">
            <w:r w:rsidRPr="00906A03">
              <w:t>Article &amp; Video Analysis</w:t>
            </w:r>
          </w:p>
          <w:p w14:paraId="662DFCA8" w14:textId="77777777" w:rsidR="00906A03" w:rsidRPr="00906A03" w:rsidRDefault="00906A03" w:rsidP="00906A03">
            <w:r w:rsidRPr="00906A03">
              <w:t>Self Assessment &amp; Goal Setting</w:t>
            </w:r>
          </w:p>
        </w:tc>
      </w:tr>
      <w:tr w:rsidR="00906A03" w:rsidRPr="00906A03" w14:paraId="08CCD49B" w14:textId="77777777">
        <w:trPr>
          <w:trHeight w:val="270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ED83D5F" w14:textId="77777777" w:rsidR="00906A03" w:rsidRPr="00906A03" w:rsidRDefault="00906A03" w:rsidP="00906A03">
            <w:r w:rsidRPr="00906A03">
              <w:rPr>
                <w:b/>
                <w:bCs/>
              </w:rPr>
              <w:t>The Post Conference Conversation: Promoting Reflection and Supporting Change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74917" w14:textId="77777777" w:rsidR="00906A03" w:rsidRPr="00906A03" w:rsidRDefault="00906A03" w:rsidP="00906A03">
            <w:r w:rsidRPr="00906A03">
              <w:t>I can determine the essential components of a post conference conversation, examine a post conference for effectiveness, create a post conference question structure, and practice a post conference.  </w:t>
            </w:r>
          </w:p>
          <w:p w14:paraId="0A7BE08F" w14:textId="77777777" w:rsidR="00906A03" w:rsidRPr="00906A03" w:rsidRDefault="00906A03" w:rsidP="00906A03"/>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28253" w14:textId="77777777" w:rsidR="00906A03" w:rsidRPr="00906A03" w:rsidRDefault="00906A03" w:rsidP="00906A03">
            <w:r w:rsidRPr="00906A03">
              <w:t>Standards 1 - 6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1AD2A" w14:textId="427F96A6" w:rsidR="00906A03" w:rsidRPr="00906A03" w:rsidRDefault="00906A03" w:rsidP="00906A03">
            <w:r w:rsidRPr="00906A03">
              <w:t>Reflection in Coaching Notebook </w:t>
            </w:r>
          </w:p>
          <w:p w14:paraId="627AF5CA" w14:textId="33C3318D" w:rsidR="00906A03" w:rsidRPr="00906A03" w:rsidRDefault="00906A03" w:rsidP="00906A03">
            <w:r w:rsidRPr="00906A03">
              <w:t>Active Participation</w:t>
            </w:r>
          </w:p>
          <w:p w14:paraId="4931896D" w14:textId="6250C07E" w:rsidR="00906A03" w:rsidRPr="00906A03" w:rsidRDefault="00906A03" w:rsidP="00906A03">
            <w:r w:rsidRPr="00906A03">
              <w:t>Article &amp; Video Analysis</w:t>
            </w:r>
          </w:p>
          <w:p w14:paraId="0C71E78D" w14:textId="77777777" w:rsidR="00906A03" w:rsidRPr="00906A03" w:rsidRDefault="00906A03" w:rsidP="00906A03">
            <w:r w:rsidRPr="00906A03">
              <w:t>Create a Question Structure and Practice a Post Conference Conversation</w:t>
            </w:r>
          </w:p>
        </w:tc>
      </w:tr>
      <w:tr w:rsidR="00906A03" w:rsidRPr="00906A03" w14:paraId="0282783A" w14:textId="77777777">
        <w:trPr>
          <w:trHeight w:val="216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505039E" w14:textId="77777777" w:rsidR="00906A03" w:rsidRPr="00906A03" w:rsidRDefault="00906A03" w:rsidP="00906A03">
            <w:r w:rsidRPr="00906A03">
              <w:rPr>
                <w:b/>
                <w:bCs/>
              </w:rPr>
              <w:t>Better Conversations: Becoming more Credible, Caring, and Connected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89EEA" w14:textId="77777777" w:rsidR="00906A03" w:rsidRPr="00906A03" w:rsidRDefault="00906A03" w:rsidP="00906A03">
            <w:r w:rsidRPr="00906A03">
              <w:t>I can identify, align, and apply what I believe about coaching conversations in my dialogue with teachers.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53AAA" w14:textId="77777777" w:rsidR="00906A03" w:rsidRPr="00906A03" w:rsidRDefault="00906A03" w:rsidP="00906A03">
            <w:r w:rsidRPr="00906A03">
              <w:t>Standard 4: Literacy Perspectives</w:t>
            </w:r>
          </w:p>
          <w:p w14:paraId="01C88CCA" w14:textId="77777777" w:rsidR="00906A03" w:rsidRPr="00906A03" w:rsidRDefault="00906A03" w:rsidP="00906A03">
            <w:r w:rsidRPr="00906A03">
              <w:t>Standard 6: Professional Learning, Professional Reflection, and Collaboration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068468" w14:textId="3D1DAA7B" w:rsidR="00906A03" w:rsidRPr="00906A03" w:rsidRDefault="00906A03" w:rsidP="00906A03">
            <w:r w:rsidRPr="00906A03">
              <w:t>Reflection in Coaching Notebook </w:t>
            </w:r>
          </w:p>
          <w:p w14:paraId="3C4FD9C7" w14:textId="3621FF6F" w:rsidR="00906A03" w:rsidRPr="00906A03" w:rsidRDefault="00906A03" w:rsidP="00906A03">
            <w:r w:rsidRPr="00906A03">
              <w:t>Active Participation</w:t>
            </w:r>
          </w:p>
          <w:p w14:paraId="5E62772A" w14:textId="77777777" w:rsidR="00906A03" w:rsidRPr="00906A03" w:rsidRDefault="00906A03" w:rsidP="00906A03">
            <w:r w:rsidRPr="00906A03">
              <w:t>Self Assessment &amp; Goal Setting</w:t>
            </w:r>
          </w:p>
        </w:tc>
      </w:tr>
      <w:tr w:rsidR="00906A03" w:rsidRPr="00906A03" w14:paraId="60A3839D" w14:textId="77777777">
        <w:trPr>
          <w:trHeight w:val="216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24B071C" w14:textId="77777777" w:rsidR="00906A03" w:rsidRPr="00906A03" w:rsidRDefault="00906A03" w:rsidP="00906A03">
            <w:r w:rsidRPr="00906A03">
              <w:rPr>
                <w:b/>
                <w:bCs/>
              </w:rPr>
              <w:lastRenderedPageBreak/>
              <w:t>Solution-Focused, Growth Conversation Model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5CA64C" w14:textId="77777777" w:rsidR="00906A03" w:rsidRPr="00906A03" w:rsidRDefault="00906A03" w:rsidP="00906A03">
            <w:r w:rsidRPr="00906A03">
              <w:t>I can practice and apply the solution-focused, growth conversation model within my coaching work.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649C62" w14:textId="77777777" w:rsidR="00906A03" w:rsidRPr="00906A03" w:rsidRDefault="00906A03" w:rsidP="00906A03">
            <w:r w:rsidRPr="00906A03">
              <w:t>Standards 1 - 6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4048F" w14:textId="2F988645" w:rsidR="00906A03" w:rsidRPr="00906A03" w:rsidRDefault="00906A03" w:rsidP="00906A03">
            <w:r w:rsidRPr="00906A03">
              <w:t>Reflection in Coaching Notebook </w:t>
            </w:r>
          </w:p>
          <w:p w14:paraId="70EB6AB1" w14:textId="0963C236" w:rsidR="00906A03" w:rsidRPr="00906A03" w:rsidRDefault="00906A03" w:rsidP="00906A03">
            <w:r w:rsidRPr="00906A03">
              <w:t>Active Participation</w:t>
            </w:r>
          </w:p>
          <w:p w14:paraId="1268FC4B" w14:textId="77777777" w:rsidR="00906A03" w:rsidRPr="00906A03" w:rsidRDefault="00906A03" w:rsidP="00906A03">
            <w:r w:rsidRPr="00906A03">
              <w:t>Practice of GROWTH Coaching Conversation Model </w:t>
            </w:r>
          </w:p>
        </w:tc>
      </w:tr>
      <w:tr w:rsidR="00906A03" w:rsidRPr="00906A03" w14:paraId="553C9B02" w14:textId="77777777">
        <w:trPr>
          <w:trHeight w:val="528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BFD0AFA" w14:textId="77777777" w:rsidR="00906A03" w:rsidRPr="00906A03" w:rsidRDefault="00906A03" w:rsidP="00906A03">
            <w:r w:rsidRPr="00906A03">
              <w:rPr>
                <w:b/>
                <w:bCs/>
              </w:rPr>
              <w:t>Introduction SCDE MTSS &amp; Growing the Understanding of Tiered Instruction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B1D12" w14:textId="77777777" w:rsidR="00906A03" w:rsidRPr="00906A03" w:rsidRDefault="00906A03" w:rsidP="00906A03">
            <w:r w:rsidRPr="00906A03">
              <w:t>I can locate MTSS information on the SCDE website and use the following resources at my school:</w:t>
            </w:r>
          </w:p>
          <w:p w14:paraId="1AB705F2" w14:textId="77777777" w:rsidR="00906A03" w:rsidRPr="00906A03" w:rsidRDefault="00906A03" w:rsidP="00906A03"/>
          <w:p w14:paraId="7A6BD68C" w14:textId="77777777" w:rsidR="00906A03" w:rsidRPr="00906A03" w:rsidRDefault="00906A03" w:rsidP="00906A03">
            <w:hyperlink r:id="rId11" w:history="1">
              <w:r w:rsidRPr="00906A03">
                <w:rPr>
                  <w:rStyle w:val="Hyperlink"/>
                </w:rPr>
                <w:t>MTSS Quick Start Guide</w:t>
              </w:r>
            </w:hyperlink>
          </w:p>
          <w:p w14:paraId="1612BD8F" w14:textId="77777777" w:rsidR="00906A03" w:rsidRPr="00906A03" w:rsidRDefault="00906A03" w:rsidP="00906A03">
            <w:hyperlink r:id="rId12" w:history="1">
              <w:r w:rsidRPr="00906A03">
                <w:rPr>
                  <w:rStyle w:val="Hyperlink"/>
                </w:rPr>
                <w:t>SC MTSS Framework and Guidance Document</w:t>
              </w:r>
            </w:hyperlink>
          </w:p>
          <w:p w14:paraId="67FEE4CC" w14:textId="77777777" w:rsidR="00906A03" w:rsidRPr="00906A03" w:rsidRDefault="00906A03" w:rsidP="00906A03">
            <w:hyperlink r:id="rId13" w:history="1">
              <w:r w:rsidRPr="00906A03">
                <w:rPr>
                  <w:rStyle w:val="Hyperlink"/>
                </w:rPr>
                <w:t>MTSS Overview Presentation</w:t>
              </w:r>
            </w:hyperlink>
          </w:p>
          <w:p w14:paraId="389C5BBF" w14:textId="77777777" w:rsidR="00906A03" w:rsidRPr="00906A03" w:rsidRDefault="00906A03" w:rsidP="00906A03">
            <w:r w:rsidRPr="00906A03">
              <w:t xml:space="preserve">I can guide my school MTSS Team in using the Self-Assessment of MTSS (SAM Tool - </w:t>
            </w:r>
            <w:hyperlink r:id="rId14" w:history="1">
              <w:r w:rsidRPr="00906A03">
                <w:rPr>
                  <w:rStyle w:val="Hyperlink"/>
                </w:rPr>
                <w:t>p.26 &amp; Appendix D</w:t>
              </w:r>
            </w:hyperlink>
            <w:r w:rsidRPr="00906A03">
              <w:t>) to evaluate our school’s MTSS implementation and action plan based on results.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88EF8" w14:textId="77777777" w:rsidR="00906A03" w:rsidRPr="00906A03" w:rsidRDefault="00906A03" w:rsidP="00906A03">
            <w:r w:rsidRPr="00906A03">
              <w:t>Standards 1 - 6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766FC" w14:textId="4C8F6CE8" w:rsidR="00906A03" w:rsidRPr="00906A03" w:rsidRDefault="00906A03" w:rsidP="00906A03">
            <w:r w:rsidRPr="00906A03">
              <w:t>Reflection in Coaching Notebook </w:t>
            </w:r>
          </w:p>
          <w:p w14:paraId="635C3047" w14:textId="3551D879" w:rsidR="00906A03" w:rsidRPr="00906A03" w:rsidRDefault="00906A03" w:rsidP="00906A03">
            <w:r w:rsidRPr="00906A03">
              <w:t>Active Participation</w:t>
            </w:r>
          </w:p>
          <w:p w14:paraId="55600B3E" w14:textId="1FEA6BC8" w:rsidR="00906A03" w:rsidRPr="00906A03" w:rsidRDefault="00906A03" w:rsidP="00906A03">
            <w:r w:rsidRPr="00906A03">
              <w:t>Article &amp; Video Analysis</w:t>
            </w:r>
          </w:p>
          <w:p w14:paraId="621F2BC8" w14:textId="7F35989E" w:rsidR="00906A03" w:rsidRPr="00906A03" w:rsidRDefault="00906A03" w:rsidP="00906A03">
            <w:r w:rsidRPr="00906A03">
              <w:t>Completion of Monthly MTSS Inquiry Modules &amp; Artifacts</w:t>
            </w:r>
          </w:p>
          <w:p w14:paraId="79B84849" w14:textId="462CD1BF" w:rsidR="00906A03" w:rsidRPr="00906A03" w:rsidRDefault="00906A03" w:rsidP="00906A03">
            <w:r w:rsidRPr="00906A03">
              <w:t>Ongoing Completion of SAM Tool</w:t>
            </w:r>
          </w:p>
          <w:p w14:paraId="2DBA0AC9" w14:textId="77777777" w:rsidR="00906A03" w:rsidRPr="00906A03" w:rsidRDefault="00906A03" w:rsidP="00906A03">
            <w:r w:rsidRPr="00906A03">
              <w:t>Action Planning, Monitoring, and Sustaining MTSS</w:t>
            </w:r>
          </w:p>
        </w:tc>
      </w:tr>
      <w:tr w:rsidR="00906A03" w:rsidRPr="00906A03" w14:paraId="570A7453" w14:textId="77777777">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1137B57" w14:textId="77777777" w:rsidR="00906A03" w:rsidRPr="00906A03" w:rsidRDefault="00906A03" w:rsidP="00906A03">
            <w:r w:rsidRPr="00906A03">
              <w:rPr>
                <w:b/>
                <w:bCs/>
              </w:rPr>
              <w:t>Introduction to Dyslexia &amp; SCDE Dyslexia Handbook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F6364" w14:textId="77777777" w:rsidR="00906A03" w:rsidRPr="00906A03" w:rsidRDefault="00906A03" w:rsidP="00906A03">
            <w:r w:rsidRPr="00906A03">
              <w:t>I can grow my knowledge of dyslexia and reference the SCDE Dyslexia Handbook as a support and resource in my work as a Reading Coach.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44C24D" w14:textId="77777777" w:rsidR="00906A03" w:rsidRPr="00906A03" w:rsidRDefault="00906A03" w:rsidP="00906A03">
            <w:r w:rsidRPr="00906A03">
              <w:t>Standards 1 -6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066809" w14:textId="35E2E876" w:rsidR="00906A03" w:rsidRPr="00906A03" w:rsidRDefault="00906A03" w:rsidP="00906A03">
            <w:r w:rsidRPr="00906A03">
              <w:t>Reflection in Coaching Notebook </w:t>
            </w:r>
          </w:p>
          <w:p w14:paraId="4BD21F60" w14:textId="77777777" w:rsidR="00906A03" w:rsidRPr="00906A03" w:rsidRDefault="00906A03" w:rsidP="00906A03">
            <w:r w:rsidRPr="00906A03">
              <w:t>Active Participation</w:t>
            </w:r>
          </w:p>
        </w:tc>
      </w:tr>
    </w:tbl>
    <w:p w14:paraId="7D3C5063" w14:textId="77777777" w:rsidR="00906A03" w:rsidRPr="00906A03" w:rsidRDefault="00906A03" w:rsidP="00906A03"/>
    <w:p w14:paraId="15B6670D" w14:textId="37E92A3D" w:rsidR="009D4C2C" w:rsidRPr="00171602" w:rsidRDefault="009D4C2C" w:rsidP="009D4C2C">
      <w:pPr>
        <w:pStyle w:val="Heading1"/>
      </w:pPr>
      <w:r>
        <w:t>Year One Principles of Coaching Artifacts</w:t>
      </w:r>
    </w:p>
    <w:tbl>
      <w:tblPr>
        <w:tblW w:w="0" w:type="auto"/>
        <w:tblCellMar>
          <w:top w:w="15" w:type="dxa"/>
          <w:left w:w="15" w:type="dxa"/>
          <w:bottom w:w="15" w:type="dxa"/>
          <w:right w:w="15" w:type="dxa"/>
        </w:tblCellMar>
        <w:tblLook w:val="04A0" w:firstRow="1" w:lastRow="0" w:firstColumn="1" w:lastColumn="0" w:noHBand="0" w:noVBand="1"/>
      </w:tblPr>
      <w:tblGrid>
        <w:gridCol w:w="10870"/>
      </w:tblGrid>
      <w:tr w:rsidR="009D4C2C" w:rsidRPr="009D4C2C" w14:paraId="2EC05FA4" w14:textId="77777777">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6C5C5F49" w14:textId="77777777" w:rsidR="009D4C2C" w:rsidRPr="009D4C2C" w:rsidRDefault="009D4C2C" w:rsidP="009D4C2C">
            <w:pPr>
              <w:spacing w:after="0"/>
              <w:jc w:val="center"/>
              <w:rPr>
                <w:sz w:val="32"/>
                <w:szCs w:val="28"/>
              </w:rPr>
            </w:pPr>
            <w:r w:rsidRPr="009D4C2C">
              <w:rPr>
                <w:b/>
                <w:bCs/>
                <w:sz w:val="32"/>
                <w:szCs w:val="28"/>
              </w:rPr>
              <w:t>Year One Principles of Coaching Artifacts</w:t>
            </w:r>
          </w:p>
        </w:tc>
      </w:tr>
      <w:tr w:rsidR="009D4C2C" w:rsidRPr="009D4C2C" w14:paraId="223579C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21F49D" w14:textId="77777777" w:rsidR="009D4C2C" w:rsidRPr="009D4C2C" w:rsidRDefault="009D4C2C" w:rsidP="009D4C2C">
            <w:r w:rsidRPr="009D4C2C">
              <w:rPr>
                <w:b/>
                <w:bCs/>
              </w:rPr>
              <w:t>Coaching Schedule</w:t>
            </w:r>
            <w:r w:rsidRPr="009D4C2C">
              <w:t>:</w:t>
            </w:r>
          </w:p>
          <w:p w14:paraId="22B2034E" w14:textId="77777777" w:rsidR="009D4C2C" w:rsidRPr="009D4C2C" w:rsidRDefault="009D4C2C" w:rsidP="009D4C2C">
            <w:r w:rsidRPr="009D4C2C">
              <w:t>One week’s coaching schedule from three different times during the school year - beginning, middle, and near the end. Include a written reflection describing the shifts you noticed in your schedules.</w:t>
            </w:r>
          </w:p>
        </w:tc>
      </w:tr>
      <w:tr w:rsidR="009D4C2C" w:rsidRPr="009D4C2C" w14:paraId="146EBEE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D110B" w14:textId="77777777" w:rsidR="009D4C2C" w:rsidRPr="009D4C2C" w:rsidRDefault="009D4C2C" w:rsidP="009D4C2C">
            <w:r w:rsidRPr="009D4C2C">
              <w:rPr>
                <w:b/>
                <w:bCs/>
              </w:rPr>
              <w:t>Coaching Cycles:</w:t>
            </w:r>
          </w:p>
          <w:p w14:paraId="56D3BFB7" w14:textId="77777777" w:rsidR="009D4C2C" w:rsidRPr="009D4C2C" w:rsidRDefault="009D4C2C" w:rsidP="009D4C2C">
            <w:r w:rsidRPr="009D4C2C">
              <w:t xml:space="preserve">Include evidence of the following </w:t>
            </w:r>
            <w:r w:rsidRPr="009D4C2C">
              <w:rPr>
                <w:u w:val="single"/>
              </w:rPr>
              <w:t>three</w:t>
            </w:r>
            <w:r w:rsidRPr="009D4C2C">
              <w:t xml:space="preserve"> components of a completed coaching cycle (in a format of your choice - video, audio, form/document, transcript, etc.): Pre-Conference/Goal-Setting, Co-Teaching/Co-Planning, and Post-Conference/Debrief. Include a written or video reflection summarizing your coaching cycle experience describing your "glows" (celebrations) and "grows" (opportunities for refinement). </w:t>
            </w:r>
          </w:p>
        </w:tc>
      </w:tr>
      <w:tr w:rsidR="009D4C2C" w:rsidRPr="009D4C2C" w14:paraId="4D0ED4A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E5B36" w14:textId="77777777" w:rsidR="009D4C2C" w:rsidRPr="009D4C2C" w:rsidRDefault="009D4C2C" w:rsidP="009D4C2C">
            <w:r w:rsidRPr="009D4C2C">
              <w:rPr>
                <w:b/>
                <w:bCs/>
              </w:rPr>
              <w:t>Coaching Professional Development:</w:t>
            </w:r>
          </w:p>
          <w:p w14:paraId="111E28C5" w14:textId="77777777" w:rsidR="009D4C2C" w:rsidRPr="009D4C2C" w:rsidRDefault="009D4C2C" w:rsidP="009D4C2C">
            <w:r w:rsidRPr="009D4C2C">
              <w:t>One summary/reflection from your book study learning and discussions. One summary/reflection from a Reading Coach Institute module. One summary/reflection from any other professional learning you’ve attended.</w:t>
            </w:r>
          </w:p>
        </w:tc>
      </w:tr>
      <w:tr w:rsidR="009D4C2C" w:rsidRPr="009D4C2C" w14:paraId="5E72ADF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1B2C9" w14:textId="77777777" w:rsidR="009D4C2C" w:rsidRPr="009D4C2C" w:rsidRDefault="009D4C2C" w:rsidP="009D4C2C">
            <w:r w:rsidRPr="009D4C2C">
              <w:rPr>
                <w:b/>
                <w:bCs/>
              </w:rPr>
              <w:t>MTSS:</w:t>
            </w:r>
          </w:p>
          <w:p w14:paraId="55349CDD" w14:textId="77777777" w:rsidR="009D4C2C" w:rsidRPr="009D4C2C" w:rsidRDefault="009D4C2C" w:rsidP="009D4C2C">
            <w:r w:rsidRPr="009D4C2C">
              <w:t>Complete the MTSS Monthly Inquiries. Submit a copy of your written reflections using the MTSS Note Catcher to reveal your learning, implementation, and support of MTSS.</w:t>
            </w:r>
          </w:p>
        </w:tc>
      </w:tr>
      <w:tr w:rsidR="009D4C2C" w:rsidRPr="009D4C2C" w14:paraId="4A9D639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7C05A" w14:textId="77777777" w:rsidR="009D4C2C" w:rsidRPr="009D4C2C" w:rsidRDefault="009D4C2C" w:rsidP="009D4C2C">
            <w:r w:rsidRPr="009D4C2C">
              <w:rPr>
                <w:b/>
                <w:bCs/>
              </w:rPr>
              <w:t>Final Reflection:</w:t>
            </w:r>
          </w:p>
          <w:p w14:paraId="22EB39AE" w14:textId="77777777" w:rsidR="009D4C2C" w:rsidRPr="009D4C2C" w:rsidRDefault="009D4C2C" w:rsidP="009D4C2C">
            <w:r w:rsidRPr="009D4C2C">
              <w:t>A one-page end-of-year written reflection or 3-5 minute video reflection to include:</w:t>
            </w:r>
          </w:p>
          <w:p w14:paraId="35107ACA" w14:textId="77777777" w:rsidR="009D4C2C" w:rsidRPr="009D4C2C" w:rsidRDefault="009D4C2C" w:rsidP="009D4C2C">
            <w:pPr>
              <w:numPr>
                <w:ilvl w:val="0"/>
                <w:numId w:val="6"/>
              </w:numPr>
            </w:pPr>
            <w:r w:rsidRPr="009D4C2C">
              <w:t>Celebrations and key shifts in your coaching work.</w:t>
            </w:r>
          </w:p>
          <w:p w14:paraId="54436229" w14:textId="77777777" w:rsidR="009D4C2C" w:rsidRPr="009D4C2C" w:rsidRDefault="009D4C2C" w:rsidP="009D4C2C">
            <w:pPr>
              <w:numPr>
                <w:ilvl w:val="0"/>
                <w:numId w:val="6"/>
              </w:numPr>
            </w:pPr>
            <w:r w:rsidRPr="009D4C2C">
              <w:t>How your coaching work supported the school’s reading goals.</w:t>
            </w:r>
          </w:p>
          <w:p w14:paraId="3819A360" w14:textId="77777777" w:rsidR="009D4C2C" w:rsidRPr="009D4C2C" w:rsidRDefault="009D4C2C" w:rsidP="009D4C2C">
            <w:pPr>
              <w:numPr>
                <w:ilvl w:val="0"/>
                <w:numId w:val="6"/>
              </w:numPr>
            </w:pPr>
            <w:r w:rsidRPr="009D4C2C">
              <w:t>A tentative plan/goals for your coaching work next year.</w:t>
            </w:r>
          </w:p>
        </w:tc>
      </w:tr>
    </w:tbl>
    <w:p w14:paraId="7B6385B0" w14:textId="4913BA4E" w:rsidR="00906A03" w:rsidRDefault="00906A03" w:rsidP="009D4C2C"/>
    <w:p w14:paraId="63624183" w14:textId="77777777" w:rsidR="00906A03" w:rsidRPr="00AD320C" w:rsidRDefault="00906A03" w:rsidP="00906A03"/>
    <w:p w14:paraId="7D13E61F" w14:textId="77777777" w:rsidR="00F7653E" w:rsidRPr="00F7653E" w:rsidRDefault="00F7653E" w:rsidP="00F7653E">
      <w:r w:rsidRPr="00F7653E">
        <w:rPr>
          <w:b/>
          <w:bCs/>
          <w:i/>
          <w:iCs/>
        </w:rPr>
        <w:t>*Note: All artifacts submitted will be collected at multiple times during the year. This process will provide longitudinal data to determine any shifts that may occur as a result of ongoing coaching instruction.</w:t>
      </w:r>
      <w:r w:rsidRPr="00F7653E">
        <w:rPr>
          <w:i/>
          <w:iCs/>
        </w:rPr>
        <w:t> </w:t>
      </w:r>
    </w:p>
    <w:p w14:paraId="7F70321D" w14:textId="77777777" w:rsidR="00F7653E" w:rsidRPr="00F7653E" w:rsidRDefault="00F7653E" w:rsidP="00F7653E">
      <w:r w:rsidRPr="00F7653E">
        <w:t xml:space="preserve">The submission of all artifacts, along with Literacy Specialist/Facilitator observational data, will be reviewed before course completion, and certificates are issued. Artifacts are listed throughout the syllabus to remind coaches that there is an expectation for continuous documentation, collection, and reflection. All coaches will be given a timeline for artifact delivery that will be several months prior to the deadline. </w:t>
      </w:r>
      <w:r w:rsidRPr="00F7653E">
        <w:rPr>
          <w:b/>
          <w:bCs/>
        </w:rPr>
        <w:t>Any coach not adhering to the full submission requirements and deadlines will not earn the certification.</w:t>
      </w:r>
      <w:r w:rsidRPr="00F7653E">
        <w:t xml:space="preserve"> Any coach requesting an exception must meet with their LS training team to submit documentation and request an extension. </w:t>
      </w:r>
      <w:r w:rsidRPr="00F7653E">
        <w:rPr>
          <w:b/>
          <w:bCs/>
          <w:u w:val="single"/>
        </w:rPr>
        <w:t>If a certificate is not earned, the coach, if still employed, will be expected to retake the course. The district and school leader will also be informed of the coach’s failure to complete the required coursework.</w:t>
      </w:r>
    </w:p>
    <w:p w14:paraId="2C760DA2" w14:textId="0DA392C5" w:rsidR="00F7653E" w:rsidRPr="00171602" w:rsidRDefault="00F7653E" w:rsidP="00F7653E">
      <w:pPr>
        <w:pStyle w:val="Heading1"/>
      </w:pPr>
      <w:r>
        <w:t>Additional References</w:t>
      </w:r>
    </w:p>
    <w:p w14:paraId="017A3383" w14:textId="1F4593FD" w:rsidR="00F7653E" w:rsidRPr="00F7653E" w:rsidRDefault="00F7653E" w:rsidP="00F7653E">
      <w:r w:rsidRPr="00F7653E">
        <w:rPr>
          <w:b/>
          <w:bCs/>
          <w:i/>
          <w:iCs/>
        </w:rPr>
        <w:t>*The following resources may be used directly during professional development sessions, referenced for instructional planning, or noted in collaborative conversations.</w:t>
      </w:r>
    </w:p>
    <w:p w14:paraId="2D702798" w14:textId="4FEF962C" w:rsidR="00F7653E" w:rsidRPr="00F7653E" w:rsidRDefault="00F7653E" w:rsidP="00F7653E">
      <w:r w:rsidRPr="00F7653E">
        <w:t xml:space="preserve">Aguilar, E. (2013). </w:t>
      </w:r>
      <w:r w:rsidRPr="00F7653E">
        <w:rPr>
          <w:i/>
          <w:iCs/>
        </w:rPr>
        <w:t xml:space="preserve">The Art of Coaching: Effective Strategies for School Transformation. </w:t>
      </w:r>
      <w:r w:rsidRPr="00F7653E">
        <w:t>Jossey-Bass</w:t>
      </w:r>
      <w:r w:rsidRPr="00F7653E">
        <w:rPr>
          <w:i/>
          <w:iCs/>
        </w:rPr>
        <w:t>.</w:t>
      </w:r>
    </w:p>
    <w:p w14:paraId="53B78D82" w14:textId="5B5FBDD7" w:rsidR="00F7653E" w:rsidRPr="00F7653E" w:rsidRDefault="00F7653E" w:rsidP="00F7653E">
      <w:r w:rsidRPr="00F7653E">
        <w:t xml:space="preserve">Bailey, S., Cheliotes, L. &amp; Reilly, M. (2018). </w:t>
      </w:r>
      <w:r w:rsidRPr="00F7653E">
        <w:rPr>
          <w:i/>
          <w:iCs/>
        </w:rPr>
        <w:t xml:space="preserve">Coaching Conversations: Transforming Your School One Conversation At a Time (2nd Edition). </w:t>
      </w:r>
      <w:r w:rsidRPr="00F7653E">
        <w:t>Corwin.</w:t>
      </w:r>
    </w:p>
    <w:p w14:paraId="356BFF49" w14:textId="7EDE8BAD" w:rsidR="00F7653E" w:rsidRPr="00F7653E" w:rsidRDefault="00F7653E" w:rsidP="00F7653E">
      <w:r w:rsidRPr="00F7653E">
        <w:t xml:space="preserve">Bean, R. (2015). </w:t>
      </w:r>
      <w:r w:rsidRPr="00F7653E">
        <w:rPr>
          <w:i/>
          <w:iCs/>
        </w:rPr>
        <w:t>The Reading Specialist:</w:t>
      </w:r>
      <w:r w:rsidR="009C3CD2">
        <w:rPr>
          <w:i/>
          <w:iCs/>
        </w:rPr>
        <w:t xml:space="preserve"> </w:t>
      </w:r>
      <w:r w:rsidRPr="00F7653E">
        <w:rPr>
          <w:i/>
          <w:iCs/>
        </w:rPr>
        <w:t>Leadership and Coaching for the Classroom, School, and Community</w:t>
      </w:r>
      <w:r w:rsidRPr="00F7653E">
        <w:t xml:space="preserve"> (3rd Edition). The Guilford Press.</w:t>
      </w:r>
    </w:p>
    <w:p w14:paraId="68421A2B" w14:textId="3BA3F73B" w:rsidR="00F7653E" w:rsidRPr="00F7653E" w:rsidRDefault="00F7653E" w:rsidP="00F7653E">
      <w:r w:rsidRPr="00F7653E">
        <w:t>Brown, E. &amp; L’Allier, S. (202</w:t>
      </w:r>
      <w:r w:rsidR="008B46F7">
        <w:t>0</w:t>
      </w:r>
      <w:r w:rsidRPr="00F7653E">
        <w:t xml:space="preserve">). </w:t>
      </w:r>
      <w:r w:rsidRPr="00F7653E">
        <w:rPr>
          <w:i/>
          <w:iCs/>
        </w:rPr>
        <w:t xml:space="preserve">No More Random Acts of Literacy Coaching. </w:t>
      </w:r>
      <w:r w:rsidRPr="00F7653E">
        <w:t>Heinemann.</w:t>
      </w:r>
    </w:p>
    <w:p w14:paraId="635184DD" w14:textId="13AB65FB" w:rsidR="00F7653E" w:rsidRPr="00F7653E" w:rsidRDefault="00F7653E" w:rsidP="00F7653E">
      <w:r w:rsidRPr="00F7653E">
        <w:t xml:space="preserve">Cooperrider, D. &amp; Whitney, D. (2005). </w:t>
      </w:r>
      <w:r w:rsidRPr="00F7653E">
        <w:rPr>
          <w:i/>
          <w:iCs/>
        </w:rPr>
        <w:t>Appreciative Inquiry: A Positive Revolution in Change.</w:t>
      </w:r>
      <w:r w:rsidRPr="00F7653E">
        <w:t xml:space="preserve"> Berrett and Koehler Publishers. </w:t>
      </w:r>
    </w:p>
    <w:p w14:paraId="787B7A92" w14:textId="61EE727F" w:rsidR="00F7653E" w:rsidRPr="00F7653E" w:rsidRDefault="00F7653E" w:rsidP="00F7653E">
      <w:r w:rsidRPr="00F7653E">
        <w:t xml:space="preserve">Donohoo, J. (2017). </w:t>
      </w:r>
      <w:r w:rsidRPr="00F7653E">
        <w:rPr>
          <w:i/>
          <w:iCs/>
        </w:rPr>
        <w:t>Collective Efficacy: How Educators’ Beliefs Impact Student Learning</w:t>
      </w:r>
      <w:r w:rsidRPr="00F7653E">
        <w:t>. Corwin.</w:t>
      </w:r>
    </w:p>
    <w:p w14:paraId="6B88CAB7" w14:textId="5D0D4A76" w:rsidR="00F7653E" w:rsidRPr="00F7653E" w:rsidRDefault="00F7653E" w:rsidP="00F7653E">
      <w:r w:rsidRPr="00F7653E">
        <w:t>Goodman, S.,&amp; McIntosh, K. (2016).</w:t>
      </w:r>
      <w:r w:rsidRPr="00F7653E">
        <w:rPr>
          <w:i/>
          <w:iCs/>
        </w:rPr>
        <w:t xml:space="preserve"> Integrated Multi-Tiered Systems of Support: Blending RTI and PBIS.</w:t>
      </w:r>
      <w:r w:rsidRPr="00F7653E">
        <w:t xml:space="preserve"> The Guilford Press. </w:t>
      </w:r>
    </w:p>
    <w:p w14:paraId="1761A430" w14:textId="56498201" w:rsidR="00F7653E" w:rsidRPr="00F7653E" w:rsidRDefault="00F7653E" w:rsidP="00F7653E">
      <w:r w:rsidRPr="00F7653E">
        <w:t xml:space="preserve">Hall, P. &amp; Simeral, A. (2008) </w:t>
      </w:r>
      <w:r w:rsidRPr="00F7653E">
        <w:rPr>
          <w:i/>
          <w:iCs/>
        </w:rPr>
        <w:t>Building Teachers’ Capacity for Success: A Collaborative Approach for Coaches and School Leaders.</w:t>
      </w:r>
      <w:r w:rsidRPr="00F7653E">
        <w:t xml:space="preserve"> ASCD.</w:t>
      </w:r>
    </w:p>
    <w:p w14:paraId="346F6A21" w14:textId="408C0285" w:rsidR="00F7653E" w:rsidRPr="00F7653E" w:rsidRDefault="00F7653E" w:rsidP="00F7653E">
      <w:r w:rsidRPr="00F7653E">
        <w:t>Harris, L. &amp; Sweeney, D. (2017).</w:t>
      </w:r>
      <w:r w:rsidRPr="00F7653E">
        <w:rPr>
          <w:i/>
          <w:iCs/>
        </w:rPr>
        <w:t xml:space="preserve"> Student-Centered Coaching: The Moves</w:t>
      </w:r>
      <w:r w:rsidRPr="00F7653E">
        <w:t xml:space="preserve"> (1st Edition). Corwin.</w:t>
      </w:r>
    </w:p>
    <w:p w14:paraId="13208221" w14:textId="0645D86A" w:rsidR="00F7653E" w:rsidRPr="00F7653E" w:rsidRDefault="00F7653E" w:rsidP="00F7653E">
      <w:r w:rsidRPr="00F7653E">
        <w:lastRenderedPageBreak/>
        <w:t xml:space="preserve">Killion, J. (2020, April 9). </w:t>
      </w:r>
      <w:r w:rsidRPr="00F7653E">
        <w:rPr>
          <w:i/>
          <w:iCs/>
        </w:rPr>
        <w:t>Joellen Killion Teaches Us About the 10 Roles of a Coach</w:t>
      </w:r>
      <w:r w:rsidRPr="00F7653E">
        <w:t>. Instructional Coaching Group.</w:t>
      </w:r>
    </w:p>
    <w:p w14:paraId="10D931AA" w14:textId="5A6C42A7" w:rsidR="00F7653E" w:rsidRPr="00F7653E" w:rsidRDefault="00F7653E" w:rsidP="00F7653E">
      <w:r w:rsidRPr="00F7653E">
        <w:t>Knight, J. (2016).</w:t>
      </w:r>
      <w:r w:rsidRPr="00F7653E">
        <w:rPr>
          <w:i/>
          <w:iCs/>
        </w:rPr>
        <w:t xml:space="preserve"> Better Conversations: Coaching Ourselves and Each Other to Be More Credible, Caring, and Connected</w:t>
      </w:r>
      <w:r w:rsidRPr="00F7653E">
        <w:t xml:space="preserve"> (1st Edition). Corwin.</w:t>
      </w:r>
    </w:p>
    <w:p w14:paraId="47D4C4C2" w14:textId="6C8C38CF" w:rsidR="00F7653E" w:rsidRPr="00F7653E" w:rsidRDefault="00F7653E" w:rsidP="00F7653E">
      <w:r w:rsidRPr="00F7653E">
        <w:t>Knight, J. (2018).</w:t>
      </w:r>
      <w:r w:rsidRPr="00F7653E">
        <w:rPr>
          <w:i/>
          <w:iCs/>
        </w:rPr>
        <w:t xml:space="preserve"> The Impact Cycle: What Instructional Coaches Should Do to Foster Powerful Improvements in Teaching</w:t>
      </w:r>
      <w:r w:rsidRPr="00F7653E">
        <w:t xml:space="preserve"> (1st Edition). Corwin.</w:t>
      </w:r>
    </w:p>
    <w:p w14:paraId="69EC8BC9" w14:textId="171A71CB" w:rsidR="00F7653E" w:rsidRPr="00F7653E" w:rsidRDefault="00F7653E" w:rsidP="00F7653E">
      <w:r w:rsidRPr="00F7653E">
        <w:t xml:space="preserve">Knight, J. (2011). </w:t>
      </w:r>
      <w:r w:rsidRPr="00F7653E">
        <w:rPr>
          <w:i/>
          <w:iCs/>
        </w:rPr>
        <w:t>Unmistakable Impact: A Partnership Approach to Dramatically Improving Instruction.</w:t>
      </w:r>
      <w:r w:rsidRPr="00F7653E">
        <w:t xml:space="preserve"> Corwin.</w:t>
      </w:r>
    </w:p>
    <w:p w14:paraId="5E67B3C8" w14:textId="5723E524" w:rsidR="00F7653E" w:rsidRPr="00F7653E" w:rsidRDefault="00F7653E" w:rsidP="00F7653E">
      <w:r w:rsidRPr="00F7653E">
        <w:t xml:space="preserve">Knowles, M., Holton, E., &amp; Swanson R. (2015). </w:t>
      </w:r>
      <w:r w:rsidRPr="00F7653E">
        <w:rPr>
          <w:i/>
          <w:iCs/>
        </w:rPr>
        <w:t xml:space="preserve">The Adult Learner: The definitive classic in adult education and human resource development </w:t>
      </w:r>
      <w:r w:rsidRPr="00F7653E">
        <w:t>(8th Edition). Routledge.</w:t>
      </w:r>
    </w:p>
    <w:p w14:paraId="108F2D43" w14:textId="347066C8" w:rsidR="00F7653E" w:rsidRPr="00F7653E" w:rsidRDefault="00F7653E" w:rsidP="00F7653E">
      <w:r w:rsidRPr="00F7653E">
        <w:t xml:space="preserve">Routman, R. (2014). </w:t>
      </w:r>
      <w:r w:rsidRPr="00F7653E">
        <w:rPr>
          <w:i/>
          <w:iCs/>
        </w:rPr>
        <w:t xml:space="preserve">Read, Write, Lead: Breakthrough Strategies for Schoolwide Literacy Success. </w:t>
      </w:r>
      <w:r w:rsidRPr="00F7653E">
        <w:t>ASCD</w:t>
      </w:r>
    </w:p>
    <w:p w14:paraId="5FC80B46" w14:textId="77777777" w:rsidR="00F7653E" w:rsidRPr="00F7653E" w:rsidRDefault="00F7653E" w:rsidP="00F7653E">
      <w:r w:rsidRPr="00F7653E">
        <w:t xml:space="preserve">Shaw, Michael L. (2007). Preparing Reading Specialists to be Literacy Coaches: Principles, Practices, Possibilities. </w:t>
      </w:r>
      <w:r w:rsidRPr="00F7653E">
        <w:rPr>
          <w:i/>
          <w:iCs/>
        </w:rPr>
        <w:t>Journal of Language and Literacy Education</w:t>
      </w:r>
      <w:r w:rsidRPr="00F7653E">
        <w:t xml:space="preserve"> (3) 1. Pp 6-17.</w:t>
      </w:r>
    </w:p>
    <w:p w14:paraId="075A10D0" w14:textId="3CC6DF46" w:rsidR="00F7653E" w:rsidRPr="00F7653E" w:rsidRDefault="00F7653E" w:rsidP="00F7653E">
      <w:r w:rsidRPr="00F7653E">
        <w:t xml:space="preserve">South Carolina Department of Education (May 2024). </w:t>
      </w:r>
      <w:r w:rsidRPr="00F7653E">
        <w:rPr>
          <w:i/>
          <w:iCs/>
        </w:rPr>
        <w:t>South Carolina Literacy Competencies for Reading Coaches</w:t>
      </w:r>
      <w:r w:rsidRPr="00F7653E">
        <w:t>. </w:t>
      </w:r>
    </w:p>
    <w:p w14:paraId="31BB7781" w14:textId="4A3B5AB0" w:rsidR="00F7653E" w:rsidRPr="00F7653E" w:rsidRDefault="00F7653E" w:rsidP="00F7653E">
      <w:r w:rsidRPr="00F7653E">
        <w:t xml:space="preserve">Stainer, M. (2016). </w:t>
      </w:r>
      <w:r w:rsidRPr="00F7653E">
        <w:rPr>
          <w:i/>
          <w:iCs/>
        </w:rPr>
        <w:t xml:space="preserve">The Coaching Habit: Say Less, Ask More &amp; Change the Way You Lead Forever. </w:t>
      </w:r>
      <w:r w:rsidRPr="00F7653E">
        <w:t>Box of Crayons Press</w:t>
      </w:r>
      <w:r w:rsidRPr="00F7653E">
        <w:rPr>
          <w:b/>
          <w:bCs/>
          <w:i/>
          <w:iCs/>
        </w:rPr>
        <w:t>.</w:t>
      </w:r>
    </w:p>
    <w:p w14:paraId="75007ADE" w14:textId="6212E8ED" w:rsidR="00F7653E" w:rsidRPr="00F7653E" w:rsidRDefault="00F7653E" w:rsidP="00F7653E">
      <w:r w:rsidRPr="00F7653E">
        <w:t xml:space="preserve">Sweeney, D. (2011). </w:t>
      </w:r>
      <w:r w:rsidRPr="00F7653E">
        <w:rPr>
          <w:i/>
          <w:iCs/>
        </w:rPr>
        <w:t>Student-Centered Coaching: A Guide for K–8 Coaches and Principals.</w:t>
      </w:r>
      <w:r w:rsidRPr="00F7653E">
        <w:t xml:space="preserve"> Corwin Press.</w:t>
      </w:r>
    </w:p>
    <w:p w14:paraId="13EB18F3" w14:textId="0A7EC7E2" w:rsidR="00F7653E" w:rsidRPr="00F7653E" w:rsidRDefault="00F7653E" w:rsidP="00F7653E">
      <w:r w:rsidRPr="00F7653E">
        <w:t xml:space="preserve">Sweeney, D &amp; Harris, L. (2016). </w:t>
      </w:r>
      <w:r w:rsidRPr="00F7653E">
        <w:rPr>
          <w:i/>
          <w:iCs/>
        </w:rPr>
        <w:t>Student Centered Coaching: The Moves.</w:t>
      </w:r>
      <w:r w:rsidRPr="00F7653E">
        <w:t xml:space="preserve"> Corwin Press.</w:t>
      </w:r>
    </w:p>
    <w:p w14:paraId="3D28D946" w14:textId="77777777" w:rsidR="00F7653E" w:rsidRPr="00F7653E" w:rsidRDefault="00F7653E" w:rsidP="00F7653E">
      <w:r w:rsidRPr="00F7653E">
        <w:t xml:space="preserve">Whitaker, T. (2012). </w:t>
      </w:r>
      <w:r w:rsidRPr="00F7653E">
        <w:rPr>
          <w:i/>
          <w:iCs/>
        </w:rPr>
        <w:t>What Great Teachers Do Differently: Seventeen Things That Matter Most.</w:t>
      </w:r>
      <w:r w:rsidRPr="00F7653E">
        <w:t xml:space="preserve"> Larchmont, NY: Eye on Education.</w:t>
      </w:r>
    </w:p>
    <w:sectPr w:rsidR="00F7653E" w:rsidRPr="00F7653E" w:rsidSect="004A2AD1">
      <w:headerReference w:type="default" r:id="rId15"/>
      <w:footerReference w:type="default" r:id="rId16"/>
      <w:headerReference w:type="first" r:id="rId17"/>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DA53" w14:textId="77777777" w:rsidR="005047F8" w:rsidRDefault="005047F8" w:rsidP="00AD320C">
      <w:pPr>
        <w:spacing w:after="0"/>
      </w:pPr>
      <w:r>
        <w:separator/>
      </w:r>
    </w:p>
  </w:endnote>
  <w:endnote w:type="continuationSeparator" w:id="0">
    <w:p w14:paraId="7B9FFED6" w14:textId="77777777" w:rsidR="005047F8" w:rsidRDefault="005047F8"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Content>
      <w:sdt>
        <w:sdtPr>
          <w:id w:val="-1769616900"/>
          <w:docPartObj>
            <w:docPartGallery w:val="Page Numbers (Top of Page)"/>
            <w:docPartUnique/>
          </w:docPartObj>
        </w:sdtPr>
        <w:sdtContent>
          <w:p w14:paraId="3C6DB724" w14:textId="65537EF8" w:rsidR="00AD320C" w:rsidRPr="002228B3" w:rsidRDefault="004A2AD1" w:rsidP="004A2AD1">
            <w:pPr>
              <w:pStyle w:val="Footer"/>
              <w:tabs>
                <w:tab w:val="clear" w:pos="9360"/>
                <w:tab w:val="right" w:pos="10620"/>
              </w:tabs>
            </w:pPr>
            <w:r>
              <w:t>Office o</w:t>
            </w:r>
            <w:r w:rsidR="001D45CE">
              <w:t>f Instructional Supports</w:t>
            </w:r>
            <w:r>
              <w:tab/>
            </w:r>
            <w:r>
              <w:tab/>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D6734" w14:textId="77777777" w:rsidR="005047F8" w:rsidRDefault="005047F8" w:rsidP="00AD320C">
      <w:pPr>
        <w:spacing w:after="0"/>
      </w:pPr>
      <w:r>
        <w:separator/>
      </w:r>
    </w:p>
  </w:footnote>
  <w:footnote w:type="continuationSeparator" w:id="0">
    <w:p w14:paraId="0474A29C" w14:textId="77777777" w:rsidR="005047F8" w:rsidRDefault="005047F8"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E3728"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CD0C" w14:textId="77777777" w:rsidR="00AD320C" w:rsidRDefault="00AD320C">
    <w:pPr>
      <w:pStyle w:val="Header"/>
    </w:pPr>
    <w:r>
      <w:rPr>
        <w:noProof/>
      </w:rPr>
      <w:drawing>
        <wp:anchor distT="0" distB="0" distL="114300" distR="114300" simplePos="0" relativeHeight="251658240"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6CA3C2F"/>
    <w:multiLevelType w:val="multilevel"/>
    <w:tmpl w:val="2A02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7EFF6120"/>
    <w:multiLevelType w:val="hybridMultilevel"/>
    <w:tmpl w:val="40D6B208"/>
    <w:lvl w:ilvl="0" w:tplc="7E620794">
      <w:start w:val="1"/>
      <w:numFmt w:val="decimal"/>
      <w:pStyle w:val="ListParagraph"/>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3"/>
  </w:num>
  <w:num w:numId="2" w16cid:durableId="707920508">
    <w:abstractNumId w:val="0"/>
  </w:num>
  <w:num w:numId="3" w16cid:durableId="1228346832">
    <w:abstractNumId w:val="4"/>
  </w:num>
  <w:num w:numId="4" w16cid:durableId="1446582419">
    <w:abstractNumId w:val="5"/>
  </w:num>
  <w:num w:numId="5" w16cid:durableId="937758868">
    <w:abstractNumId w:val="1"/>
  </w:num>
  <w:num w:numId="6" w16cid:durableId="1009719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CE"/>
    <w:rsid w:val="00023F30"/>
    <w:rsid w:val="00041EBF"/>
    <w:rsid w:val="000B1DCD"/>
    <w:rsid w:val="0011212A"/>
    <w:rsid w:val="00114B40"/>
    <w:rsid w:val="00171602"/>
    <w:rsid w:val="001829B3"/>
    <w:rsid w:val="001B3557"/>
    <w:rsid w:val="001D45CE"/>
    <w:rsid w:val="001F1208"/>
    <w:rsid w:val="00213452"/>
    <w:rsid w:val="002228B3"/>
    <w:rsid w:val="002368BA"/>
    <w:rsid w:val="0024252E"/>
    <w:rsid w:val="002965CC"/>
    <w:rsid w:val="002A53D7"/>
    <w:rsid w:val="002A6388"/>
    <w:rsid w:val="002D0BBA"/>
    <w:rsid w:val="00302BBA"/>
    <w:rsid w:val="003914AC"/>
    <w:rsid w:val="003F7109"/>
    <w:rsid w:val="004748F3"/>
    <w:rsid w:val="004A2AD1"/>
    <w:rsid w:val="004B187E"/>
    <w:rsid w:val="004D0853"/>
    <w:rsid w:val="004D0FF5"/>
    <w:rsid w:val="005047F8"/>
    <w:rsid w:val="00545E81"/>
    <w:rsid w:val="005672A0"/>
    <w:rsid w:val="005B4746"/>
    <w:rsid w:val="005E33B5"/>
    <w:rsid w:val="0060127D"/>
    <w:rsid w:val="00605A53"/>
    <w:rsid w:val="00692E00"/>
    <w:rsid w:val="006D3065"/>
    <w:rsid w:val="00710B19"/>
    <w:rsid w:val="00747313"/>
    <w:rsid w:val="00783EB9"/>
    <w:rsid w:val="00862EAE"/>
    <w:rsid w:val="00876D96"/>
    <w:rsid w:val="008B2A75"/>
    <w:rsid w:val="008B46F7"/>
    <w:rsid w:val="008D7244"/>
    <w:rsid w:val="00906A03"/>
    <w:rsid w:val="00917847"/>
    <w:rsid w:val="00920944"/>
    <w:rsid w:val="00946844"/>
    <w:rsid w:val="009C1386"/>
    <w:rsid w:val="009C3CD2"/>
    <w:rsid w:val="009C4C55"/>
    <w:rsid w:val="009D4C2C"/>
    <w:rsid w:val="00A11AF6"/>
    <w:rsid w:val="00A3399E"/>
    <w:rsid w:val="00AD320C"/>
    <w:rsid w:val="00AE32AF"/>
    <w:rsid w:val="00AF6F98"/>
    <w:rsid w:val="00BA6F32"/>
    <w:rsid w:val="00C57D82"/>
    <w:rsid w:val="00C62A98"/>
    <w:rsid w:val="00C844D8"/>
    <w:rsid w:val="00CF0E38"/>
    <w:rsid w:val="00D11310"/>
    <w:rsid w:val="00D43E33"/>
    <w:rsid w:val="00D96B7D"/>
    <w:rsid w:val="00DB1B8D"/>
    <w:rsid w:val="00E0131A"/>
    <w:rsid w:val="00E856F6"/>
    <w:rsid w:val="00EA3977"/>
    <w:rsid w:val="00F1159B"/>
    <w:rsid w:val="00F32096"/>
    <w:rsid w:val="00F731FF"/>
    <w:rsid w:val="00F7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F566B"/>
  <w15:chartTrackingRefBased/>
  <w15:docId w15:val="{29038A5F-4776-4E4C-A78A-412BC5A5E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1D45CE"/>
    <w:pPr>
      <w:keepNext/>
      <w:keepLines/>
      <w:pBdr>
        <w:top w:val="single" w:sz="18" w:space="6" w:color="F9E3BA" w:themeColor="accent1" w:themeTint="66"/>
      </w:pBdr>
      <w:shd w:val="clear" w:color="7030A0" w:fill="auto"/>
      <w:spacing w:before="24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5CE"/>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3F7109"/>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D8D8D8" w:themeColor="accent3" w:fill="2F3D4C" w:themeFill="accent4"/>
      <w:spacing w:after="0"/>
      <w:jc w:val="center"/>
    </w:pPr>
    <w:rPr>
      <w:rFonts w:eastAsiaTheme="majorEastAsia" w:cstheme="majorBidi"/>
      <w:b/>
      <w:color w:val="FFFFFF" w:themeColor="background1"/>
      <w:spacing w:val="-10"/>
      <w:kern w:val="28"/>
      <w:sz w:val="36"/>
      <w:szCs w:val="56"/>
    </w:rPr>
  </w:style>
  <w:style w:type="character" w:customStyle="1" w:styleId="TitleChar">
    <w:name w:val="Title Char"/>
    <w:basedOn w:val="DefaultParagraphFont"/>
    <w:link w:val="Title"/>
    <w:uiPriority w:val="10"/>
    <w:rsid w:val="003F7109"/>
    <w:rPr>
      <w:rFonts w:ascii="Aptos" w:eastAsiaTheme="majorEastAsia" w:hAnsi="Aptos" w:cstheme="majorBidi"/>
      <w:b/>
      <w:color w:val="FFFFFF" w:themeColor="background1"/>
      <w:spacing w:val="-10"/>
      <w:kern w:val="28"/>
      <w:sz w:val="36"/>
      <w:szCs w:val="56"/>
      <w:shd w:val="clear" w:color="D8D8D8" w:themeColor="accent3" w:fill="2F3D4C" w:themeFill="accent4"/>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F1159B"/>
    <w:pPr>
      <w:numPr>
        <w:numId w:val="4"/>
      </w:numPr>
      <w:tabs>
        <w:tab w:val="left" w:pos="720"/>
      </w:tabs>
      <w:spacing w:before="240" w:after="120"/>
      <w:ind w:left="1080" w:hanging="36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paragraph" w:styleId="NormalWeb">
    <w:name w:val="Normal (Web)"/>
    <w:basedOn w:val="Normal"/>
    <w:uiPriority w:val="99"/>
    <w:semiHidden/>
    <w:unhideWhenUsed/>
    <w:rsid w:val="001D45CE"/>
    <w:rPr>
      <w:rFonts w:ascii="Times New Roman" w:hAnsi="Times New Roman" w:cs="Times New Roman"/>
      <w:szCs w:val="24"/>
    </w:rPr>
  </w:style>
  <w:style w:type="character" w:styleId="Hyperlink">
    <w:name w:val="Hyperlink"/>
    <w:basedOn w:val="DefaultParagraphFont"/>
    <w:uiPriority w:val="99"/>
    <w:unhideWhenUsed/>
    <w:rsid w:val="00906A03"/>
    <w:rPr>
      <w:color w:val="43718B" w:themeColor="hyperlink"/>
      <w:u w:val="single"/>
    </w:rPr>
  </w:style>
  <w:style w:type="character" w:styleId="UnresolvedMention">
    <w:name w:val="Unresolved Mention"/>
    <w:basedOn w:val="DefaultParagraphFont"/>
    <w:uiPriority w:val="99"/>
    <w:semiHidden/>
    <w:unhideWhenUsed/>
    <w:rsid w:val="00906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sc.gov/instruction/early-learning-and-literacy/multi-tiered-system-of-supports-mts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sc.gov/instruction/early-learning-and-literacy/multi-tiered-system-of-supports-mtss/mtss-state-reporting/mtss-framework-and-guidance-docu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sc.gov/instruction/early-learning-and-literacy/multi-tiered-system-of-supports-mtss/mtss-state-reporting/mtss-quick-start-guid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ed.sc.gov/instruction/early-learning-and-literacy/literacy-specialists-and-coaches/south-carolina-literacy-competencies/sc-literacy-competencies-for-reading-coach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sc.gov/instruction/early-learning-and-literacy/multi-tiered-system-of-supports-mtss/mtss-state-reporting/mtss-framework-and-guidance-docu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faulk\Downloads\Instruction%20Template%20Portrait%20(7).dotm" TargetMode="Externa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841e12fb-ee0d-488e-a684-25b9cb52691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74291134D6F24CB0C47CC03F8C9E59" ma:contentTypeVersion="4" ma:contentTypeDescription="Create a new document." ma:contentTypeScope="" ma:versionID="bceb7f3a70705086e1d0b7c08487a797">
  <xsd:schema xmlns:xsd="http://www.w3.org/2001/XMLSchema" xmlns:xs="http://www.w3.org/2001/XMLSchema" xmlns:p="http://schemas.microsoft.com/office/2006/metadata/properties" xmlns:ns2="841e12fb-ee0d-488e-a684-25b9cb526919" targetNamespace="http://schemas.microsoft.com/office/2006/metadata/properties" ma:root="true" ma:fieldsID="8ff43a966ca9373318b582f00010fdf6" ns2:_="">
    <xsd:import namespace="841e12fb-ee0d-488e-a684-25b9cb5269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e12fb-ee0d-488e-a684-25b9cb52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BEBD35-8DED-4773-BCA5-8D7857E611D6}">
  <ds:schemaRefs>
    <ds:schemaRef ds:uri="http://schemas.microsoft.com/sharepoint/v3/contenttype/forms"/>
  </ds:schemaRefs>
</ds:datastoreItem>
</file>

<file path=customXml/itemProps2.xml><?xml version="1.0" encoding="utf-8"?>
<ds:datastoreItem xmlns:ds="http://schemas.openxmlformats.org/officeDocument/2006/customXml" ds:itemID="{C909B412-3D58-4D5E-BC82-F17EEFE5CFFF}">
  <ds:schemaRefs>
    <ds:schemaRef ds:uri="http://schemas.microsoft.com/office/2006/metadata/properties"/>
    <ds:schemaRef ds:uri="http://schemas.microsoft.com/office/infopath/2007/PartnerControls"/>
    <ds:schemaRef ds:uri="841e12fb-ee0d-488e-a684-25b9cb526919"/>
  </ds:schemaRefs>
</ds:datastoreItem>
</file>

<file path=customXml/itemProps3.xml><?xml version="1.0" encoding="utf-8"?>
<ds:datastoreItem xmlns:ds="http://schemas.openxmlformats.org/officeDocument/2006/customXml" ds:itemID="{DA8B7E4D-9296-4CE9-AAE4-8014F4E02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e12fb-ee0d-488e-a684-25b9cb5269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4f6104-5b7f-46c6-9d4c-bd79d2a41d7a}" enabled="1" method="Privileged" siteId="{2704e2c5-29f5-4f7e-b91c-bd56f0685995}" removed="0"/>
</clbl:labelList>
</file>

<file path=docProps/app.xml><?xml version="1.0" encoding="utf-8"?>
<Properties xmlns="http://schemas.openxmlformats.org/officeDocument/2006/extended-properties" xmlns:vt="http://schemas.openxmlformats.org/officeDocument/2006/docPropsVTypes">
  <Template>Instruction Template Portrait (7)</Template>
  <TotalTime>60</TotalTime>
  <Pages>12</Pages>
  <Words>3171</Words>
  <Characters>18077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21206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Faulk, Jonathan M</cp:lastModifiedBy>
  <cp:revision>12</cp:revision>
  <dcterms:created xsi:type="dcterms:W3CDTF">2026-07-22T01:41:00Z</dcterms:created>
  <dcterms:modified xsi:type="dcterms:W3CDTF">2026-07-22T02:55:00Z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y fmtid="{D5CDD505-2E9C-101B-9397-08002B2CF9AE}" pid="3" name="ContentTypeId">
    <vt:lpwstr>0x010100FD74291134D6F24CB0C47CC03F8C9E59</vt:lpwstr>
  </property>
</Properties>
</file>