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7848B" w14:textId="7B40E00B" w:rsidR="00AD320C" w:rsidRPr="00C844D8" w:rsidRDefault="006D3065" w:rsidP="00C844D8">
      <w:pPr>
        <w:pStyle w:val="Title"/>
      </w:pPr>
      <w:r>
        <w:fldChar w:fldCharType="begin"/>
      </w:r>
      <w:r>
        <w:instrText xml:space="preserve"> TITLE  "Insert General Overview Document Title" \* Caps  \* MERGEFORMAT </w:instrText>
      </w:r>
      <w:r>
        <w:fldChar w:fldCharType="separate"/>
      </w:r>
      <w:r w:rsidR="006D2230">
        <w:t>South Carolina Reading Coach Institute: Year 2 Action Research</w:t>
      </w:r>
      <w:r>
        <w:fldChar w:fldCharType="end"/>
      </w:r>
      <w:r w:rsidR="00C844D8">
        <w:t xml:space="preserve"> </w:t>
      </w:r>
    </w:p>
    <w:p w14:paraId="532A0D56" w14:textId="0383ACED" w:rsidR="006D2230" w:rsidRPr="004D0853" w:rsidRDefault="006D2230" w:rsidP="006D2230">
      <w:pPr>
        <w:pStyle w:val="Heading1"/>
      </w:pPr>
      <w:r>
        <w:t>Introduction</w:t>
      </w:r>
    </w:p>
    <w:p w14:paraId="6127E932" w14:textId="6D5A80A9" w:rsidR="006D2230" w:rsidRDefault="006D2230" w:rsidP="006D2230">
      <w:pPr>
        <w:ind w:left="90"/>
      </w:pPr>
      <w:r w:rsidRPr="006D2230">
        <w:t>The training and equipping of South Carolina’s literacy coaches will be a multifaceted, two-year learning immersion. Year one began by exploring and using guiding principles for elementary literacy coaches for instructional improvement and increased student achievement as we collaborated with teachers. Year two will continue to refine the use of these guiding principles for elementary literacy coaches and introduce the practice of scholarly research in the form of action research.</w:t>
      </w:r>
    </w:p>
    <w:p w14:paraId="051E13D7" w14:textId="1759E316" w:rsidR="006D2230" w:rsidRPr="006D2230" w:rsidRDefault="006D2230" w:rsidP="006D2230">
      <w:pPr>
        <w:pStyle w:val="Heading1"/>
      </w:pPr>
      <w:r>
        <w:t>Overview</w:t>
      </w:r>
    </w:p>
    <w:p w14:paraId="4D333C77" w14:textId="1322ADDF" w:rsidR="006D2230" w:rsidRPr="006D2230" w:rsidRDefault="006D2230" w:rsidP="006D2230">
      <w:pPr>
        <w:ind w:left="90"/>
        <w:rPr>
          <w:rFonts w:cs="Times New Roman"/>
          <w:szCs w:val="24"/>
        </w:rPr>
      </w:pPr>
      <w:r w:rsidRPr="006D2230">
        <w:rPr>
          <w:rFonts w:cs="Times New Roman"/>
          <w:szCs w:val="24"/>
        </w:rPr>
        <w:t xml:space="preserve">Accountability mandates, such as Act 284, Read to Succeed (R2S), and Act 213, Multi-Tiered System of Supports (MTSS), highlight the goals of high-quality implementation of research-based instructional practices and techniques in reading and writing to ensure success for all students in South Carolina. Educators are encouraged to reflect on and analyze student data consistently and collaboratively. </w:t>
      </w:r>
      <w:proofErr w:type="gramStart"/>
      <w:r w:rsidRPr="006D2230">
        <w:rPr>
          <w:rFonts w:cs="Times New Roman"/>
          <w:szCs w:val="24"/>
        </w:rPr>
        <w:t>In order to</w:t>
      </w:r>
      <w:proofErr w:type="gramEnd"/>
      <w:r w:rsidRPr="006D2230">
        <w:rPr>
          <w:rFonts w:cs="Times New Roman"/>
          <w:szCs w:val="24"/>
        </w:rPr>
        <w:t xml:space="preserve"> meet the challenges being faced, schools are encouraged to restructure their professional development plans by providing faculty members with opportunities for collaborative inquiry, reflection, and dialogue to increase student achievement and close academic gaps in learning. Coaching produces </w:t>
      </w:r>
      <w:proofErr w:type="gramStart"/>
      <w:r w:rsidRPr="006D2230">
        <w:rPr>
          <w:rFonts w:cs="Times New Roman"/>
          <w:szCs w:val="24"/>
        </w:rPr>
        <w:t>the ongoing</w:t>
      </w:r>
      <w:proofErr w:type="gramEnd"/>
      <w:r w:rsidRPr="006D2230">
        <w:rPr>
          <w:rFonts w:cs="Times New Roman"/>
          <w:szCs w:val="24"/>
        </w:rPr>
        <w:t xml:space="preserve"> support and collaboration educators desire to refine their teaching practices and positively impact student learning.</w:t>
      </w:r>
    </w:p>
    <w:p w14:paraId="554C6230" w14:textId="3474EDAC" w:rsidR="006D2230" w:rsidRDefault="006D2230" w:rsidP="006D2230">
      <w:pPr>
        <w:ind w:left="90"/>
        <w:rPr>
          <w:rFonts w:cs="Times New Roman"/>
          <w:szCs w:val="24"/>
        </w:rPr>
      </w:pPr>
      <w:r w:rsidRPr="006D2230">
        <w:rPr>
          <w:rFonts w:cs="Times New Roman"/>
          <w:szCs w:val="24"/>
        </w:rPr>
        <w:t>The instructional methodology of this course focuses on developing, enhancing, and improving the instructional expertise and pedagogical knowledge base of practicing educators. Strategies include presentation of new content through live modules, online readings, active construction of knowledge through practice and problem-solving, collaborative group work, personal reflection, structured small-group and whole-class discussion, analysis of assigned reading, and the application of course content and skills.</w:t>
      </w:r>
    </w:p>
    <w:p w14:paraId="0537716A" w14:textId="3E207974" w:rsidR="006D2230" w:rsidRPr="006D2230" w:rsidRDefault="006D2230" w:rsidP="006D2230">
      <w:pPr>
        <w:pStyle w:val="Heading1"/>
      </w:pPr>
      <w:r>
        <w:t>Course Description</w:t>
      </w:r>
    </w:p>
    <w:p w14:paraId="5EEA968A" w14:textId="1BCADA2E" w:rsidR="006D2230" w:rsidRPr="006D2230" w:rsidRDefault="006D2230" w:rsidP="006D2230">
      <w:pPr>
        <w:ind w:left="90"/>
        <w:rPr>
          <w:rFonts w:cs="Times New Roman"/>
          <w:szCs w:val="24"/>
        </w:rPr>
      </w:pPr>
      <w:r w:rsidRPr="006D2230">
        <w:rPr>
          <w:rFonts w:cs="Times New Roman"/>
          <w:szCs w:val="24"/>
        </w:rPr>
        <w:t xml:space="preserve">Action research is a way of developing local and public knowledge about teaching, coaching, and learning in schools. Through observation, reflection, inquiry, and action, teachers and </w:t>
      </w:r>
      <w:proofErr w:type="gramStart"/>
      <w:r w:rsidRPr="006D2230">
        <w:rPr>
          <w:rFonts w:cs="Times New Roman"/>
          <w:szCs w:val="24"/>
        </w:rPr>
        <w:t>coaches</w:t>
      </w:r>
      <w:proofErr w:type="gramEnd"/>
      <w:r w:rsidRPr="006D2230">
        <w:rPr>
          <w:rFonts w:cs="Times New Roman"/>
          <w:szCs w:val="24"/>
        </w:rPr>
        <w:t xml:space="preserve"> study and gain a greater theoretical understanding of best practices. When teachers and coaches study practice, action research can potentially transform teaching and the way students learn. </w:t>
      </w:r>
    </w:p>
    <w:p w14:paraId="12BF42F7" w14:textId="2DE0EADF" w:rsidR="006D2230" w:rsidRPr="006D2230" w:rsidRDefault="006D2230" w:rsidP="006D2230">
      <w:pPr>
        <w:ind w:left="90"/>
        <w:rPr>
          <w:rFonts w:cs="Times New Roman"/>
          <w:szCs w:val="24"/>
        </w:rPr>
      </w:pPr>
      <w:r w:rsidRPr="006D2230">
        <w:rPr>
          <w:rFonts w:cs="Times New Roman"/>
          <w:szCs w:val="24"/>
        </w:rPr>
        <w:t xml:space="preserve">Participants in this course will explore action research in theory and practice in relation to teaching and coaching. Participants will also connect their theoretical understandings of research and their emergence as practitioner-researchers in educational settings who view themselves as knowledge producers. They will learn about their coaching and their teachers’ learning by studying their own experiences. Participants will have opportunities to identify problems of practice, </w:t>
      </w:r>
      <w:proofErr w:type="gramStart"/>
      <w:r w:rsidRPr="006D2230">
        <w:rPr>
          <w:rFonts w:cs="Times New Roman"/>
          <w:szCs w:val="24"/>
        </w:rPr>
        <w:t>make a plan</w:t>
      </w:r>
      <w:proofErr w:type="gramEnd"/>
      <w:r w:rsidRPr="006D2230">
        <w:rPr>
          <w:rFonts w:cs="Times New Roman"/>
          <w:szCs w:val="24"/>
        </w:rPr>
        <w:t xml:space="preserve">, gather </w:t>
      </w:r>
      <w:r w:rsidRPr="006D2230">
        <w:rPr>
          <w:rFonts w:cs="Times New Roman"/>
          <w:szCs w:val="24"/>
        </w:rPr>
        <w:lastRenderedPageBreak/>
        <w:t>and analyze data as they carry it out, report findings, and develop implications for their future coaching practice and action research. </w:t>
      </w:r>
    </w:p>
    <w:p w14:paraId="4E78C6B6" w14:textId="77777777" w:rsidR="006D2230" w:rsidRPr="006D2230" w:rsidRDefault="006D2230" w:rsidP="006D2230">
      <w:pPr>
        <w:ind w:left="90"/>
        <w:rPr>
          <w:rFonts w:cs="Times New Roman"/>
          <w:szCs w:val="24"/>
        </w:rPr>
      </w:pPr>
      <w:r w:rsidRPr="006D2230">
        <w:rPr>
          <w:rFonts w:cs="Times New Roman"/>
          <w:szCs w:val="24"/>
        </w:rPr>
        <w:t xml:space="preserve">This course is designed to assist participants in understanding the choices involved in selecting instructional strategies and options for reading-related assessment and evaluation. Participants will investigate multiple methods of assessment that support student engagement, monitor student progress, and inform decision-making. Participants practice evidence-based decision-making </w:t>
      </w:r>
      <w:proofErr w:type="gramStart"/>
      <w:r w:rsidRPr="006D2230">
        <w:rPr>
          <w:rFonts w:cs="Times New Roman"/>
          <w:szCs w:val="24"/>
        </w:rPr>
        <w:t>through the use of</w:t>
      </w:r>
      <w:proofErr w:type="gramEnd"/>
      <w:r w:rsidRPr="006D2230">
        <w:rPr>
          <w:rFonts w:cs="Times New Roman"/>
          <w:szCs w:val="24"/>
        </w:rPr>
        <w:t xml:space="preserve"> assessment as well as the critical interpretation of research and inquiry to improve educational practice. Participants will study the diverse functions of various assessments and how to use state, national, and teacher-made data to make instructional decisions.</w:t>
      </w:r>
    </w:p>
    <w:p w14:paraId="6F2F762F" w14:textId="44857005" w:rsidR="006D2230" w:rsidRPr="004D0853" w:rsidRDefault="006D2230" w:rsidP="006D2230">
      <w:pPr>
        <w:pStyle w:val="Heading1"/>
      </w:pPr>
      <w:r>
        <w:t>Research Rationale</w:t>
      </w:r>
    </w:p>
    <w:p w14:paraId="725EAB0E" w14:textId="204674DC" w:rsidR="006D2230" w:rsidRPr="006D2230" w:rsidRDefault="006D2230" w:rsidP="006D2230">
      <w:pPr>
        <w:ind w:left="90"/>
        <w:rPr>
          <w:rFonts w:cs="Times New Roman"/>
          <w:szCs w:val="24"/>
        </w:rPr>
      </w:pPr>
      <w:r w:rsidRPr="006D2230">
        <w:rPr>
          <w:rFonts w:cs="Times New Roman"/>
          <w:szCs w:val="24"/>
        </w:rPr>
        <w:t xml:space="preserve">Action research is a model of professional development that promotes collaborative inquiry, reflection, and dialogue. According to Rawlinson &amp; Little (2004), "Within the action research process, educators study student learning related to their own teaching. It is a process that allows educators to learn about their own instructional practices and to continue to monitor improved student learning." </w:t>
      </w:r>
      <w:proofErr w:type="spellStart"/>
      <w:r w:rsidRPr="006D2230">
        <w:rPr>
          <w:rFonts w:cs="Times New Roman"/>
          <w:szCs w:val="24"/>
        </w:rPr>
        <w:t>Guskey</w:t>
      </w:r>
      <w:proofErr w:type="spellEnd"/>
      <w:r w:rsidRPr="006D2230">
        <w:rPr>
          <w:rFonts w:cs="Times New Roman"/>
          <w:szCs w:val="24"/>
        </w:rPr>
        <w:t xml:space="preserve"> (2000) also states, "The idea of action research is that educational problems and issues are best identified and investigated where the action is: at the classroom and school level. By integrating research into these settings and engaging those who work at this level in research activities, findings can be applied immediately, and problems solved more quickly."</w:t>
      </w:r>
    </w:p>
    <w:p w14:paraId="34D52269" w14:textId="77777777" w:rsidR="006D2230" w:rsidRPr="006D2230" w:rsidRDefault="006D2230" w:rsidP="006D2230">
      <w:pPr>
        <w:ind w:left="90"/>
        <w:rPr>
          <w:rFonts w:cs="Times New Roman"/>
          <w:szCs w:val="24"/>
        </w:rPr>
      </w:pPr>
      <w:proofErr w:type="gramStart"/>
      <w:r w:rsidRPr="006D2230">
        <w:rPr>
          <w:rFonts w:cs="Times New Roman"/>
          <w:szCs w:val="24"/>
        </w:rPr>
        <w:t>Therefore</w:t>
      </w:r>
      <w:proofErr w:type="gramEnd"/>
      <w:r w:rsidRPr="006D2230">
        <w:rPr>
          <w:rFonts w:cs="Times New Roman"/>
          <w:szCs w:val="24"/>
        </w:rPr>
        <w:t xml:space="preserve"> action research is a continuous and reflective process where educators make instructional decisions in their schools and classrooms based on student needs reflected by classroom data. The action research process involves four phases:</w:t>
      </w:r>
    </w:p>
    <w:p w14:paraId="23D8A901" w14:textId="0B643E0F" w:rsidR="00E5359F" w:rsidRPr="00E5359F" w:rsidRDefault="00E5359F" w:rsidP="00D92456">
      <w:pPr>
        <w:pStyle w:val="ListParagraph"/>
      </w:pPr>
      <w:r w:rsidRPr="00E5359F">
        <w:t>Identifying a School and/or Classroom Inquiry</w:t>
      </w:r>
    </w:p>
    <w:p w14:paraId="49D84967" w14:textId="3AD4F5A4" w:rsidR="00E5359F" w:rsidRPr="00E5359F" w:rsidRDefault="00E5359F" w:rsidP="00D92456">
      <w:pPr>
        <w:pStyle w:val="ListParagraph"/>
      </w:pPr>
      <w:r w:rsidRPr="00E5359F">
        <w:t>Developing and Implementing an Action Research Plan</w:t>
      </w:r>
    </w:p>
    <w:p w14:paraId="0984DD8C" w14:textId="3F135D48" w:rsidR="00E5359F" w:rsidRPr="00E5359F" w:rsidRDefault="00E5359F" w:rsidP="00D92456">
      <w:pPr>
        <w:pStyle w:val="ListParagraph"/>
      </w:pPr>
      <w:r w:rsidRPr="00E5359F">
        <w:t>Collecting, Analyzing, and Interpreting Data</w:t>
      </w:r>
    </w:p>
    <w:p w14:paraId="53E3FA77" w14:textId="54028F2C" w:rsidR="00E5359F" w:rsidRPr="00F1159B" w:rsidRDefault="00E5359F" w:rsidP="00D92456">
      <w:pPr>
        <w:pStyle w:val="ListParagraph"/>
      </w:pPr>
      <w:r w:rsidRPr="00E5359F">
        <w:t>Creating Recommendations Based on Findings and Sharing Results</w:t>
      </w:r>
    </w:p>
    <w:p w14:paraId="0B3B2AA9" w14:textId="68FD4A40" w:rsidR="00D1789F" w:rsidRPr="00D1789F" w:rsidRDefault="00D1789F" w:rsidP="006A61B0">
      <w:pPr>
        <w:spacing w:before="240"/>
      </w:pPr>
      <w:r w:rsidRPr="00D1789F">
        <w:t>The focus and level of participation among school and district colleagues depend on the level of support, needs, and interests of the coach and school. Emily Calhoun (1993) described three approaches to action research: individual teacher research, collaborative action research, and school-wide action research. During the action research process, participants may focus their study on one student, a small group of students, a class or several classes, or a whole school. Even though the environments are different, the action research process remains the same. This process uses data to identify school/classroom problems, creates and implements a plan of action, collects and analyzes data, uses and shares the results, and makes instructional decisions to improve student learning continuously.</w:t>
      </w:r>
    </w:p>
    <w:p w14:paraId="3C27486E" w14:textId="3D2EAC3D" w:rsidR="006A61B0" w:rsidRPr="004D0853" w:rsidRDefault="006A61B0" w:rsidP="006A61B0">
      <w:pPr>
        <w:pStyle w:val="Heading1"/>
      </w:pPr>
      <w:r>
        <w:lastRenderedPageBreak/>
        <w:t>Course Outcomes</w:t>
      </w:r>
    </w:p>
    <w:p w14:paraId="7CD356C0" w14:textId="3D228A07" w:rsidR="006A61B0" w:rsidRPr="00F1159B" w:rsidRDefault="006A61B0" w:rsidP="006A61B0">
      <w:r w:rsidRPr="006A61B0">
        <w:t>At the conclusion of this course, participants will be able to conduct action research that encompasses selected coaching competencies from one of the following:</w:t>
      </w:r>
    </w:p>
    <w:p w14:paraId="1A172CEE" w14:textId="77777777" w:rsidR="001711BF" w:rsidRDefault="001711BF" w:rsidP="00D92456">
      <w:pPr>
        <w:pStyle w:val="ListParagraph"/>
      </w:pPr>
      <w:r>
        <w:t>Standard 1: Foundational Knowledge</w:t>
      </w:r>
    </w:p>
    <w:p w14:paraId="06236541" w14:textId="77777777" w:rsidR="001711BF" w:rsidRDefault="001711BF" w:rsidP="00D92456">
      <w:pPr>
        <w:pStyle w:val="ListParagraph"/>
      </w:pPr>
      <w:r>
        <w:t>Standard 2: Standards, Curriculum, and Instruction</w:t>
      </w:r>
    </w:p>
    <w:p w14:paraId="16F02A55" w14:textId="77777777" w:rsidR="001711BF" w:rsidRDefault="001711BF" w:rsidP="00D92456">
      <w:pPr>
        <w:pStyle w:val="ListParagraph"/>
      </w:pPr>
      <w:r>
        <w:t>Standard 3: Assessment, Evaluation, and Progress Monitoring</w:t>
      </w:r>
    </w:p>
    <w:p w14:paraId="1694CFCE" w14:textId="77777777" w:rsidR="001711BF" w:rsidRDefault="001711BF" w:rsidP="00D92456">
      <w:pPr>
        <w:pStyle w:val="ListParagraph"/>
      </w:pPr>
      <w:r>
        <w:t>Standard 4: Literacy Perspectives</w:t>
      </w:r>
    </w:p>
    <w:p w14:paraId="65F4CBE7" w14:textId="77777777" w:rsidR="001711BF" w:rsidRDefault="001711BF" w:rsidP="00D92456">
      <w:pPr>
        <w:pStyle w:val="ListParagraph"/>
      </w:pPr>
      <w:r>
        <w:t>Standard 5: Literate Environment</w:t>
      </w:r>
    </w:p>
    <w:p w14:paraId="5FCCC04E" w14:textId="3096FD04" w:rsidR="00D92456" w:rsidRDefault="001711BF" w:rsidP="00D92456">
      <w:pPr>
        <w:pStyle w:val="ListParagraph"/>
      </w:pPr>
      <w:r>
        <w:t xml:space="preserve">Standard 6: Professional Learning, Professional Reflection, and Collaboration  </w:t>
      </w:r>
    </w:p>
    <w:p w14:paraId="3F34C91F" w14:textId="77777777" w:rsidR="00D92456" w:rsidRDefault="00D92456" w:rsidP="00D92456">
      <w:pPr>
        <w:spacing w:after="0"/>
      </w:pPr>
    </w:p>
    <w:p w14:paraId="0E1D984E" w14:textId="5FC261F4" w:rsidR="001711BF" w:rsidRPr="00AD320C" w:rsidRDefault="00D92456" w:rsidP="00D92456">
      <w:pPr>
        <w:pStyle w:val="Heading2"/>
      </w:pPr>
      <w:r w:rsidRPr="00D92456">
        <w:t>Participants are also expected to:</w:t>
      </w:r>
    </w:p>
    <w:p w14:paraId="55E8FB81" w14:textId="77777777" w:rsidR="00A21E8B" w:rsidRDefault="00A21E8B" w:rsidP="00A21E8B">
      <w:pPr>
        <w:pStyle w:val="ListParagraph"/>
      </w:pPr>
      <w:r w:rsidRPr="00A21E8B">
        <w:t>Keep an action-research notebook - print or digitally. This notebook will include a section for data collection, journal entries, etc.</w:t>
      </w:r>
    </w:p>
    <w:p w14:paraId="592F2BA1" w14:textId="77777777" w:rsidR="00A21E8B" w:rsidRDefault="00A21E8B" w:rsidP="00A21E8B">
      <w:pPr>
        <w:pStyle w:val="ListParagraph"/>
      </w:pPr>
      <w:r w:rsidRPr="00A21E8B">
        <w:t>Use data collection and analysis methods appropriate to action research. As an Action Researcher, you will be expected to collect both quantitative and qualitative data. Data collected will come from multiple sources within your area of inquiry.</w:t>
      </w:r>
    </w:p>
    <w:p w14:paraId="65C9AE7A" w14:textId="2E7EFFFC" w:rsidR="006D2230" w:rsidRPr="00A21E8B" w:rsidRDefault="00A21E8B" w:rsidP="00A21E8B">
      <w:pPr>
        <w:pStyle w:val="ListParagraph"/>
      </w:pPr>
      <w:r w:rsidRPr="00A21E8B">
        <w:t xml:space="preserve">Participate in a community of </w:t>
      </w:r>
      <w:proofErr w:type="gramStart"/>
      <w:r w:rsidRPr="00A21E8B">
        <w:t>practice</w:t>
      </w:r>
      <w:proofErr w:type="gramEnd"/>
      <w:r w:rsidRPr="00A21E8B">
        <w:t xml:space="preserve"> as they grow in their understanding of action </w:t>
      </w:r>
      <w:proofErr w:type="gramStart"/>
      <w:r w:rsidRPr="00A21E8B">
        <w:t>research, and</w:t>
      </w:r>
      <w:proofErr w:type="gramEnd"/>
      <w:r w:rsidRPr="00A21E8B">
        <w:t xml:space="preserve"> reflect on their research projects and the research projects of others.</w:t>
      </w:r>
    </w:p>
    <w:p w14:paraId="633174E1" w14:textId="45698379" w:rsidR="004D0853" w:rsidRPr="004D0853" w:rsidRDefault="00391701" w:rsidP="003F7109">
      <w:pPr>
        <w:pStyle w:val="Heading1"/>
      </w:pPr>
      <w:r>
        <w:t>Attendance and Other Policies</w:t>
      </w:r>
    </w:p>
    <w:p w14:paraId="7B5DB98C" w14:textId="73D2DEF7" w:rsidR="00AD320C" w:rsidRDefault="00F6677B" w:rsidP="00624790">
      <w:pPr>
        <w:rPr>
          <w:rFonts w:cs="Times New Roman"/>
          <w:szCs w:val="24"/>
        </w:rPr>
      </w:pPr>
      <w:r w:rsidRPr="00F6677B">
        <w:rPr>
          <w:rFonts w:cs="Times New Roman"/>
          <w:szCs w:val="24"/>
        </w:rPr>
        <w:t xml:space="preserve">As professionals in a community of </w:t>
      </w:r>
      <w:proofErr w:type="gramStart"/>
      <w:r w:rsidRPr="00F6677B">
        <w:rPr>
          <w:rFonts w:cs="Times New Roman"/>
          <w:szCs w:val="24"/>
        </w:rPr>
        <w:t>learners</w:t>
      </w:r>
      <w:proofErr w:type="gramEnd"/>
      <w:r w:rsidRPr="00F6677B">
        <w:rPr>
          <w:rFonts w:cs="Times New Roman"/>
          <w:szCs w:val="24"/>
        </w:rPr>
        <w:t xml:space="preserve"> it is imperative that certain protocols are in place. This course is for </w:t>
      </w:r>
      <w:proofErr w:type="gramStart"/>
      <w:r w:rsidRPr="00F6677B">
        <w:rPr>
          <w:rFonts w:cs="Times New Roman"/>
          <w:szCs w:val="24"/>
        </w:rPr>
        <w:t>credit</w:t>
      </w:r>
      <w:proofErr w:type="gramEnd"/>
      <w:r w:rsidRPr="00F6677B">
        <w:rPr>
          <w:rFonts w:cs="Times New Roman"/>
          <w:szCs w:val="24"/>
        </w:rPr>
        <w:t xml:space="preserve"> and it is paramount that your professionalism </w:t>
      </w:r>
      <w:proofErr w:type="gramStart"/>
      <w:r w:rsidRPr="00F6677B">
        <w:rPr>
          <w:rFonts w:cs="Times New Roman"/>
          <w:szCs w:val="24"/>
        </w:rPr>
        <w:t>exhibits excellence at all times</w:t>
      </w:r>
      <w:proofErr w:type="gramEnd"/>
      <w:r w:rsidRPr="00F6677B">
        <w:rPr>
          <w:rFonts w:cs="Times New Roman"/>
          <w:szCs w:val="24"/>
        </w:rPr>
        <w:t>.  Therefore, please adhere to the following:</w:t>
      </w:r>
      <w:r w:rsidR="00AD320C" w:rsidRPr="00AD320C">
        <w:rPr>
          <w:rFonts w:cs="Times New Roman"/>
          <w:szCs w:val="24"/>
        </w:rPr>
        <w:t xml:space="preserve"> </w:t>
      </w:r>
    </w:p>
    <w:p w14:paraId="3BD5C336" w14:textId="0A303C61" w:rsidR="00324983" w:rsidRDefault="00324983" w:rsidP="00324983">
      <w:pPr>
        <w:pStyle w:val="ListParagraph"/>
      </w:pPr>
      <w:r w:rsidRPr="00324983">
        <w:t>Attend all sessions</w:t>
      </w:r>
      <w:r w:rsidR="00D819FF">
        <w:t>.</w:t>
      </w:r>
    </w:p>
    <w:p w14:paraId="0CD6A98C" w14:textId="77777777" w:rsidR="00324983" w:rsidRDefault="00324983" w:rsidP="00324983">
      <w:pPr>
        <w:pStyle w:val="ListParagraph"/>
      </w:pPr>
      <w:r w:rsidRPr="00324983">
        <w:t xml:space="preserve">Cameras should </w:t>
      </w:r>
      <w:proofErr w:type="gramStart"/>
      <w:r w:rsidRPr="00324983">
        <w:t>be on at all times</w:t>
      </w:r>
      <w:proofErr w:type="gramEnd"/>
      <w:r w:rsidRPr="00324983">
        <w:t>. A disabled camera will result in an absence.</w:t>
      </w:r>
    </w:p>
    <w:p w14:paraId="6EC315BC" w14:textId="4D25B6DF" w:rsidR="00324983" w:rsidRDefault="00324983" w:rsidP="00324983">
      <w:pPr>
        <w:pStyle w:val="ListParagraph"/>
      </w:pPr>
      <w:r w:rsidRPr="00324983">
        <w:t>Join, participate, and collaborate during assigned breakout rooms</w:t>
      </w:r>
      <w:r>
        <w:t>.</w:t>
      </w:r>
    </w:p>
    <w:p w14:paraId="7FD4ED48" w14:textId="23A43CF4" w:rsidR="00F6677B" w:rsidRDefault="00324983" w:rsidP="00324983">
      <w:pPr>
        <w:pStyle w:val="ListParagraph"/>
      </w:pPr>
      <w:r w:rsidRPr="00324983">
        <w:t xml:space="preserve">Participants should not be </w:t>
      </w:r>
      <w:proofErr w:type="gramStart"/>
      <w:r w:rsidRPr="00324983">
        <w:t>in</w:t>
      </w:r>
      <w:proofErr w:type="gramEnd"/>
      <w:r w:rsidRPr="00324983">
        <w:t xml:space="preserve"> other meetings, pulling small groups, etc. when in the session. The expectation is to be present the ENTIRE time.</w:t>
      </w:r>
    </w:p>
    <w:p w14:paraId="5D42FB9E" w14:textId="33FD4C19" w:rsidR="00D819FF" w:rsidRDefault="00D819FF" w:rsidP="00624790">
      <w:r w:rsidRPr="00D819FF">
        <w:lastRenderedPageBreak/>
        <w:t>Failure to adhere to any of these requirements will result in receiving an absence for that session. If there is an unforeseen circumstance, please let your facilitator know. Keep in mind that after one (1) absence, the participant will be withdrawn from the class.</w:t>
      </w:r>
    </w:p>
    <w:p w14:paraId="2AF98FA9" w14:textId="7055939A" w:rsidR="009D0378" w:rsidRPr="004D0853" w:rsidRDefault="009D0378" w:rsidP="009D0378">
      <w:pPr>
        <w:pStyle w:val="Heading1"/>
      </w:pPr>
      <w:r>
        <w:t>Texts and Reading</w:t>
      </w:r>
    </w:p>
    <w:p w14:paraId="5F5069D9" w14:textId="26870533" w:rsidR="009D0378" w:rsidRDefault="009D0378" w:rsidP="00624790">
      <w:pPr>
        <w:rPr>
          <w:rFonts w:cs="Times New Roman"/>
          <w:szCs w:val="24"/>
        </w:rPr>
      </w:pPr>
      <w:r w:rsidRPr="009D0378">
        <w:rPr>
          <w:rFonts w:cs="Times New Roman"/>
          <w:szCs w:val="24"/>
        </w:rPr>
        <w:t xml:space="preserve">Coaches are expected to make a professional investment in purchasing one recommended text. This text will be discussed and chosen at the beginning of the training (in September) </w:t>
      </w:r>
      <w:proofErr w:type="gramStart"/>
      <w:r w:rsidRPr="009D0378">
        <w:rPr>
          <w:rFonts w:cs="Times New Roman"/>
          <w:szCs w:val="24"/>
        </w:rPr>
        <w:t>in order to</w:t>
      </w:r>
      <w:proofErr w:type="gramEnd"/>
      <w:r w:rsidRPr="009D0378">
        <w:rPr>
          <w:rFonts w:cs="Times New Roman"/>
          <w:szCs w:val="24"/>
        </w:rPr>
        <w:t xml:space="preserve"> participate in the book club.</w:t>
      </w:r>
    </w:p>
    <w:p w14:paraId="5D6B7CF2" w14:textId="4E360578" w:rsidR="008805C2" w:rsidRDefault="008805C2" w:rsidP="00624790">
      <w:r w:rsidRPr="008805C2">
        <w:t>Additional reading material in this course will be provided to participants during the learning. A list of theorists and practitioners is included in the course if the participant is interested in continued reading. The following is a suggested list:</w:t>
      </w:r>
    </w:p>
    <w:p w14:paraId="4C5AB438" w14:textId="578309B3" w:rsidR="008805C2" w:rsidRPr="008805C2" w:rsidRDefault="008805C2" w:rsidP="008805C2">
      <w:r w:rsidRPr="008805C2">
        <w:t xml:space="preserve">Aguilar, E. (2016). </w:t>
      </w:r>
      <w:r w:rsidRPr="008805C2">
        <w:rPr>
          <w:i/>
          <w:iCs/>
        </w:rPr>
        <w:t>The art of coaching teams: Building resilient communities that transform schools</w:t>
      </w:r>
      <w:r w:rsidRPr="008805C2">
        <w:t>. Jossey-Bass.</w:t>
      </w:r>
    </w:p>
    <w:p w14:paraId="4E0C82E7" w14:textId="04131EBE" w:rsidR="008805C2" w:rsidRPr="008805C2" w:rsidRDefault="008805C2" w:rsidP="008805C2">
      <w:r w:rsidRPr="008805C2">
        <w:t xml:space="preserve">Bean, R. M., &amp; Ippolito, J. (2025). </w:t>
      </w:r>
      <w:r w:rsidRPr="008805C2">
        <w:rPr>
          <w:i/>
          <w:iCs/>
        </w:rPr>
        <w:t>Cultivating coaching mindsets: An action guide for instructional leaders</w:t>
      </w:r>
      <w:r w:rsidRPr="008805C2">
        <w:t xml:space="preserve"> (2nd ed.). Guilford Press.</w:t>
      </w:r>
    </w:p>
    <w:p w14:paraId="095CAB76" w14:textId="1EDBA6B2" w:rsidR="008805C2" w:rsidRPr="008805C2" w:rsidRDefault="008805C2" w:rsidP="008805C2">
      <w:r w:rsidRPr="008805C2">
        <w:t xml:space="preserve">Donohoo, J. (2017). </w:t>
      </w:r>
      <w:r w:rsidRPr="008805C2">
        <w:rPr>
          <w:i/>
          <w:iCs/>
        </w:rPr>
        <w:t>Collective efficacy: How educators' beliefs impact student learning</w:t>
      </w:r>
      <w:r w:rsidRPr="008805C2">
        <w:t>. Corwin.</w:t>
      </w:r>
      <w:r w:rsidR="00D12996" w:rsidRPr="008805C2">
        <w:t xml:space="preserve"> </w:t>
      </w:r>
    </w:p>
    <w:p w14:paraId="52320D4F" w14:textId="3A7C06D3" w:rsidR="008805C2" w:rsidRPr="008805C2" w:rsidRDefault="008805C2" w:rsidP="008805C2">
      <w:r w:rsidRPr="008805C2">
        <w:t xml:space="preserve">Donohoo, J., &amp; Forbes, G. (2025). </w:t>
      </w:r>
      <w:r w:rsidRPr="008805C2">
        <w:rPr>
          <w:i/>
          <w:iCs/>
        </w:rPr>
        <w:t>Collective impact: Overcoming the twelve enemies of teacher efficacy</w:t>
      </w:r>
      <w:r w:rsidRPr="008805C2">
        <w:t>. Solution Tree Press.</w:t>
      </w:r>
    </w:p>
    <w:p w14:paraId="50887D7D" w14:textId="3A5205FE" w:rsidR="008805C2" w:rsidRPr="008805C2" w:rsidRDefault="008805C2" w:rsidP="008805C2">
      <w:r w:rsidRPr="008805C2">
        <w:t xml:space="preserve">Gross </w:t>
      </w:r>
      <w:proofErr w:type="spellStart"/>
      <w:r w:rsidRPr="008805C2">
        <w:t>Cheliotes</w:t>
      </w:r>
      <w:proofErr w:type="spellEnd"/>
      <w:r w:rsidRPr="008805C2">
        <w:t xml:space="preserve">, L. M., &amp; Reilly, M. F. (2020). </w:t>
      </w:r>
      <w:r w:rsidRPr="008805C2">
        <w:rPr>
          <w:i/>
          <w:iCs/>
        </w:rPr>
        <w:t>Coaching conversations: Transforming your school one conversation at a time</w:t>
      </w:r>
      <w:r w:rsidRPr="008805C2">
        <w:t xml:space="preserve"> (2nd ed.). Corwin.</w:t>
      </w:r>
    </w:p>
    <w:p w14:paraId="6A0958EF" w14:textId="02A7659A" w:rsidR="008805C2" w:rsidRPr="008805C2" w:rsidRDefault="008805C2" w:rsidP="008805C2">
      <w:r w:rsidRPr="008805C2">
        <w:t xml:space="preserve">Hall, P. A., &amp; Simeral, A. (2008). </w:t>
      </w:r>
      <w:r w:rsidRPr="008805C2">
        <w:rPr>
          <w:i/>
          <w:iCs/>
        </w:rPr>
        <w:t>Building teachers' capacity for success: A collaborative approach for coaches and school leaders</w:t>
      </w:r>
      <w:r w:rsidRPr="008805C2">
        <w:t>. ASCD.</w:t>
      </w:r>
    </w:p>
    <w:p w14:paraId="088B7553" w14:textId="0127C7B1" w:rsidR="008805C2" w:rsidRPr="008805C2" w:rsidRDefault="008805C2" w:rsidP="008805C2">
      <w:r w:rsidRPr="008805C2">
        <w:t xml:space="preserve">Knight, J. (2018). </w:t>
      </w:r>
      <w:r w:rsidRPr="008805C2">
        <w:rPr>
          <w:i/>
          <w:iCs/>
        </w:rPr>
        <w:t>The impact cycle: What instructional coaches should do to foster powerful improvements in teaching</w:t>
      </w:r>
      <w:r w:rsidRPr="008805C2">
        <w:t>. Corwin.</w:t>
      </w:r>
    </w:p>
    <w:p w14:paraId="2480C45A" w14:textId="1232A3C2" w:rsidR="008805C2" w:rsidRPr="008805C2" w:rsidRDefault="008805C2" w:rsidP="008805C2">
      <w:r w:rsidRPr="008805C2">
        <w:t xml:space="preserve">Knight, J. (2022). </w:t>
      </w:r>
      <w:r w:rsidRPr="008805C2">
        <w:rPr>
          <w:i/>
          <w:iCs/>
        </w:rPr>
        <w:t>The definitive guide to instructional coaching: Seven factors for success</w:t>
      </w:r>
      <w:r w:rsidRPr="008805C2">
        <w:t>. ASCD.</w:t>
      </w:r>
      <w:r w:rsidR="00D12996" w:rsidRPr="008805C2">
        <w:t xml:space="preserve"> </w:t>
      </w:r>
    </w:p>
    <w:p w14:paraId="4F4D9D95" w14:textId="4FC32D5E" w:rsidR="008805C2" w:rsidRPr="008805C2" w:rsidRDefault="008805C2" w:rsidP="008805C2">
      <w:r w:rsidRPr="008805C2">
        <w:t xml:space="preserve">South Carolina Department of Education. (2024, May). </w:t>
      </w:r>
      <w:hyperlink r:id="rId10" w:history="1">
        <w:r w:rsidRPr="002C68AE">
          <w:rPr>
            <w:rStyle w:val="Hyperlink"/>
            <w:i/>
            <w:iCs/>
          </w:rPr>
          <w:t>South Carolina literacy competencies for reading coaches</w:t>
        </w:r>
      </w:hyperlink>
      <w:r w:rsidRPr="008805C2">
        <w:t xml:space="preserve"> (Rev. May 2024).</w:t>
      </w:r>
      <w:r w:rsidR="002C68AE" w:rsidRPr="008805C2">
        <w:t xml:space="preserve"> </w:t>
      </w:r>
    </w:p>
    <w:p w14:paraId="6586027C" w14:textId="47C7418B" w:rsidR="008805C2" w:rsidRPr="008805C2" w:rsidRDefault="008805C2" w:rsidP="008805C2">
      <w:r w:rsidRPr="008805C2">
        <w:t xml:space="preserve">Sweeney, D., &amp; Harris, L. S. (2020). </w:t>
      </w:r>
      <w:r w:rsidRPr="008805C2">
        <w:rPr>
          <w:i/>
          <w:iCs/>
        </w:rPr>
        <w:t>The essential guide for student-centered coaching: What every K–12 coach and school leader needs to know</w:t>
      </w:r>
      <w:r w:rsidRPr="008805C2">
        <w:t>. Corwin.</w:t>
      </w:r>
    </w:p>
    <w:p w14:paraId="611A420F" w14:textId="77777777" w:rsidR="008805C2" w:rsidRPr="008805C2" w:rsidRDefault="008805C2" w:rsidP="008805C2">
      <w:r w:rsidRPr="008805C2">
        <w:t xml:space="preserve">Sweeney, D., &amp; Harris, L. S. (2026). </w:t>
      </w:r>
      <w:r w:rsidRPr="008805C2">
        <w:rPr>
          <w:i/>
          <w:iCs/>
        </w:rPr>
        <w:t>Student-centered coaching: The moves</w:t>
      </w:r>
      <w:r w:rsidRPr="008805C2">
        <w:t xml:space="preserve"> (2nd ed.). Corwin.</w:t>
      </w:r>
    </w:p>
    <w:p w14:paraId="5E629A49" w14:textId="5A3E7C31" w:rsidR="006168C4" w:rsidRPr="00F1159B" w:rsidRDefault="006168C4" w:rsidP="006168C4">
      <w:pPr>
        <w:pStyle w:val="Heading1"/>
      </w:pPr>
      <w:r>
        <w:lastRenderedPageBreak/>
        <w:t>Delivery Method</w:t>
      </w:r>
    </w:p>
    <w:p w14:paraId="102349D1" w14:textId="41377A01" w:rsidR="008805C2" w:rsidRDefault="00E81D6F" w:rsidP="00E81D6F">
      <w:pPr>
        <w:spacing w:line="0" w:lineRule="atLeast"/>
      </w:pPr>
      <w:r w:rsidRPr="00E81D6F">
        <w:t xml:space="preserve">This course will be delivered through a </w:t>
      </w:r>
      <w:r w:rsidRPr="00E81D6F">
        <w:rPr>
          <w:b/>
          <w:bCs/>
          <w:u w:val="single"/>
        </w:rPr>
        <w:t>virtual model</w:t>
      </w:r>
      <w:r w:rsidRPr="00E81D6F">
        <w:t xml:space="preserve"> of professional development accompanied by assignments in which coaches will be reading and responding to articles and videos, collaborating with colleagues, implementing key coaching practices, completing coaching modules and MTSS modules, and writing explanations and reflections based on the application of new practices from reading coach coursework and professional reading. During the course, each coach will create and maintain a coaching notebook that will be used to deepen his or her professional learning and house artifacts collected from the application of practices. This notebook may be traditional paper or digital.</w:t>
      </w:r>
    </w:p>
    <w:p w14:paraId="6F4DE5B4" w14:textId="6E8323B5" w:rsidR="00B553FA" w:rsidRDefault="00B553FA" w:rsidP="00B553FA">
      <w:pPr>
        <w:pStyle w:val="Heading1"/>
      </w:pPr>
      <w:r>
        <w:t>Year 2 Action Research Topics and Learning Targets</w:t>
      </w:r>
    </w:p>
    <w:tbl>
      <w:tblPr>
        <w:tblW w:w="0" w:type="auto"/>
        <w:tblCellMar>
          <w:top w:w="15" w:type="dxa"/>
          <w:left w:w="15" w:type="dxa"/>
          <w:bottom w:w="15" w:type="dxa"/>
          <w:right w:w="15" w:type="dxa"/>
        </w:tblCellMar>
        <w:tblLook w:val="04A0" w:firstRow="1" w:lastRow="0" w:firstColumn="1" w:lastColumn="0" w:noHBand="0" w:noVBand="1"/>
      </w:tblPr>
      <w:tblGrid>
        <w:gridCol w:w="2055"/>
        <w:gridCol w:w="3814"/>
        <w:gridCol w:w="2396"/>
        <w:gridCol w:w="2605"/>
      </w:tblGrid>
      <w:tr w:rsidR="00FE1709" w:rsidRPr="00FE1709" w14:paraId="0B0147A0"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6BA96864" w14:textId="77777777" w:rsidR="00FE1709" w:rsidRPr="00FE1709" w:rsidRDefault="00FE1709" w:rsidP="00FE1709">
            <w:r w:rsidRPr="00FE1709">
              <w:rPr>
                <w:b/>
                <w:bCs/>
              </w:rPr>
              <w:t>Topics</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5D16A309" w14:textId="77777777" w:rsidR="00FE1709" w:rsidRPr="00FE1709" w:rsidRDefault="00FE1709" w:rsidP="00FE1709">
            <w:r w:rsidRPr="00FE1709">
              <w:rPr>
                <w:b/>
                <w:bCs/>
              </w:rPr>
              <w:t>Learning Targets</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87980E3" w14:textId="77777777" w:rsidR="00FE1709" w:rsidRPr="00FE1709" w:rsidRDefault="00FE1709" w:rsidP="00FE1709">
            <w:hyperlink r:id="rId11" w:history="1">
              <w:r w:rsidRPr="00FE1709">
                <w:rPr>
                  <w:rStyle w:val="Hyperlink"/>
                  <w:b/>
                  <w:bCs/>
                </w:rPr>
                <w:t>SC Reading Coach Standards </w:t>
              </w:r>
            </w:hyperlink>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78525E87" w14:textId="77777777" w:rsidR="00FE1709" w:rsidRPr="00FE1709" w:rsidRDefault="00FE1709" w:rsidP="00FE1709">
            <w:r w:rsidRPr="00FE1709">
              <w:rPr>
                <w:b/>
                <w:bCs/>
              </w:rPr>
              <w:t xml:space="preserve">Preview </w:t>
            </w:r>
            <w:proofErr w:type="gramStart"/>
            <w:r w:rsidRPr="00FE1709">
              <w:rPr>
                <w:b/>
                <w:bCs/>
              </w:rPr>
              <w:t>to</w:t>
            </w:r>
            <w:proofErr w:type="gramEnd"/>
            <w:r w:rsidRPr="00FE1709">
              <w:rPr>
                <w:b/>
                <w:bCs/>
              </w:rPr>
              <w:t xml:space="preserve"> Formative Assessments &amp; Artifacts</w:t>
            </w:r>
          </w:p>
        </w:tc>
      </w:tr>
      <w:tr w:rsidR="00FE1709" w:rsidRPr="00FE1709" w14:paraId="71898AF5"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B256BDD" w14:textId="77777777" w:rsidR="00FE1709" w:rsidRPr="00FE1709" w:rsidRDefault="00FE1709" w:rsidP="00FE1709">
            <w:r w:rsidRPr="00FE1709">
              <w:rPr>
                <w:b/>
                <w:bCs/>
              </w:rPr>
              <w:t>Action Research</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26D9E60" w14:textId="4286B113" w:rsidR="00FE1709" w:rsidRPr="00FE1709" w:rsidRDefault="00FE1709" w:rsidP="00FE1709">
            <w:r w:rsidRPr="00FE1709">
              <w:t>I can define and explain the purpose and process of Action Research. </w:t>
            </w:r>
          </w:p>
          <w:p w14:paraId="76E59590" w14:textId="355815B7" w:rsidR="00FE1709" w:rsidRPr="00FE1709" w:rsidRDefault="00FE1709" w:rsidP="00FE1709">
            <w:r w:rsidRPr="00FE1709">
              <w:t>I can describe a model for conducting Action Research.</w:t>
            </w:r>
          </w:p>
          <w:p w14:paraId="1BFFBC3C" w14:textId="13B85EA4" w:rsidR="00FE1709" w:rsidRPr="00FE1709" w:rsidRDefault="00FE1709" w:rsidP="00FE1709">
            <w:r w:rsidRPr="00FE1709">
              <w:t>I can explain how the role of a coach promotes and supports action research. </w:t>
            </w:r>
          </w:p>
          <w:p w14:paraId="3B0E32FC" w14:textId="3D5B9165" w:rsidR="00FE1709" w:rsidRPr="00FE1709" w:rsidRDefault="00FE1709" w:rsidP="00FE1709">
            <w:r w:rsidRPr="00FE1709">
              <w:t>I can select and share the focus of my Action Research.</w:t>
            </w:r>
          </w:p>
          <w:p w14:paraId="27C4C82A" w14:textId="6A0AA93C" w:rsidR="00FE1709" w:rsidRPr="00FE1709" w:rsidRDefault="00FE1709" w:rsidP="00FE1709">
            <w:r w:rsidRPr="00FE1709">
              <w:t>I can draft my action research question(s).</w:t>
            </w:r>
          </w:p>
          <w:p w14:paraId="7D92D8F4" w14:textId="04C32D38" w:rsidR="00FE1709" w:rsidRPr="00FE1709" w:rsidRDefault="00FE1709" w:rsidP="00FE1709">
            <w:r w:rsidRPr="00FE1709">
              <w:t>I can determine what scholarly research will be needed to support the focus of my study.</w:t>
            </w:r>
          </w:p>
          <w:p w14:paraId="02746B15" w14:textId="17A37185" w:rsidR="00FE1709" w:rsidRPr="00FE1709" w:rsidRDefault="00FE1709" w:rsidP="00FE1709">
            <w:r w:rsidRPr="00FE1709">
              <w:t>I can brainstorm an action research design plan.</w:t>
            </w:r>
          </w:p>
          <w:p w14:paraId="003BCC4E" w14:textId="2AE1C2DB" w:rsidR="00FE1709" w:rsidRPr="00FE1709" w:rsidRDefault="00FE1709" w:rsidP="00FE1709">
            <w:r w:rsidRPr="00FE1709">
              <w:lastRenderedPageBreak/>
              <w:t>I can collect, analyze, and determine the findings from my data. </w:t>
            </w:r>
          </w:p>
          <w:p w14:paraId="1A0FA2D3" w14:textId="7CEC9AE0" w:rsidR="00FE1709" w:rsidRPr="00FE1709" w:rsidRDefault="00FE1709" w:rsidP="00FE1709">
            <w:r w:rsidRPr="00FE1709">
              <w:t>I can create recommendations for practice, systems, and structures based on research findings.</w:t>
            </w:r>
          </w:p>
          <w:p w14:paraId="702825CE" w14:textId="238B9984" w:rsidR="00FE1709" w:rsidRPr="00FE1709" w:rsidRDefault="00FE1709" w:rsidP="00FE1709">
            <w:r w:rsidRPr="00FE1709">
              <w:t>I can collaborate with an Action Research Partner(s) for support and feedback in refining my Action Research plan.</w:t>
            </w:r>
          </w:p>
          <w:p w14:paraId="4F3F54AF" w14:textId="77777777" w:rsidR="00FE1709" w:rsidRPr="00FE1709" w:rsidRDefault="00FE1709" w:rsidP="00FE1709">
            <w:r w:rsidRPr="00FE1709">
              <w:t>I can present my action research to peers and colleagues.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BA0995C" w14:textId="77777777" w:rsidR="00FE1709" w:rsidRPr="00FE1709" w:rsidRDefault="00FE1709" w:rsidP="00FE1709">
            <w:r w:rsidRPr="00FE1709">
              <w:lastRenderedPageBreak/>
              <w:t>Standards 1 - 6</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0B92604" w14:textId="3BB0EF8F" w:rsidR="00FE1709" w:rsidRPr="00FE1709" w:rsidRDefault="00FE1709" w:rsidP="00FE1709">
            <w:r w:rsidRPr="00FE1709">
              <w:t>Reflection in Coaching Notebook </w:t>
            </w:r>
          </w:p>
          <w:p w14:paraId="6CEF2F98" w14:textId="3F71AF63" w:rsidR="00FE1709" w:rsidRPr="00FE1709" w:rsidRDefault="00FE1709" w:rsidP="00FE1709">
            <w:r w:rsidRPr="00FE1709">
              <w:t>Active Participation</w:t>
            </w:r>
          </w:p>
          <w:p w14:paraId="720EB678" w14:textId="78E8292F" w:rsidR="00FE1709" w:rsidRPr="00FE1709" w:rsidRDefault="00FE1709" w:rsidP="00FE1709">
            <w:r w:rsidRPr="00FE1709">
              <w:t>Research Notebook Entries</w:t>
            </w:r>
          </w:p>
          <w:p w14:paraId="3FE4B819" w14:textId="00B24F75" w:rsidR="00FE1709" w:rsidRPr="00FE1709" w:rsidRDefault="00FE1709" w:rsidP="00FE1709">
            <w:r w:rsidRPr="00FE1709">
              <w:t>Article &amp; Video Analysis </w:t>
            </w:r>
          </w:p>
          <w:p w14:paraId="36956F80" w14:textId="513EE405" w:rsidR="00FE1709" w:rsidRPr="00FE1709" w:rsidRDefault="00FE1709" w:rsidP="00FE1709">
            <w:r w:rsidRPr="00FE1709">
              <w:t>Research Question</w:t>
            </w:r>
          </w:p>
          <w:p w14:paraId="34E95927" w14:textId="4C06D690" w:rsidR="00FE1709" w:rsidRPr="00FE1709" w:rsidRDefault="00FE1709" w:rsidP="00FE1709">
            <w:r w:rsidRPr="00FE1709">
              <w:t>Research Methodology &amp; Design Plan</w:t>
            </w:r>
          </w:p>
          <w:p w14:paraId="6C66F4FB" w14:textId="079F60CA" w:rsidR="00FE1709" w:rsidRPr="00FE1709" w:rsidRDefault="00FE1709" w:rsidP="00FE1709">
            <w:r w:rsidRPr="00FE1709">
              <w:t>Collection of Scholarly Research</w:t>
            </w:r>
          </w:p>
          <w:p w14:paraId="26203A41" w14:textId="0FA8880E" w:rsidR="00FE1709" w:rsidRPr="00FE1709" w:rsidRDefault="00FE1709" w:rsidP="00FE1709">
            <w:r w:rsidRPr="00FE1709">
              <w:t>Monthly Action Research Partnership Discussion</w:t>
            </w:r>
          </w:p>
          <w:p w14:paraId="3D679BBE" w14:textId="77777777" w:rsidR="00FE1709" w:rsidRPr="00FE1709" w:rsidRDefault="00FE1709" w:rsidP="00FE1709">
            <w:r w:rsidRPr="00FE1709">
              <w:t>Final Action Research Presentation</w:t>
            </w:r>
          </w:p>
          <w:p w14:paraId="4ACE907B" w14:textId="77777777" w:rsidR="00FE1709" w:rsidRPr="00FE1709" w:rsidRDefault="00FE1709" w:rsidP="00FE1709">
            <w:r w:rsidRPr="00FE1709">
              <w:lastRenderedPageBreak/>
              <w:br/>
            </w:r>
            <w:r w:rsidRPr="00FE1709">
              <w:br/>
            </w:r>
          </w:p>
        </w:tc>
      </w:tr>
      <w:tr w:rsidR="00FE1709" w:rsidRPr="00FE1709" w14:paraId="7CA9BF42"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4A4D5C2" w14:textId="77777777" w:rsidR="00FE1709" w:rsidRPr="00FE1709" w:rsidRDefault="00FE1709" w:rsidP="00FE1709">
            <w:r w:rsidRPr="00FE1709">
              <w:rPr>
                <w:b/>
                <w:bCs/>
              </w:rPr>
              <w:lastRenderedPageBreak/>
              <w:t>Appreciative Inquiry: Appreciative Storytelling</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2A95DF4" w14:textId="77777777" w:rsidR="00FE1709" w:rsidRPr="00FE1709" w:rsidRDefault="00FE1709" w:rsidP="00FE1709">
            <w:r w:rsidRPr="00FE1709">
              <w:t>I can define and explain Appreciative Inquiry and the 4-D Cycle. </w:t>
            </w:r>
          </w:p>
          <w:p w14:paraId="36861163" w14:textId="77777777" w:rsidR="00FE1709" w:rsidRPr="00FE1709" w:rsidRDefault="00FE1709" w:rsidP="00FE1709">
            <w:r w:rsidRPr="00FE1709">
              <w:t>I can utilize storytelling as a tenant of Appreciative Inquiry in my work as a coach.</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055E233" w14:textId="77777777" w:rsidR="00FE1709" w:rsidRPr="00FE1709" w:rsidRDefault="00FE1709" w:rsidP="00FE1709">
            <w:r w:rsidRPr="00FE1709">
              <w:t>Standard 6: Professional Learning, Professional Reflection, and Collaboration</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E0D06A8" w14:textId="3BD0F8A1" w:rsidR="00FE1709" w:rsidRPr="00FE1709" w:rsidRDefault="00FE1709" w:rsidP="00FE1709">
            <w:r w:rsidRPr="00FE1709">
              <w:t>Reflection in Coaching Notebook </w:t>
            </w:r>
          </w:p>
          <w:p w14:paraId="64C535B1" w14:textId="77777777" w:rsidR="00FE1709" w:rsidRPr="00FE1709" w:rsidRDefault="00FE1709" w:rsidP="00FE1709">
            <w:r w:rsidRPr="00FE1709">
              <w:t>Active Participation</w:t>
            </w:r>
          </w:p>
        </w:tc>
      </w:tr>
      <w:tr w:rsidR="00FE1709" w:rsidRPr="00FE1709" w14:paraId="5306919D"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71B3FC4" w14:textId="77777777" w:rsidR="00FE1709" w:rsidRPr="00FE1709" w:rsidRDefault="00FE1709" w:rsidP="00FE1709">
            <w:r w:rsidRPr="00FE1709">
              <w:rPr>
                <w:b/>
                <w:bCs/>
              </w:rPr>
              <w:t>Revisiting the Principal and Coach Partnership</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9E372D0" w14:textId="558BA345" w:rsidR="00FE1709" w:rsidRPr="00FE1709" w:rsidRDefault="00FE1709" w:rsidP="00FE1709">
            <w:r w:rsidRPr="00FE1709">
              <w:t>I can reflect on my current principal coach partnership and adopt effective partnership principles that guide my work with teachers to maximize student impact.</w:t>
            </w:r>
          </w:p>
          <w:p w14:paraId="25B88B6D" w14:textId="77777777" w:rsidR="00FE1709" w:rsidRPr="00FE1709" w:rsidRDefault="00FE1709" w:rsidP="00FE1709">
            <w:r w:rsidRPr="00FE1709">
              <w:t>Create an action plan for strengthening the principal coach partnership in my building.</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99DA2B9" w14:textId="17C865D3" w:rsidR="00FE1709" w:rsidRPr="00FE1709" w:rsidRDefault="00FE1709" w:rsidP="00FE1709">
            <w:r w:rsidRPr="00FE1709">
              <w:t>Standard 1: Foundational Knowledge</w:t>
            </w:r>
          </w:p>
          <w:p w14:paraId="1B60A6FF" w14:textId="6AF0F4E9" w:rsidR="00FE1709" w:rsidRPr="00FE1709" w:rsidRDefault="00FE1709" w:rsidP="00FE1709">
            <w:r w:rsidRPr="00FE1709">
              <w:t>Standard 4: Literacy Perspectives</w:t>
            </w:r>
          </w:p>
          <w:p w14:paraId="65F351BC" w14:textId="77777777" w:rsidR="00FE1709" w:rsidRPr="00FE1709" w:rsidRDefault="00FE1709" w:rsidP="00FE1709">
            <w:r w:rsidRPr="00FE1709">
              <w:t>Standard 6: Professional Learning, Professional Reflection, and Collaboration</w:t>
            </w:r>
          </w:p>
          <w:p w14:paraId="429395FA" w14:textId="77777777" w:rsidR="00FE1709" w:rsidRPr="00FE1709" w:rsidRDefault="00FE1709" w:rsidP="00FE1709"/>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C788192" w14:textId="399E087D" w:rsidR="00FE1709" w:rsidRPr="00FE1709" w:rsidRDefault="00FE1709" w:rsidP="00FE1709">
            <w:r w:rsidRPr="00FE1709">
              <w:t>Reflection in Coaching Notebook </w:t>
            </w:r>
          </w:p>
          <w:p w14:paraId="6EF4C7E6" w14:textId="656C53EE" w:rsidR="00FE1709" w:rsidRPr="00FE1709" w:rsidRDefault="00FE1709" w:rsidP="00FE1709">
            <w:r w:rsidRPr="00FE1709">
              <w:t>Active Participation</w:t>
            </w:r>
          </w:p>
          <w:p w14:paraId="548985AB" w14:textId="6361F6C8" w:rsidR="00FE1709" w:rsidRPr="00FE1709" w:rsidRDefault="00FE1709" w:rsidP="00FE1709">
            <w:r w:rsidRPr="00FE1709">
              <w:t>Article Analysis &amp; Activities</w:t>
            </w:r>
          </w:p>
          <w:p w14:paraId="3AD9DD2B" w14:textId="77777777" w:rsidR="00FE1709" w:rsidRPr="00FE1709" w:rsidRDefault="00FE1709" w:rsidP="00FE1709">
            <w:r w:rsidRPr="00FE1709">
              <w:t>Action Plan</w:t>
            </w:r>
          </w:p>
        </w:tc>
      </w:tr>
      <w:tr w:rsidR="00FE1709" w:rsidRPr="00FE1709" w14:paraId="5209497B"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E0D0974" w14:textId="77777777" w:rsidR="00FE1709" w:rsidRPr="00FE1709" w:rsidRDefault="00FE1709" w:rsidP="00FE1709">
            <w:r w:rsidRPr="00FE1709">
              <w:rPr>
                <w:b/>
                <w:bCs/>
              </w:rPr>
              <w:t>Revisiting the Coaching Cycle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53083AE" w14:textId="77777777" w:rsidR="00FE1709" w:rsidRPr="00FE1709" w:rsidRDefault="00FE1709" w:rsidP="00FE1709">
            <w:r w:rsidRPr="00FE1709">
              <w:t xml:space="preserve">I can refine my understanding of the critical components of a </w:t>
            </w:r>
            <w:r w:rsidRPr="00FE1709">
              <w:lastRenderedPageBreak/>
              <w:t>quality coaching cycle based on current research.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1386A34" w14:textId="77777777" w:rsidR="00FE1709" w:rsidRPr="00FE1709" w:rsidRDefault="00FE1709" w:rsidP="00FE1709">
            <w:r w:rsidRPr="00FE1709">
              <w:lastRenderedPageBreak/>
              <w:t>Standards 1 - 6</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AA6D3E1" w14:textId="495ADEE5" w:rsidR="00CA4DC2" w:rsidRPr="00FE1709" w:rsidRDefault="00FE1709" w:rsidP="00FE1709">
            <w:r w:rsidRPr="00FE1709">
              <w:t>Reflection in Coaching Notebook </w:t>
            </w:r>
          </w:p>
          <w:p w14:paraId="2FB1C618" w14:textId="77777777" w:rsidR="00FE1709" w:rsidRPr="00FE1709" w:rsidRDefault="00FE1709" w:rsidP="00FE1709">
            <w:r w:rsidRPr="00FE1709">
              <w:lastRenderedPageBreak/>
              <w:t>Active Participation</w:t>
            </w:r>
          </w:p>
        </w:tc>
      </w:tr>
      <w:tr w:rsidR="00FE1709" w:rsidRPr="00FE1709" w14:paraId="03A89752"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954C774" w14:textId="77777777" w:rsidR="00FE1709" w:rsidRPr="00FE1709" w:rsidRDefault="00FE1709" w:rsidP="00FE1709">
            <w:r w:rsidRPr="00FE1709">
              <w:rPr>
                <w:b/>
                <w:bCs/>
              </w:rPr>
              <w:lastRenderedPageBreak/>
              <w:t>Stages of Change &amp; Managing Complex Change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5D857F2" w14:textId="35D95903" w:rsidR="00FE1709" w:rsidRPr="00FE1709" w:rsidRDefault="00FE1709" w:rsidP="00FE1709">
            <w:r w:rsidRPr="00FE1709">
              <w:t>I can name and describe the 5 Stages of Change and analyze the factors for managing complex change. </w:t>
            </w:r>
          </w:p>
          <w:p w14:paraId="27B28ECC" w14:textId="77777777" w:rsidR="00FE1709" w:rsidRPr="00FE1709" w:rsidRDefault="00FE1709" w:rsidP="00FE1709">
            <w:r w:rsidRPr="00FE1709">
              <w:t>I can describe how my understanding of “change” has evolved and how I will apply this new knowledge in my work as a Reading Coach.</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81CDE36" w14:textId="77777777" w:rsidR="00FE1709" w:rsidRPr="00FE1709" w:rsidRDefault="00FE1709" w:rsidP="00FE1709">
            <w:r w:rsidRPr="00FE1709">
              <w:t>Standard 6: Professional Learning, Professional Reflection, and Collaboration</w:t>
            </w:r>
          </w:p>
          <w:p w14:paraId="568576A3" w14:textId="77777777" w:rsidR="00FE1709" w:rsidRPr="00FE1709" w:rsidRDefault="00FE1709" w:rsidP="00FE1709"/>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1FA6014" w14:textId="6A8D8825" w:rsidR="00FE1709" w:rsidRPr="00FE1709" w:rsidRDefault="00FE1709" w:rsidP="00FE1709">
            <w:r w:rsidRPr="00FE1709">
              <w:t>Reflection in Coaching Notebook </w:t>
            </w:r>
          </w:p>
          <w:p w14:paraId="4D448C99" w14:textId="77777777" w:rsidR="00FE1709" w:rsidRPr="00FE1709" w:rsidRDefault="00FE1709" w:rsidP="00FE1709">
            <w:r w:rsidRPr="00FE1709">
              <w:t>Active Participation</w:t>
            </w:r>
          </w:p>
          <w:p w14:paraId="59D2B64D" w14:textId="77777777" w:rsidR="00FE1709" w:rsidRPr="00FE1709" w:rsidRDefault="00FE1709" w:rsidP="00FE1709"/>
        </w:tc>
      </w:tr>
      <w:tr w:rsidR="00FE1709" w:rsidRPr="00FE1709" w14:paraId="69AE55F5"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75C1D51D" w14:textId="77777777" w:rsidR="00FE1709" w:rsidRPr="00FE1709" w:rsidRDefault="00FE1709" w:rsidP="00FE1709">
            <w:r w:rsidRPr="00FE1709">
              <w:rPr>
                <w:b/>
                <w:bCs/>
              </w:rPr>
              <w:t>Revisiting Building Trust: 5 Critical Factors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819BFCF" w14:textId="77777777" w:rsidR="00FE1709" w:rsidRPr="00FE1709" w:rsidRDefault="00FE1709" w:rsidP="00FE1709">
            <w:r w:rsidRPr="00FE1709">
              <w:t>I can refine my thinking by identifying the qualities and importance of building and sustaining trust as the foundation of a coaching partnership.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EE02EDA" w14:textId="77777777" w:rsidR="00FE1709" w:rsidRPr="00FE1709" w:rsidRDefault="00FE1709" w:rsidP="00FE1709">
            <w:r w:rsidRPr="00FE1709">
              <w:t>Standard 6: Professional Learning, Professional Reflection, and Collaboration</w:t>
            </w:r>
          </w:p>
          <w:p w14:paraId="79726C69" w14:textId="77777777" w:rsidR="00FE1709" w:rsidRPr="00FE1709" w:rsidRDefault="00FE1709" w:rsidP="00FE1709"/>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1F4940D" w14:textId="5F5BEDC4" w:rsidR="00FE1709" w:rsidRPr="00FE1709" w:rsidRDefault="00FE1709" w:rsidP="00FE1709">
            <w:r w:rsidRPr="00FE1709">
              <w:t>Reflection in Coaching Notebook </w:t>
            </w:r>
          </w:p>
          <w:p w14:paraId="086172A0" w14:textId="7001396A" w:rsidR="00FE1709" w:rsidRPr="00FE1709" w:rsidRDefault="00FE1709" w:rsidP="00FE1709">
            <w:r w:rsidRPr="00FE1709">
              <w:t>Active Participation</w:t>
            </w:r>
          </w:p>
          <w:p w14:paraId="7DF0B3AE" w14:textId="0B5F5A13" w:rsidR="00FE1709" w:rsidRPr="00FE1709" w:rsidRDefault="00FE1709" w:rsidP="00FE1709">
            <w:r w:rsidRPr="00FE1709">
              <w:t>Article &amp; Video Analysis</w:t>
            </w:r>
          </w:p>
          <w:p w14:paraId="162A23DB" w14:textId="77777777" w:rsidR="00FE1709" w:rsidRPr="00FE1709" w:rsidRDefault="00FE1709" w:rsidP="00FE1709">
            <w:proofErr w:type="spellStart"/>
            <w:r w:rsidRPr="00FE1709">
              <w:t>Self Assessment</w:t>
            </w:r>
            <w:proofErr w:type="spellEnd"/>
            <w:r w:rsidRPr="00FE1709">
              <w:t xml:space="preserve"> &amp; Goal Setting</w:t>
            </w:r>
          </w:p>
        </w:tc>
      </w:tr>
      <w:tr w:rsidR="00FE1709" w:rsidRPr="00FE1709" w14:paraId="41F70F4B"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60248A31" w14:textId="77777777" w:rsidR="00FE1709" w:rsidRPr="00FE1709" w:rsidRDefault="00FE1709" w:rsidP="00FE1709">
            <w:r w:rsidRPr="00FE1709">
              <w:rPr>
                <w:b/>
                <w:bCs/>
              </w:rPr>
              <w:t>Refining Coaching Skills: Mind the Gap</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4D6731B" w14:textId="77777777" w:rsidR="00FE1709" w:rsidRPr="00FE1709" w:rsidRDefault="00FE1709" w:rsidP="00FE1709">
            <w:r w:rsidRPr="00FE1709">
              <w:t>I can identify the six gaps in Elena Aguilar’s “Mind the Gap” Framework.</w:t>
            </w:r>
          </w:p>
          <w:p w14:paraId="620AD5EE" w14:textId="77777777" w:rsidR="00FE1709" w:rsidRPr="00FE1709" w:rsidRDefault="00FE1709" w:rsidP="00FE1709">
            <w:r w:rsidRPr="00FE1709">
              <w:t>I can analyze a coaching conversation and determine the possible gap(s).</w:t>
            </w:r>
          </w:p>
          <w:p w14:paraId="54BE06DE" w14:textId="77777777" w:rsidR="00FE1709" w:rsidRPr="00FE1709" w:rsidRDefault="00FE1709" w:rsidP="00FE1709">
            <w:r w:rsidRPr="00FE1709">
              <w:t>I can use this framework to clarify my thinking around support for a teacher.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1E3BE5A" w14:textId="4F78B646" w:rsidR="00FE1709" w:rsidRPr="00FE1709" w:rsidRDefault="00FE1709" w:rsidP="00FE1709">
            <w:r w:rsidRPr="00FE1709">
              <w:t>Standard 1: Foundational Knowledge</w:t>
            </w:r>
          </w:p>
          <w:p w14:paraId="583762DF" w14:textId="3913F344" w:rsidR="00FE1709" w:rsidRPr="00FE1709" w:rsidRDefault="00FE1709" w:rsidP="00FE1709">
            <w:r w:rsidRPr="00FE1709">
              <w:t>Standard 4: Literacy Perspectives</w:t>
            </w:r>
          </w:p>
          <w:p w14:paraId="5FD8DF60" w14:textId="77777777" w:rsidR="00FE1709" w:rsidRPr="00FE1709" w:rsidRDefault="00FE1709" w:rsidP="00FE1709">
            <w:r w:rsidRPr="00FE1709">
              <w:t>Standard 6: Professional Learning, Professional Reflection, and Collaboration</w:t>
            </w:r>
          </w:p>
          <w:p w14:paraId="1DFE41F7" w14:textId="77777777" w:rsidR="00FE1709" w:rsidRPr="00FE1709" w:rsidRDefault="00FE1709" w:rsidP="00FE1709"/>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8B1D843" w14:textId="664F971D" w:rsidR="00FE1709" w:rsidRPr="00FE1709" w:rsidRDefault="00FE1709" w:rsidP="00FE1709">
            <w:r w:rsidRPr="00FE1709">
              <w:t>Reflection in Coaching Notebook </w:t>
            </w:r>
          </w:p>
          <w:p w14:paraId="19E52C9E" w14:textId="0BD9C6D5" w:rsidR="00FE1709" w:rsidRPr="00FE1709" w:rsidRDefault="00FE1709" w:rsidP="00FE1709">
            <w:r w:rsidRPr="00FE1709">
              <w:t>Active Participation</w:t>
            </w:r>
          </w:p>
          <w:p w14:paraId="3BCB241C" w14:textId="0CBDF6AE" w:rsidR="00FE1709" w:rsidRPr="00FE1709" w:rsidRDefault="00FE1709" w:rsidP="00FE1709">
            <w:r w:rsidRPr="00FE1709">
              <w:t>Article &amp; Video Analysis</w:t>
            </w:r>
          </w:p>
          <w:p w14:paraId="7B352C72" w14:textId="77777777" w:rsidR="00FE1709" w:rsidRPr="00FE1709" w:rsidRDefault="00FE1709" w:rsidP="00FE1709">
            <w:r w:rsidRPr="00FE1709">
              <w:t>Goal Setting</w:t>
            </w:r>
          </w:p>
        </w:tc>
      </w:tr>
      <w:tr w:rsidR="00FE1709" w:rsidRPr="00FE1709" w14:paraId="1973E1C2"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E129014" w14:textId="77777777" w:rsidR="00FE1709" w:rsidRPr="00FE1709" w:rsidRDefault="00FE1709" w:rsidP="00FE1709">
            <w:r w:rsidRPr="00FE1709">
              <w:rPr>
                <w:b/>
                <w:bCs/>
              </w:rPr>
              <w:lastRenderedPageBreak/>
              <w:t>Introduction to Collective Efficacy</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92E3551" w14:textId="77777777" w:rsidR="00FE1709" w:rsidRPr="00FE1709" w:rsidRDefault="00FE1709" w:rsidP="00FE1709">
            <w:r w:rsidRPr="00FE1709">
              <w:t>I can explore Hattie’s research on Factors Influencing Student Achievement and Their Effect Size. </w:t>
            </w:r>
          </w:p>
          <w:p w14:paraId="2CC04D67" w14:textId="77777777" w:rsidR="00FE1709" w:rsidRPr="00FE1709" w:rsidRDefault="00FE1709" w:rsidP="00FE1709">
            <w:r w:rsidRPr="00FE1709">
              <w:t>I can deepen my understanding of Efficacy and describe the four primary sources of Collective Efficacy.</w:t>
            </w:r>
          </w:p>
          <w:p w14:paraId="68662E40" w14:textId="77777777" w:rsidR="00FE1709" w:rsidRPr="00FE1709" w:rsidRDefault="00FE1709" w:rsidP="00FE1709">
            <w:r w:rsidRPr="00FE1709">
              <w:t>I can name ways to cultivate conditions for Collective Efficacy in my sphere of impact/influence as an R2S Reading Coach.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2D6DBE4" w14:textId="7CFC9524" w:rsidR="00FE1709" w:rsidRPr="00FE1709" w:rsidRDefault="00FE1709" w:rsidP="00FE1709">
            <w:r w:rsidRPr="00FE1709">
              <w:t>Standard 1: Foundational Knowledge</w:t>
            </w:r>
          </w:p>
          <w:p w14:paraId="2FF85510" w14:textId="6E8BDFB0" w:rsidR="00FE1709" w:rsidRPr="00FE1709" w:rsidRDefault="00FE1709" w:rsidP="00FE1709">
            <w:r w:rsidRPr="00FE1709">
              <w:t>Standard 4: Literacy Perspectives</w:t>
            </w:r>
          </w:p>
          <w:p w14:paraId="64E41314" w14:textId="77777777" w:rsidR="00FE1709" w:rsidRPr="00FE1709" w:rsidRDefault="00FE1709" w:rsidP="00FE1709">
            <w:r w:rsidRPr="00FE1709">
              <w:t>Standard 6: Professional Learning, Professional Reflection, and Collaboration</w:t>
            </w:r>
          </w:p>
          <w:p w14:paraId="1CBCD3C7" w14:textId="77777777" w:rsidR="00FE1709" w:rsidRPr="00FE1709" w:rsidRDefault="00FE1709" w:rsidP="00FE1709"/>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0D01C68" w14:textId="4B9A241E" w:rsidR="00FE1709" w:rsidRPr="00FE1709" w:rsidRDefault="00FE1709" w:rsidP="00FE1709">
            <w:r w:rsidRPr="00FE1709">
              <w:t>Reflection in Coaching Notebook </w:t>
            </w:r>
          </w:p>
          <w:p w14:paraId="3C12D142" w14:textId="7E2C49FE" w:rsidR="00FE1709" w:rsidRPr="00FE1709" w:rsidRDefault="00FE1709" w:rsidP="00FE1709">
            <w:r w:rsidRPr="00FE1709">
              <w:t>Active Participation</w:t>
            </w:r>
          </w:p>
          <w:p w14:paraId="4F3CB4DC" w14:textId="130D30F4" w:rsidR="00FE1709" w:rsidRPr="00FE1709" w:rsidRDefault="00FE1709" w:rsidP="00FE1709">
            <w:r w:rsidRPr="00FE1709">
              <w:t>Article &amp; Video Analysis</w:t>
            </w:r>
          </w:p>
          <w:p w14:paraId="66F328DF" w14:textId="77777777" w:rsidR="00FE1709" w:rsidRPr="00FE1709" w:rsidRDefault="00FE1709" w:rsidP="00FE1709">
            <w:r w:rsidRPr="00FE1709">
              <w:t>Goal Setting</w:t>
            </w:r>
          </w:p>
        </w:tc>
      </w:tr>
      <w:tr w:rsidR="00FE1709" w:rsidRPr="00FE1709" w14:paraId="66522948"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0DA894CA" w14:textId="77777777" w:rsidR="00FE1709" w:rsidRPr="00FE1709" w:rsidRDefault="00FE1709" w:rsidP="00FE1709">
            <w:r w:rsidRPr="00FE1709">
              <w:rPr>
                <w:b/>
                <w:bCs/>
              </w:rPr>
              <w:t>The Coaching Habit: Refining Coaching Questions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760BD89" w14:textId="77777777" w:rsidR="00FE1709" w:rsidRPr="00FE1709" w:rsidRDefault="00FE1709" w:rsidP="00FE1709">
            <w:r w:rsidRPr="00FE1709">
              <w:t>I can identify the purpose of intentional questioning and how questions support a coaching partnership and process.</w:t>
            </w:r>
          </w:p>
          <w:p w14:paraId="7553F46D" w14:textId="77777777" w:rsidR="00FE1709" w:rsidRPr="00FE1709" w:rsidRDefault="00FE1709" w:rsidP="00FE1709">
            <w:r w:rsidRPr="00FE1709">
              <w:t>I can enhance my coaching conversation by adopting high-leverage coaching questions.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0D4FAA0" w14:textId="77777777" w:rsidR="00FE1709" w:rsidRPr="00FE1709" w:rsidRDefault="00FE1709" w:rsidP="00FE1709">
            <w:r w:rsidRPr="00FE1709">
              <w:t>Standard 6: Professional Learning, Professional Reflection, and Collaboration</w:t>
            </w:r>
          </w:p>
          <w:p w14:paraId="759F9DDE" w14:textId="77777777" w:rsidR="00FE1709" w:rsidRPr="00FE1709" w:rsidRDefault="00FE1709" w:rsidP="00FE1709"/>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65D5B44" w14:textId="10E70568" w:rsidR="00FE1709" w:rsidRPr="00FE1709" w:rsidRDefault="00FE1709" w:rsidP="00FE1709">
            <w:r w:rsidRPr="00FE1709">
              <w:t>Reflection in Coaching Notebook </w:t>
            </w:r>
          </w:p>
          <w:p w14:paraId="00606530" w14:textId="0A67305D" w:rsidR="00FE1709" w:rsidRPr="00FE1709" w:rsidRDefault="00FE1709" w:rsidP="00FE1709">
            <w:r w:rsidRPr="00FE1709">
              <w:t>Active Participation</w:t>
            </w:r>
          </w:p>
          <w:p w14:paraId="0D168B6D" w14:textId="77777777" w:rsidR="00FE1709" w:rsidRPr="00FE1709" w:rsidRDefault="00FE1709" w:rsidP="00FE1709">
            <w:r w:rsidRPr="00FE1709">
              <w:t>Article &amp; Video Analysis</w:t>
            </w:r>
          </w:p>
          <w:p w14:paraId="34EF95CA" w14:textId="77777777" w:rsidR="00FE1709" w:rsidRPr="00FE1709" w:rsidRDefault="00FE1709" w:rsidP="00FE1709"/>
        </w:tc>
      </w:tr>
      <w:tr w:rsidR="00FE1709" w:rsidRPr="00FE1709" w14:paraId="5A64E459"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7906A7FA" w14:textId="77777777" w:rsidR="00FE1709" w:rsidRPr="00FE1709" w:rsidRDefault="00FE1709" w:rsidP="00FE1709">
            <w:r w:rsidRPr="00FE1709">
              <w:rPr>
                <w:b/>
                <w:bCs/>
              </w:rPr>
              <w:t>MTSS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F18D9F6" w14:textId="2AE5F5E6" w:rsidR="00FE1709" w:rsidRPr="00FE1709" w:rsidRDefault="00FE1709" w:rsidP="00FE1709">
            <w:r w:rsidRPr="00FE1709">
              <w:t>I can locate MTSS information on the SCDE website and use the following resources at my school:</w:t>
            </w:r>
          </w:p>
          <w:p w14:paraId="776EA11C" w14:textId="77777777" w:rsidR="00FE1709" w:rsidRPr="00FE1709" w:rsidRDefault="00FE1709" w:rsidP="00FE1709">
            <w:hyperlink r:id="rId12" w:history="1">
              <w:r w:rsidRPr="00FE1709">
                <w:rPr>
                  <w:rStyle w:val="Hyperlink"/>
                </w:rPr>
                <w:t>MTSS Quick Start Guide</w:t>
              </w:r>
            </w:hyperlink>
          </w:p>
          <w:p w14:paraId="6A279AFE" w14:textId="77777777" w:rsidR="00FE1709" w:rsidRPr="00FE1709" w:rsidRDefault="00FE1709" w:rsidP="00FE1709">
            <w:hyperlink r:id="rId13" w:history="1">
              <w:r w:rsidRPr="00FE1709">
                <w:rPr>
                  <w:rStyle w:val="Hyperlink"/>
                </w:rPr>
                <w:t>SC MTSS Framework and Guidance Document</w:t>
              </w:r>
            </w:hyperlink>
          </w:p>
          <w:p w14:paraId="0C71EACD" w14:textId="77777777" w:rsidR="00FE1709" w:rsidRPr="00FE1709" w:rsidRDefault="00FE1709" w:rsidP="00FE1709">
            <w:hyperlink r:id="rId14" w:history="1">
              <w:r w:rsidRPr="00FE1709">
                <w:rPr>
                  <w:rStyle w:val="Hyperlink"/>
                </w:rPr>
                <w:t>MTSS Overview Presentation</w:t>
              </w:r>
            </w:hyperlink>
          </w:p>
          <w:p w14:paraId="09497CDD" w14:textId="77777777" w:rsidR="00FE1709" w:rsidRPr="00FE1709" w:rsidRDefault="00FE1709" w:rsidP="00FE1709">
            <w:r w:rsidRPr="00FE1709">
              <w:t>I can determine when and how to use the 4 different types of data teams within the SC MTSS framework.</w:t>
            </w:r>
          </w:p>
          <w:p w14:paraId="6347DB36" w14:textId="77777777" w:rsidR="00FE1709" w:rsidRPr="00FE1709" w:rsidRDefault="00FE1709" w:rsidP="00FE1709">
            <w:r w:rsidRPr="00FE1709">
              <w:t xml:space="preserve">I can understand how the 4 different types of data teams are </w:t>
            </w:r>
            <w:r w:rsidRPr="00FE1709">
              <w:lastRenderedPageBreak/>
              <w:t>connected and how they support success for ALL students.</w:t>
            </w:r>
          </w:p>
          <w:p w14:paraId="56B197E8" w14:textId="77777777" w:rsidR="00FE1709" w:rsidRPr="00FE1709" w:rsidRDefault="00FE1709" w:rsidP="00FE1709">
            <w:r w:rsidRPr="00FE1709">
              <w:t xml:space="preserve">I can facilitate a data-based </w:t>
            </w:r>
            <w:proofErr w:type="gramStart"/>
            <w:r w:rsidRPr="00FE1709">
              <w:t>problem solving</w:t>
            </w:r>
            <w:proofErr w:type="gramEnd"/>
            <w:r w:rsidRPr="00FE1709">
              <w:t xml:space="preserve"> process at a leadership team level and in a school grade-level team.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61D91B2" w14:textId="77777777" w:rsidR="00FE1709" w:rsidRPr="00FE1709" w:rsidRDefault="00FE1709" w:rsidP="00FE1709">
            <w:r w:rsidRPr="00FE1709">
              <w:lastRenderedPageBreak/>
              <w:t>Standards 1 - 6</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DBA5375" w14:textId="4BFFC334" w:rsidR="00FE1709" w:rsidRPr="00FE1709" w:rsidRDefault="00FE1709" w:rsidP="00FE1709">
            <w:r w:rsidRPr="00FE1709">
              <w:t>Reflection in Coaching Notebook </w:t>
            </w:r>
          </w:p>
          <w:p w14:paraId="5748346C" w14:textId="7444703A" w:rsidR="00FE1709" w:rsidRPr="00FE1709" w:rsidRDefault="00FE1709" w:rsidP="00FE1709">
            <w:r w:rsidRPr="00FE1709">
              <w:t>Active Participation</w:t>
            </w:r>
          </w:p>
          <w:p w14:paraId="661DC28A" w14:textId="26383036" w:rsidR="00FE1709" w:rsidRPr="00FE1709" w:rsidRDefault="00FE1709" w:rsidP="00FE1709">
            <w:r w:rsidRPr="00FE1709">
              <w:t>Article &amp; Video Analysis</w:t>
            </w:r>
          </w:p>
          <w:p w14:paraId="54BF3698" w14:textId="1415D761" w:rsidR="00FE1709" w:rsidRPr="00FE1709" w:rsidRDefault="00FE1709" w:rsidP="00FE1709">
            <w:r w:rsidRPr="00FE1709">
              <w:t>Completion of Monthly MTSS Inquiry Modules &amp; Artifacts</w:t>
            </w:r>
          </w:p>
          <w:p w14:paraId="3F507AD9" w14:textId="2D13D100" w:rsidR="00FE1709" w:rsidRPr="00FE1709" w:rsidRDefault="00FE1709" w:rsidP="00FE1709">
            <w:r w:rsidRPr="00FE1709">
              <w:t>Action Planning, Monitoring, and Sustaining MTSS</w:t>
            </w:r>
          </w:p>
          <w:p w14:paraId="0D85A057" w14:textId="77777777" w:rsidR="00FE1709" w:rsidRPr="00FE1709" w:rsidRDefault="00FE1709" w:rsidP="00FE1709">
            <w:r w:rsidRPr="00FE1709">
              <w:t xml:space="preserve">Facilitation of a data analysis process at the school, grade, </w:t>
            </w:r>
            <w:r w:rsidRPr="00FE1709">
              <w:lastRenderedPageBreak/>
              <w:t>classroom, and individual levels</w:t>
            </w:r>
          </w:p>
        </w:tc>
      </w:tr>
      <w:tr w:rsidR="00FE1709" w:rsidRPr="00FE1709" w14:paraId="15501ED6"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6B9913C1" w14:textId="77777777" w:rsidR="00FE1709" w:rsidRPr="00FE1709" w:rsidRDefault="00FE1709" w:rsidP="00FE1709">
            <w:r w:rsidRPr="00FE1709">
              <w:rPr>
                <w:b/>
                <w:bCs/>
              </w:rPr>
              <w:lastRenderedPageBreak/>
              <w:t>Dyslexia &amp; SCDE Dyslexia Handbook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97C2C1" w14:textId="77777777" w:rsidR="00FE1709" w:rsidRPr="00FE1709" w:rsidRDefault="00FE1709" w:rsidP="00FE1709">
            <w:r w:rsidRPr="00FE1709">
              <w:t xml:space="preserve">I can continue to </w:t>
            </w:r>
            <w:proofErr w:type="gramStart"/>
            <w:r w:rsidRPr="00FE1709">
              <w:t>grow</w:t>
            </w:r>
            <w:proofErr w:type="gramEnd"/>
            <w:r w:rsidRPr="00FE1709">
              <w:t xml:space="preserve"> my knowledge of dyslexia and reference the SCDE Dyslexia Handbook as a support and resource in my work as a Reading Coach.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1758D4" w14:textId="77777777" w:rsidR="00FE1709" w:rsidRPr="00FE1709" w:rsidRDefault="00FE1709" w:rsidP="00FE1709">
            <w:r w:rsidRPr="00FE1709">
              <w:t>Standards 1 -6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AC1EAF" w14:textId="11158749" w:rsidR="00FE1709" w:rsidRPr="00FE1709" w:rsidRDefault="00FE1709" w:rsidP="00FE1709">
            <w:r w:rsidRPr="00FE1709">
              <w:t>Reflection in Coaching Notebook </w:t>
            </w:r>
          </w:p>
          <w:p w14:paraId="4A21FF68" w14:textId="77777777" w:rsidR="00FE1709" w:rsidRPr="00FE1709" w:rsidRDefault="00FE1709" w:rsidP="00FE1709">
            <w:r w:rsidRPr="00FE1709">
              <w:t>Active Participation</w:t>
            </w:r>
          </w:p>
        </w:tc>
      </w:tr>
    </w:tbl>
    <w:p w14:paraId="1B527E9F" w14:textId="77777777" w:rsidR="00B553FA" w:rsidRPr="00B553FA" w:rsidRDefault="00B553FA" w:rsidP="00B553FA"/>
    <w:p w14:paraId="7E702894" w14:textId="7CBC91CB" w:rsidR="00817226" w:rsidRDefault="00817226" w:rsidP="00817226">
      <w:pPr>
        <w:pStyle w:val="Heading1"/>
      </w:pPr>
      <w:r>
        <w:t xml:space="preserve">Year </w:t>
      </w:r>
      <w:r w:rsidR="00477E7F">
        <w:t>Two Action Research Artifacts</w:t>
      </w:r>
    </w:p>
    <w:tbl>
      <w:tblPr>
        <w:tblW w:w="0" w:type="auto"/>
        <w:tblCellMar>
          <w:top w:w="15" w:type="dxa"/>
          <w:left w:w="15" w:type="dxa"/>
          <w:bottom w:w="15" w:type="dxa"/>
          <w:right w:w="15" w:type="dxa"/>
        </w:tblCellMar>
        <w:tblLook w:val="04A0" w:firstRow="1" w:lastRow="0" w:firstColumn="1" w:lastColumn="0" w:noHBand="0" w:noVBand="1"/>
      </w:tblPr>
      <w:tblGrid>
        <w:gridCol w:w="10870"/>
      </w:tblGrid>
      <w:tr w:rsidR="00477E7F" w:rsidRPr="00477E7F" w14:paraId="5801E1D7" w14:textId="77777777">
        <w:tc>
          <w:tcPr>
            <w:tcW w:w="0" w:type="auto"/>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4CEA6A6E" w14:textId="77777777" w:rsidR="00477E7F" w:rsidRPr="00477E7F" w:rsidRDefault="00477E7F" w:rsidP="00ED13D9">
            <w:pPr>
              <w:spacing w:after="0"/>
              <w:jc w:val="center"/>
            </w:pPr>
            <w:r w:rsidRPr="00477E7F">
              <w:rPr>
                <w:b/>
                <w:bCs/>
              </w:rPr>
              <w:t>Year Two Action Research Artifacts</w:t>
            </w:r>
          </w:p>
        </w:tc>
      </w:tr>
      <w:tr w:rsidR="00477E7F" w:rsidRPr="00477E7F" w14:paraId="32B795C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41D3D0" w14:textId="77777777" w:rsidR="00477E7F" w:rsidRPr="00477E7F" w:rsidRDefault="00477E7F" w:rsidP="00477E7F">
            <w:r w:rsidRPr="00477E7F">
              <w:rPr>
                <w:b/>
                <w:bCs/>
              </w:rPr>
              <w:t>Coaching Schedule</w:t>
            </w:r>
            <w:r w:rsidRPr="00477E7F">
              <w:t>:</w:t>
            </w:r>
          </w:p>
          <w:p w14:paraId="0767C32F" w14:textId="77777777" w:rsidR="00477E7F" w:rsidRPr="00477E7F" w:rsidRDefault="00477E7F" w:rsidP="00477E7F">
            <w:r w:rsidRPr="00477E7F">
              <w:t>One week’s coaching schedule from three different times during the school year - beginning, middle, and near the end. Include a written reflection describing the shifts you noticed in your schedules.</w:t>
            </w:r>
          </w:p>
        </w:tc>
      </w:tr>
      <w:tr w:rsidR="00477E7F" w:rsidRPr="00477E7F" w14:paraId="29B53FF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F9B382" w14:textId="77777777" w:rsidR="00477E7F" w:rsidRPr="00477E7F" w:rsidRDefault="00477E7F" w:rsidP="00477E7F">
            <w:r w:rsidRPr="00477E7F">
              <w:rPr>
                <w:b/>
                <w:bCs/>
              </w:rPr>
              <w:t>Coaching Cycles:</w:t>
            </w:r>
          </w:p>
          <w:p w14:paraId="51684F41" w14:textId="77777777" w:rsidR="00477E7F" w:rsidRPr="00477E7F" w:rsidRDefault="00477E7F" w:rsidP="00477E7F">
            <w:r w:rsidRPr="00477E7F">
              <w:t xml:space="preserve">Include evidence of the following </w:t>
            </w:r>
            <w:r w:rsidRPr="00477E7F">
              <w:rPr>
                <w:u w:val="single"/>
              </w:rPr>
              <w:t>three</w:t>
            </w:r>
            <w:r w:rsidRPr="00477E7F">
              <w:t xml:space="preserve"> components of a completed coaching cycle (in a format of your choice - video, audio, form/document, transcript, etc.): Pre-Conference/</w:t>
            </w:r>
            <w:proofErr w:type="gramStart"/>
            <w:r w:rsidRPr="00477E7F">
              <w:t>Goal-Setting</w:t>
            </w:r>
            <w:proofErr w:type="gramEnd"/>
            <w:r w:rsidRPr="00477E7F">
              <w:t xml:space="preserve">, Co-Teaching/Co-Planning, and Post-Conference/Debrief. Include a </w:t>
            </w:r>
            <w:proofErr w:type="gramStart"/>
            <w:r w:rsidRPr="00477E7F">
              <w:t>written or</w:t>
            </w:r>
            <w:proofErr w:type="gramEnd"/>
            <w:r w:rsidRPr="00477E7F">
              <w:t xml:space="preserve"> video reflection summarizing your coaching cycle experience describing your "glows" (celebrations) and "grows" (opportunities for refinement). </w:t>
            </w:r>
          </w:p>
        </w:tc>
      </w:tr>
      <w:tr w:rsidR="00477E7F" w:rsidRPr="00477E7F" w14:paraId="48C2737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63A7EB" w14:textId="77777777" w:rsidR="00477E7F" w:rsidRPr="00477E7F" w:rsidRDefault="00477E7F" w:rsidP="00477E7F">
            <w:r w:rsidRPr="00477E7F">
              <w:rPr>
                <w:b/>
                <w:bCs/>
              </w:rPr>
              <w:t>Coaching Professional Development:</w:t>
            </w:r>
          </w:p>
          <w:p w14:paraId="6F2DBD42" w14:textId="77777777" w:rsidR="00477E7F" w:rsidRPr="00477E7F" w:rsidRDefault="00477E7F" w:rsidP="00477E7F">
            <w:r w:rsidRPr="00477E7F">
              <w:t>One summary/reflection from your book study learning and discussions. One summary/reflection from a Reading Coach Institute module. One summary/reflection from any professional learning you’ve developed and presented. Please share information regarding planning, presentation, and feedback you collected from teachers.</w:t>
            </w:r>
          </w:p>
        </w:tc>
      </w:tr>
      <w:tr w:rsidR="00477E7F" w:rsidRPr="00477E7F" w14:paraId="59F077F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D4FBBD" w14:textId="77777777" w:rsidR="00477E7F" w:rsidRPr="00477E7F" w:rsidRDefault="00477E7F" w:rsidP="00477E7F">
            <w:r w:rsidRPr="00477E7F">
              <w:rPr>
                <w:b/>
                <w:bCs/>
              </w:rPr>
              <w:lastRenderedPageBreak/>
              <w:t>MTSS:</w:t>
            </w:r>
          </w:p>
          <w:p w14:paraId="13CA7B7F" w14:textId="77777777" w:rsidR="00477E7F" w:rsidRPr="00477E7F" w:rsidRDefault="00477E7F" w:rsidP="00477E7F">
            <w:r w:rsidRPr="00477E7F">
              <w:t>Complete the MTSS Monthly Inquiries. Submit a copy of your written reflections using the MTSS Note Catcher to reveal your learning, implementation, and support of MTSS.</w:t>
            </w:r>
          </w:p>
        </w:tc>
      </w:tr>
      <w:tr w:rsidR="00477E7F" w:rsidRPr="00477E7F" w14:paraId="4E7936D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3683AF" w14:textId="77777777" w:rsidR="00477E7F" w:rsidRPr="00477E7F" w:rsidRDefault="00477E7F" w:rsidP="00477E7F">
            <w:r w:rsidRPr="00477E7F">
              <w:rPr>
                <w:b/>
                <w:bCs/>
              </w:rPr>
              <w:t>Action Research</w:t>
            </w:r>
            <w:r w:rsidRPr="00477E7F">
              <w:t>:</w:t>
            </w:r>
          </w:p>
          <w:p w14:paraId="3B66CBAF" w14:textId="77777777" w:rsidR="00477E7F" w:rsidRPr="00477E7F" w:rsidRDefault="00477E7F" w:rsidP="00477E7F">
            <w:r w:rsidRPr="00477E7F">
              <w:t>Submit an Action Research Presentation to include -</w:t>
            </w:r>
          </w:p>
          <w:p w14:paraId="71A0BCD5" w14:textId="77777777" w:rsidR="00477E7F" w:rsidRPr="00477E7F" w:rsidRDefault="00477E7F" w:rsidP="00477E7F">
            <w:pPr>
              <w:numPr>
                <w:ilvl w:val="0"/>
                <w:numId w:val="6"/>
              </w:numPr>
            </w:pPr>
            <w:r w:rsidRPr="00477E7F">
              <w:t>Introduction to Action Research Study</w:t>
            </w:r>
          </w:p>
          <w:p w14:paraId="3E79236D" w14:textId="77777777" w:rsidR="00477E7F" w:rsidRPr="00477E7F" w:rsidRDefault="00477E7F" w:rsidP="00477E7F">
            <w:pPr>
              <w:numPr>
                <w:ilvl w:val="0"/>
                <w:numId w:val="6"/>
              </w:numPr>
            </w:pPr>
            <w:r w:rsidRPr="00477E7F">
              <w:t>Research Question(s)</w:t>
            </w:r>
          </w:p>
          <w:p w14:paraId="4850E3BD" w14:textId="77777777" w:rsidR="00477E7F" w:rsidRPr="00477E7F" w:rsidRDefault="00477E7F" w:rsidP="00477E7F">
            <w:pPr>
              <w:numPr>
                <w:ilvl w:val="0"/>
                <w:numId w:val="6"/>
              </w:numPr>
            </w:pPr>
            <w:r w:rsidRPr="00477E7F">
              <w:t>Data Collection Setting &amp; Methods</w:t>
            </w:r>
          </w:p>
          <w:p w14:paraId="623DAD03" w14:textId="77777777" w:rsidR="00477E7F" w:rsidRPr="00477E7F" w:rsidRDefault="00477E7F" w:rsidP="00477E7F">
            <w:pPr>
              <w:numPr>
                <w:ilvl w:val="0"/>
                <w:numId w:val="6"/>
              </w:numPr>
            </w:pPr>
            <w:r w:rsidRPr="00477E7F">
              <w:t>Findings, Conclusions, and Recommendations</w:t>
            </w:r>
          </w:p>
          <w:p w14:paraId="732346BF" w14:textId="77777777" w:rsidR="00477E7F" w:rsidRPr="00477E7F" w:rsidRDefault="00477E7F" w:rsidP="00477E7F">
            <w:pPr>
              <w:numPr>
                <w:ilvl w:val="0"/>
                <w:numId w:val="6"/>
              </w:numPr>
            </w:pPr>
            <w:r w:rsidRPr="00477E7F">
              <w:t>Coaching Into Action Research</w:t>
            </w:r>
          </w:p>
          <w:p w14:paraId="2B5DF47D" w14:textId="77777777" w:rsidR="00477E7F" w:rsidRPr="00477E7F" w:rsidRDefault="00477E7F" w:rsidP="00477E7F">
            <w:pPr>
              <w:numPr>
                <w:ilvl w:val="0"/>
                <w:numId w:val="6"/>
              </w:numPr>
            </w:pPr>
            <w:r w:rsidRPr="00477E7F">
              <w:t xml:space="preserve">References </w:t>
            </w:r>
            <w:proofErr w:type="gramStart"/>
            <w:r w:rsidRPr="00477E7F">
              <w:t>to</w:t>
            </w:r>
            <w:proofErr w:type="gramEnd"/>
            <w:r w:rsidRPr="00477E7F">
              <w:t xml:space="preserve"> Scholarly Research</w:t>
            </w:r>
          </w:p>
        </w:tc>
      </w:tr>
      <w:tr w:rsidR="00477E7F" w:rsidRPr="00477E7F" w14:paraId="309CC1D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3A2210" w14:textId="77777777" w:rsidR="00477E7F" w:rsidRPr="00477E7F" w:rsidRDefault="00477E7F" w:rsidP="00477E7F">
            <w:r w:rsidRPr="00477E7F">
              <w:rPr>
                <w:b/>
                <w:bCs/>
              </w:rPr>
              <w:t>Final Reflection:</w:t>
            </w:r>
          </w:p>
          <w:p w14:paraId="203983A0" w14:textId="77777777" w:rsidR="00477E7F" w:rsidRPr="00477E7F" w:rsidRDefault="00477E7F" w:rsidP="00477E7F">
            <w:r w:rsidRPr="00477E7F">
              <w:t xml:space="preserve">A </w:t>
            </w:r>
            <w:proofErr w:type="gramStart"/>
            <w:r w:rsidRPr="00477E7F">
              <w:t>one to two page</w:t>
            </w:r>
            <w:proofErr w:type="gramEnd"/>
            <w:r w:rsidRPr="00477E7F">
              <w:t xml:space="preserve"> end-of-year written reflection or </w:t>
            </w:r>
            <w:proofErr w:type="gramStart"/>
            <w:r w:rsidRPr="00477E7F">
              <w:t>3-5 minute</w:t>
            </w:r>
            <w:proofErr w:type="gramEnd"/>
            <w:r w:rsidRPr="00477E7F">
              <w:t xml:space="preserve"> video reflection to include:</w:t>
            </w:r>
          </w:p>
          <w:p w14:paraId="597B535C" w14:textId="77777777" w:rsidR="00477E7F" w:rsidRPr="00477E7F" w:rsidRDefault="00477E7F" w:rsidP="00477E7F">
            <w:pPr>
              <w:numPr>
                <w:ilvl w:val="0"/>
                <w:numId w:val="7"/>
              </w:numPr>
            </w:pPr>
            <w:r w:rsidRPr="00477E7F">
              <w:t>Celebrations and shifts in your coaching work.</w:t>
            </w:r>
          </w:p>
          <w:p w14:paraId="6B39E023" w14:textId="77777777" w:rsidR="00477E7F" w:rsidRPr="00477E7F" w:rsidRDefault="00477E7F" w:rsidP="00477E7F">
            <w:pPr>
              <w:numPr>
                <w:ilvl w:val="0"/>
                <w:numId w:val="7"/>
              </w:numPr>
            </w:pPr>
            <w:r w:rsidRPr="00477E7F">
              <w:t>How you plan to share results of your action research.</w:t>
            </w:r>
          </w:p>
          <w:p w14:paraId="26589840" w14:textId="77777777" w:rsidR="00477E7F" w:rsidRPr="00477E7F" w:rsidRDefault="00477E7F" w:rsidP="00477E7F">
            <w:pPr>
              <w:numPr>
                <w:ilvl w:val="0"/>
                <w:numId w:val="7"/>
              </w:numPr>
            </w:pPr>
            <w:r w:rsidRPr="00477E7F">
              <w:t>How your coaching work supported the school’s reading goals.</w:t>
            </w:r>
          </w:p>
          <w:p w14:paraId="2FD59AB4" w14:textId="77777777" w:rsidR="00477E7F" w:rsidRPr="00477E7F" w:rsidRDefault="00477E7F" w:rsidP="00477E7F">
            <w:pPr>
              <w:numPr>
                <w:ilvl w:val="0"/>
                <w:numId w:val="7"/>
              </w:numPr>
            </w:pPr>
            <w:r w:rsidRPr="00477E7F">
              <w:t>A tentative plan/goals for your coaching work next year.</w:t>
            </w:r>
          </w:p>
        </w:tc>
      </w:tr>
    </w:tbl>
    <w:p w14:paraId="12EA39A6" w14:textId="77777777" w:rsidR="00ED13D9" w:rsidRDefault="00ED13D9" w:rsidP="00ED13D9">
      <w:pPr>
        <w:rPr>
          <w:b/>
          <w:bCs/>
          <w:i/>
          <w:iCs/>
        </w:rPr>
      </w:pPr>
    </w:p>
    <w:p w14:paraId="713E1B4C" w14:textId="0E73FE2A" w:rsidR="00ED13D9" w:rsidRPr="00ED13D9" w:rsidRDefault="00ED13D9" w:rsidP="00ED13D9">
      <w:r w:rsidRPr="00ED13D9">
        <w:rPr>
          <w:b/>
          <w:bCs/>
          <w:i/>
          <w:iCs/>
        </w:rPr>
        <w:t xml:space="preserve">*Note: All artifacts submitted will be </w:t>
      </w:r>
      <w:proofErr w:type="gramStart"/>
      <w:r w:rsidRPr="00ED13D9">
        <w:rPr>
          <w:b/>
          <w:bCs/>
          <w:i/>
          <w:iCs/>
        </w:rPr>
        <w:t>collected at</w:t>
      </w:r>
      <w:proofErr w:type="gramEnd"/>
      <w:r w:rsidRPr="00ED13D9">
        <w:rPr>
          <w:b/>
          <w:bCs/>
          <w:i/>
          <w:iCs/>
        </w:rPr>
        <w:t xml:space="preserve"> multiple times during the year. This process will provide longitudinal data to determine any shifts that may occur </w:t>
      </w:r>
      <w:proofErr w:type="gramStart"/>
      <w:r w:rsidRPr="00ED13D9">
        <w:rPr>
          <w:b/>
          <w:bCs/>
          <w:i/>
          <w:iCs/>
        </w:rPr>
        <w:t>as a result of</w:t>
      </w:r>
      <w:proofErr w:type="gramEnd"/>
      <w:r w:rsidRPr="00ED13D9">
        <w:rPr>
          <w:b/>
          <w:bCs/>
          <w:i/>
          <w:iCs/>
        </w:rPr>
        <w:t xml:space="preserve"> ongoing coaching instruction.</w:t>
      </w:r>
      <w:r w:rsidRPr="00ED13D9">
        <w:rPr>
          <w:i/>
          <w:iCs/>
        </w:rPr>
        <w:t> </w:t>
      </w:r>
    </w:p>
    <w:p w14:paraId="469578F3" w14:textId="1450BBE3" w:rsidR="00B553FA" w:rsidRPr="00324983" w:rsidRDefault="00ED13D9" w:rsidP="00ED13D9">
      <w:r w:rsidRPr="00ED13D9">
        <w:t xml:space="preserve">The submission of all artifacts, along with Literacy Specialist/Facilitator observational data, will be reviewed before course completion, and certificates are issued. Artifacts are listed throughout the syllabus to remind coaches that there is an expectation for continuous documentation, collection, and reflection. All coaches will be given a timeline for artifact delivery that will be several months prior to the deadline. </w:t>
      </w:r>
      <w:r w:rsidRPr="00ED13D9">
        <w:rPr>
          <w:b/>
          <w:bCs/>
        </w:rPr>
        <w:t xml:space="preserve">Any coach not adhering to the full submission requirements and deadlines will not earn </w:t>
      </w:r>
      <w:r w:rsidRPr="00ED13D9">
        <w:rPr>
          <w:b/>
          <w:bCs/>
        </w:rPr>
        <w:lastRenderedPageBreak/>
        <w:t>the certification.</w:t>
      </w:r>
      <w:r w:rsidRPr="00ED13D9">
        <w:t xml:space="preserve"> Any coach requesting an exception must meet with their LS training team to submit documentation and request an extension. </w:t>
      </w:r>
      <w:r w:rsidRPr="00ED13D9">
        <w:rPr>
          <w:b/>
          <w:bCs/>
          <w:u w:val="single"/>
        </w:rPr>
        <w:t>If a certificate is not earned, the coach, if still employed, will be expected to retake the course. The district and school leader will also be informed of the coach’s failure to complete the required coursework.</w:t>
      </w:r>
    </w:p>
    <w:p w14:paraId="2352A342" w14:textId="3ADF41C1" w:rsidR="00AD320C" w:rsidRPr="00F1159B" w:rsidRDefault="00ED13D9" w:rsidP="002368BA">
      <w:pPr>
        <w:pStyle w:val="Heading1"/>
      </w:pPr>
      <w:r>
        <w:t>Additional References</w:t>
      </w:r>
    </w:p>
    <w:p w14:paraId="137F6542" w14:textId="62A24D0B" w:rsidR="00C73D07" w:rsidRPr="00C73D07" w:rsidRDefault="00C73D07" w:rsidP="00C73D07">
      <w:pPr>
        <w:spacing w:line="0" w:lineRule="atLeast"/>
      </w:pPr>
      <w:r w:rsidRPr="00C73D07">
        <w:rPr>
          <w:b/>
          <w:bCs/>
          <w:i/>
          <w:iCs/>
        </w:rPr>
        <w:t>*The following resources may be used directly during professional development sessions, referenced for instructional planning, or noted in collaborative conversations.</w:t>
      </w:r>
    </w:p>
    <w:p w14:paraId="05515070" w14:textId="3839B675" w:rsidR="00C73D07" w:rsidRPr="00C73D07" w:rsidRDefault="00C73D07" w:rsidP="00C73D07">
      <w:pPr>
        <w:spacing w:line="0" w:lineRule="atLeast"/>
      </w:pPr>
      <w:r w:rsidRPr="00C73D07">
        <w:rPr>
          <w:i/>
          <w:iCs/>
        </w:rPr>
        <w:t xml:space="preserve">An Introduction to Coaching Skills: A Practical Guide by Christian Van </w:t>
      </w:r>
      <w:proofErr w:type="spellStart"/>
      <w:r w:rsidRPr="00C73D07">
        <w:rPr>
          <w:i/>
          <w:iCs/>
        </w:rPr>
        <w:t>Neiuwerburgh</w:t>
      </w:r>
      <w:proofErr w:type="spellEnd"/>
    </w:p>
    <w:p w14:paraId="376CD7B6" w14:textId="605B4EA6" w:rsidR="00C73D07" w:rsidRPr="00C73D07" w:rsidRDefault="00C73D07" w:rsidP="00C73D07">
      <w:pPr>
        <w:spacing w:line="0" w:lineRule="atLeast"/>
      </w:pPr>
      <w:r w:rsidRPr="00C73D07">
        <w:rPr>
          <w:i/>
          <w:iCs/>
        </w:rPr>
        <w:t>Better Conversations: Coaching Ourselves and Each Other to Be More Credible, Caring, and Connected (1st Edition) by Jim Knight</w:t>
      </w:r>
    </w:p>
    <w:p w14:paraId="32FF382A" w14:textId="1B69E18B" w:rsidR="00C73D07" w:rsidRPr="00C73D07" w:rsidRDefault="00C73D07" w:rsidP="00C73D07">
      <w:pPr>
        <w:spacing w:line="0" w:lineRule="atLeast"/>
      </w:pPr>
      <w:r w:rsidRPr="00C73D07">
        <w:rPr>
          <w:i/>
          <w:iCs/>
        </w:rPr>
        <w:t>Integrated Multi-Tiered Systems of Support: Blending RTI and PBIS by Steve Goodman &amp; Kent McIntosh</w:t>
      </w:r>
    </w:p>
    <w:p w14:paraId="04415C29" w14:textId="6DFF52AC" w:rsidR="00C73D07" w:rsidRPr="00C73D07" w:rsidRDefault="00C73D07" w:rsidP="00C73D07">
      <w:pPr>
        <w:spacing w:line="0" w:lineRule="atLeast"/>
      </w:pPr>
      <w:r w:rsidRPr="00C73D07">
        <w:rPr>
          <w:i/>
          <w:iCs/>
        </w:rPr>
        <w:t xml:space="preserve">No More Random Acts of Literacy Coaching by Erin Brown and Susan </w:t>
      </w:r>
      <w:proofErr w:type="spellStart"/>
      <w:r w:rsidRPr="00C73D07">
        <w:rPr>
          <w:i/>
          <w:iCs/>
        </w:rPr>
        <w:t>L’Allier</w:t>
      </w:r>
      <w:proofErr w:type="spellEnd"/>
    </w:p>
    <w:p w14:paraId="76BCDF26" w14:textId="03917489" w:rsidR="00C73D07" w:rsidRPr="00C73D07" w:rsidRDefault="00C73D07" w:rsidP="00C73D07">
      <w:pPr>
        <w:spacing w:line="0" w:lineRule="atLeast"/>
      </w:pPr>
      <w:r w:rsidRPr="00C73D07">
        <w:rPr>
          <w:i/>
          <w:iCs/>
        </w:rPr>
        <w:t>Read, Write, Lead: Breakthrough Strategies for Schoolwide Literacy Success by Regie Routman</w:t>
      </w:r>
    </w:p>
    <w:p w14:paraId="437C9C1C" w14:textId="7F008CCC" w:rsidR="00C73D07" w:rsidRPr="00C73D07" w:rsidRDefault="00C73D07" w:rsidP="00C73D07">
      <w:pPr>
        <w:spacing w:line="0" w:lineRule="atLeast"/>
      </w:pPr>
      <w:r w:rsidRPr="00C73D07">
        <w:rPr>
          <w:i/>
          <w:iCs/>
        </w:rPr>
        <w:t>Student-Centered Coaching: A Guide for K–8 Coaches and Principals (3rd Edition) by Diane Sweeney</w:t>
      </w:r>
    </w:p>
    <w:p w14:paraId="5A33E3CD" w14:textId="1747A22A" w:rsidR="00C73D07" w:rsidRPr="00C73D07" w:rsidRDefault="00C73D07" w:rsidP="00C73D07">
      <w:pPr>
        <w:spacing w:line="0" w:lineRule="atLeast"/>
      </w:pPr>
      <w:r w:rsidRPr="00C73D07">
        <w:rPr>
          <w:i/>
          <w:iCs/>
        </w:rPr>
        <w:t>Student-Centered Coaching: The Moves (1st Edition) by Diane Sweeney</w:t>
      </w:r>
    </w:p>
    <w:p w14:paraId="7165A2CA" w14:textId="5697FB25" w:rsidR="00C73D07" w:rsidRPr="00C73D07" w:rsidRDefault="00C73D07" w:rsidP="00C73D07">
      <w:pPr>
        <w:spacing w:line="0" w:lineRule="atLeast"/>
      </w:pPr>
      <w:r w:rsidRPr="00C73D07">
        <w:rPr>
          <w:i/>
          <w:iCs/>
        </w:rPr>
        <w:t>The Coaching Habit: Say Less, Ask More &amp; Change the Way You Lead Forever by Michael Bungay Stanier</w:t>
      </w:r>
    </w:p>
    <w:p w14:paraId="17E1BD79" w14:textId="5CFA3A77" w:rsidR="004A2AD1" w:rsidRPr="004A2AD1" w:rsidRDefault="00C73D07" w:rsidP="00C73D07">
      <w:pPr>
        <w:spacing w:line="0" w:lineRule="atLeast"/>
      </w:pPr>
      <w:r w:rsidRPr="00C73D07">
        <w:rPr>
          <w:i/>
          <w:iCs/>
        </w:rPr>
        <w:t>The Reading Specialist: Leadership and Coaching for the Classroom, School, and Community by Rita Bean</w:t>
      </w:r>
    </w:p>
    <w:sectPr w:rsidR="004A2AD1" w:rsidRPr="004A2AD1" w:rsidSect="004A2AD1">
      <w:headerReference w:type="default" r:id="rId15"/>
      <w:footerReference w:type="default" r:id="rId16"/>
      <w:headerReference w:type="first" r:id="rId17"/>
      <w:pgSz w:w="12240" w:h="15840"/>
      <w:pgMar w:top="1440" w:right="720" w:bottom="144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BD5CA" w14:textId="77777777" w:rsidR="00CB18CE" w:rsidRDefault="00CB18CE" w:rsidP="00AD320C">
      <w:pPr>
        <w:spacing w:after="0"/>
      </w:pPr>
      <w:r>
        <w:separator/>
      </w:r>
    </w:p>
  </w:endnote>
  <w:endnote w:type="continuationSeparator" w:id="0">
    <w:p w14:paraId="66C335A7" w14:textId="77777777" w:rsidR="00CB18CE" w:rsidRDefault="00CB18CE" w:rsidP="00AD32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983352"/>
      <w:docPartObj>
        <w:docPartGallery w:val="Page Numbers (Bottom of Page)"/>
        <w:docPartUnique/>
      </w:docPartObj>
    </w:sdtPr>
    <w:sdtEndPr/>
    <w:sdtContent>
      <w:sdt>
        <w:sdtPr>
          <w:id w:val="-1769616900"/>
          <w:docPartObj>
            <w:docPartGallery w:val="Page Numbers (Top of Page)"/>
            <w:docPartUnique/>
          </w:docPartObj>
        </w:sdtPr>
        <w:sdtEndPr/>
        <w:sdtContent>
          <w:p w14:paraId="01D6BDFF" w14:textId="4183741A" w:rsidR="00AD320C" w:rsidRPr="002228B3" w:rsidRDefault="004A2AD1" w:rsidP="004A2AD1">
            <w:pPr>
              <w:pStyle w:val="Footer"/>
              <w:tabs>
                <w:tab w:val="clear" w:pos="9360"/>
                <w:tab w:val="right" w:pos="10620"/>
              </w:tabs>
            </w:pPr>
            <w:r>
              <w:t>Office o</w:t>
            </w:r>
            <w:r w:rsidR="006D2230">
              <w:t>f Instructional Supports</w:t>
            </w:r>
            <w:r>
              <w:tab/>
            </w:r>
            <w:r>
              <w:tab/>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1A892" w14:textId="77777777" w:rsidR="00CB18CE" w:rsidRDefault="00CB18CE" w:rsidP="00AD320C">
      <w:pPr>
        <w:spacing w:after="0"/>
      </w:pPr>
      <w:r>
        <w:separator/>
      </w:r>
    </w:p>
  </w:footnote>
  <w:footnote w:type="continuationSeparator" w:id="0">
    <w:p w14:paraId="2BC680D3" w14:textId="77777777" w:rsidR="00CB18CE" w:rsidRDefault="00CB18CE" w:rsidP="00AD32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6EFF" w14:textId="77777777" w:rsidR="004A2AD1" w:rsidRDefault="00AD320C" w:rsidP="004A2AD1">
    <w:pPr>
      <w:pStyle w:val="Header"/>
      <w:spacing w:after="120"/>
    </w:pPr>
    <w:r>
      <w:rPr>
        <w:noProof/>
      </w:rPr>
      <w:drawing>
        <wp:inline distT="0" distB="0" distL="0" distR="0" wp14:anchorId="68D0DAE1" wp14:editId="2F69E85E">
          <wp:extent cx="3775165" cy="509977"/>
          <wp:effectExtent l="0" t="0" r="0" b="4445"/>
          <wp:docPr id="1676678785"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78785"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794585" cy="512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F5526" w14:textId="77777777" w:rsidR="00AD320C" w:rsidRDefault="00AD320C">
    <w:pPr>
      <w:pStyle w:val="Header"/>
    </w:pPr>
    <w:r>
      <w:rPr>
        <w:noProof/>
      </w:rPr>
      <w:drawing>
        <wp:anchor distT="0" distB="0" distL="114300" distR="114300" simplePos="0" relativeHeight="251658240" behindDoc="0" locked="0" layoutInCell="1" allowOverlap="1" wp14:anchorId="0D0436F1" wp14:editId="75BC7864">
          <wp:simplePos x="0" y="0"/>
          <wp:positionH relativeFrom="column">
            <wp:posOffset>95362</wp:posOffset>
          </wp:positionH>
          <wp:positionV relativeFrom="paragraph">
            <wp:posOffset>-133985</wp:posOffset>
          </wp:positionV>
          <wp:extent cx="3180596" cy="429658"/>
          <wp:effectExtent l="0" t="0" r="1270" b="8890"/>
          <wp:wrapNone/>
          <wp:docPr id="244123253"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3253"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180596" cy="4296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240B"/>
    <w:multiLevelType w:val="multilevel"/>
    <w:tmpl w:val="F1EEE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039B8"/>
    <w:multiLevelType w:val="hybridMultilevel"/>
    <w:tmpl w:val="005415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2AB87F91"/>
    <w:multiLevelType w:val="hybridMultilevel"/>
    <w:tmpl w:val="8D44F796"/>
    <w:lvl w:ilvl="0" w:tplc="CA50E786">
      <w:start w:val="1"/>
      <w:numFmt w:val="bullet"/>
      <w:pStyle w:val="ListParagraph"/>
      <w:lvlText w:val="o"/>
      <w:lvlJc w:val="left"/>
      <w:pPr>
        <w:ind w:left="984" w:hanging="624"/>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A977C8B"/>
    <w:multiLevelType w:val="multilevel"/>
    <w:tmpl w:val="4F7A9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756364"/>
    <w:multiLevelType w:val="hybridMultilevel"/>
    <w:tmpl w:val="92CE7D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C20794"/>
    <w:multiLevelType w:val="hybridMultilevel"/>
    <w:tmpl w:val="F56E4278"/>
    <w:lvl w:ilvl="0" w:tplc="DDEC2544">
      <w:start w:val="1"/>
      <w:numFmt w:val="decimal"/>
      <w:lvlText w:val="%1."/>
      <w:lvlJc w:val="left"/>
      <w:pPr>
        <w:ind w:left="714" w:hanging="624"/>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7EFF6120"/>
    <w:multiLevelType w:val="hybridMultilevel"/>
    <w:tmpl w:val="40D6B208"/>
    <w:lvl w:ilvl="0" w:tplc="7E620794">
      <w:start w:val="1"/>
      <w:numFmt w:val="decimal"/>
      <w:lvlText w:val="%1."/>
      <w:lvlJc w:val="left"/>
      <w:pPr>
        <w:ind w:left="984" w:hanging="62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8158440">
    <w:abstractNumId w:val="4"/>
  </w:num>
  <w:num w:numId="2" w16cid:durableId="707920508">
    <w:abstractNumId w:val="1"/>
  </w:num>
  <w:num w:numId="3" w16cid:durableId="1228346832">
    <w:abstractNumId w:val="5"/>
  </w:num>
  <w:num w:numId="4" w16cid:durableId="1446582419">
    <w:abstractNumId w:val="6"/>
  </w:num>
  <w:num w:numId="5" w16cid:durableId="937758868">
    <w:abstractNumId w:val="2"/>
  </w:num>
  <w:num w:numId="6" w16cid:durableId="25375670">
    <w:abstractNumId w:val="3"/>
  </w:num>
  <w:num w:numId="7" w16cid:durableId="1714889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230"/>
    <w:rsid w:val="000B1DCD"/>
    <w:rsid w:val="00114B40"/>
    <w:rsid w:val="001711BF"/>
    <w:rsid w:val="00171602"/>
    <w:rsid w:val="001829B3"/>
    <w:rsid w:val="001F1208"/>
    <w:rsid w:val="00213452"/>
    <w:rsid w:val="002228B3"/>
    <w:rsid w:val="002368BA"/>
    <w:rsid w:val="0024252E"/>
    <w:rsid w:val="002A53D7"/>
    <w:rsid w:val="002A6388"/>
    <w:rsid w:val="002C68AE"/>
    <w:rsid w:val="00302BBA"/>
    <w:rsid w:val="00324983"/>
    <w:rsid w:val="003914AC"/>
    <w:rsid w:val="00391701"/>
    <w:rsid w:val="003F7109"/>
    <w:rsid w:val="00477E7F"/>
    <w:rsid w:val="004A2AD1"/>
    <w:rsid w:val="004B187E"/>
    <w:rsid w:val="004D0853"/>
    <w:rsid w:val="004D0FF5"/>
    <w:rsid w:val="00545E81"/>
    <w:rsid w:val="00590595"/>
    <w:rsid w:val="005B4746"/>
    <w:rsid w:val="005E33B5"/>
    <w:rsid w:val="00605A53"/>
    <w:rsid w:val="006168C4"/>
    <w:rsid w:val="00617556"/>
    <w:rsid w:val="00624790"/>
    <w:rsid w:val="006A61B0"/>
    <w:rsid w:val="006D2230"/>
    <w:rsid w:val="006D3065"/>
    <w:rsid w:val="00710B19"/>
    <w:rsid w:val="00747313"/>
    <w:rsid w:val="00783EB9"/>
    <w:rsid w:val="00817226"/>
    <w:rsid w:val="00862EAE"/>
    <w:rsid w:val="00876D96"/>
    <w:rsid w:val="008805C2"/>
    <w:rsid w:val="008910C0"/>
    <w:rsid w:val="008A45D6"/>
    <w:rsid w:val="008B2A75"/>
    <w:rsid w:val="00912EC5"/>
    <w:rsid w:val="00917847"/>
    <w:rsid w:val="00920944"/>
    <w:rsid w:val="0092664C"/>
    <w:rsid w:val="00946844"/>
    <w:rsid w:val="009C1386"/>
    <w:rsid w:val="009C4C55"/>
    <w:rsid w:val="009D0378"/>
    <w:rsid w:val="00A11AF6"/>
    <w:rsid w:val="00A21E8B"/>
    <w:rsid w:val="00AD320C"/>
    <w:rsid w:val="00AE32AF"/>
    <w:rsid w:val="00AF6F98"/>
    <w:rsid w:val="00B553FA"/>
    <w:rsid w:val="00BA6F32"/>
    <w:rsid w:val="00C62A98"/>
    <w:rsid w:val="00C73D07"/>
    <w:rsid w:val="00C844D8"/>
    <w:rsid w:val="00CA4DC2"/>
    <w:rsid w:val="00CB18CE"/>
    <w:rsid w:val="00CF0E38"/>
    <w:rsid w:val="00D11310"/>
    <w:rsid w:val="00D12996"/>
    <w:rsid w:val="00D1789F"/>
    <w:rsid w:val="00D43E33"/>
    <w:rsid w:val="00D819FF"/>
    <w:rsid w:val="00D92456"/>
    <w:rsid w:val="00D96B7D"/>
    <w:rsid w:val="00DB1B8D"/>
    <w:rsid w:val="00E0131A"/>
    <w:rsid w:val="00E502CA"/>
    <w:rsid w:val="00E5359F"/>
    <w:rsid w:val="00E81D6F"/>
    <w:rsid w:val="00EA3977"/>
    <w:rsid w:val="00ED13D9"/>
    <w:rsid w:val="00F1159B"/>
    <w:rsid w:val="00F32096"/>
    <w:rsid w:val="00F6677B"/>
    <w:rsid w:val="00F731FF"/>
    <w:rsid w:val="00FB618D"/>
    <w:rsid w:val="00FE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D57CD"/>
  <w15:chartTrackingRefBased/>
  <w15:docId w15:val="{14EDC0DF-D23D-41BB-A878-89B3D0B36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59B"/>
    <w:pPr>
      <w:spacing w:after="240" w:line="240" w:lineRule="auto"/>
    </w:pPr>
    <w:rPr>
      <w:rFonts w:ascii="Aptos" w:hAnsi="Aptos"/>
      <w:sz w:val="24"/>
    </w:rPr>
  </w:style>
  <w:style w:type="paragraph" w:styleId="Heading1">
    <w:name w:val="heading 1"/>
    <w:basedOn w:val="Normal"/>
    <w:next w:val="Normal"/>
    <w:link w:val="Heading1Char"/>
    <w:autoRedefine/>
    <w:uiPriority w:val="9"/>
    <w:qFormat/>
    <w:rsid w:val="003F7109"/>
    <w:pPr>
      <w:keepNext/>
      <w:keepLines/>
      <w:pBdr>
        <w:top w:val="single" w:sz="18" w:space="6" w:color="F9E3BA" w:themeColor="accent1" w:themeTint="66"/>
      </w:pBdr>
      <w:shd w:val="clear" w:color="7030A0" w:fill="auto"/>
      <w:spacing w:before="240"/>
      <w:outlineLvl w:val="0"/>
    </w:pPr>
    <w:rPr>
      <w:rFonts w:eastAsiaTheme="majorEastAsia" w:cstheme="majorBidi"/>
      <w:b/>
      <w:color w:val="000000" w:themeColor="text1"/>
      <w:szCs w:val="40"/>
    </w:rPr>
  </w:style>
  <w:style w:type="paragraph" w:styleId="Heading2">
    <w:name w:val="heading 2"/>
    <w:basedOn w:val="Normal"/>
    <w:next w:val="Normal"/>
    <w:link w:val="Heading2Char"/>
    <w:autoRedefine/>
    <w:uiPriority w:val="9"/>
    <w:unhideWhenUsed/>
    <w:qFormat/>
    <w:rsid w:val="00D92456"/>
    <w:pPr>
      <w:keepNext/>
      <w:keepLines/>
      <w:spacing w:after="120"/>
      <w:outlineLvl w:val="1"/>
    </w:pPr>
    <w:rPr>
      <w:rFonts w:eastAsiaTheme="majorEastAsia" w:cstheme="majorBidi"/>
      <w:b/>
      <w:color w:val="43718B" w:themeColor="accent2"/>
      <w:szCs w:val="32"/>
    </w:rPr>
  </w:style>
  <w:style w:type="paragraph" w:styleId="Heading3">
    <w:name w:val="heading 3"/>
    <w:basedOn w:val="Normal"/>
    <w:next w:val="Normal"/>
    <w:link w:val="Heading3Char"/>
    <w:autoRedefine/>
    <w:uiPriority w:val="9"/>
    <w:unhideWhenUsed/>
    <w:qFormat/>
    <w:rsid w:val="002368BA"/>
    <w:pPr>
      <w:keepNext/>
      <w:keepLines/>
      <w:pBdr>
        <w:top w:val="single" w:sz="18" w:space="1" w:color="5F5F5F" w:themeColor="accent6" w:themeShade="BF"/>
        <w:left w:val="single" w:sz="18" w:space="4" w:color="5F5F5F" w:themeColor="accent6" w:themeShade="BF"/>
        <w:bottom w:val="single" w:sz="18" w:space="1" w:color="5F5F5F" w:themeColor="accent6" w:themeShade="BF"/>
        <w:right w:val="single" w:sz="18" w:space="4" w:color="5F5F5F" w:themeColor="accent6" w:themeShade="BF"/>
      </w:pBdr>
      <w:spacing w:before="160" w:after="80"/>
      <w:outlineLvl w:val="2"/>
    </w:pPr>
    <w:rPr>
      <w:rFonts w:eastAsiaTheme="majorEastAsia" w:cstheme="majorBidi"/>
      <w:b/>
      <w:i/>
      <w:color w:val="5F5F5F" w:themeColor="accent6" w:themeShade="BF"/>
      <w:szCs w:val="28"/>
    </w:rPr>
  </w:style>
  <w:style w:type="paragraph" w:styleId="Heading4">
    <w:name w:val="heading 4"/>
    <w:basedOn w:val="Normal"/>
    <w:next w:val="Normal"/>
    <w:link w:val="Heading4Char"/>
    <w:autoRedefine/>
    <w:uiPriority w:val="9"/>
    <w:unhideWhenUsed/>
    <w:qFormat/>
    <w:rsid w:val="003F7109"/>
    <w:pPr>
      <w:keepNext/>
      <w:keepLines/>
      <w:spacing w:before="80" w:after="40"/>
      <w:outlineLvl w:val="3"/>
    </w:pPr>
    <w:rPr>
      <w:rFonts w:eastAsiaTheme="majorEastAsia" w:cstheme="majorBidi"/>
      <w:b/>
      <w:i/>
      <w:iCs/>
      <w:color w:val="2F3D4C" w:themeColor="accent4"/>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109"/>
    <w:rPr>
      <w:rFonts w:ascii="Aptos" w:eastAsiaTheme="majorEastAsia" w:hAnsi="Aptos" w:cstheme="majorBidi"/>
      <w:b/>
      <w:color w:val="000000" w:themeColor="text1"/>
      <w:sz w:val="24"/>
      <w:szCs w:val="40"/>
      <w:shd w:val="clear" w:color="7030A0" w:fill="auto"/>
    </w:rPr>
  </w:style>
  <w:style w:type="character" w:customStyle="1" w:styleId="Heading2Char">
    <w:name w:val="Heading 2 Char"/>
    <w:basedOn w:val="DefaultParagraphFont"/>
    <w:link w:val="Heading2"/>
    <w:uiPriority w:val="9"/>
    <w:rsid w:val="00D92456"/>
    <w:rPr>
      <w:rFonts w:ascii="Aptos" w:eastAsiaTheme="majorEastAsia" w:hAnsi="Aptos" w:cstheme="majorBidi"/>
      <w:b/>
      <w:color w:val="43718B" w:themeColor="accent2"/>
      <w:sz w:val="24"/>
      <w:szCs w:val="32"/>
    </w:rPr>
  </w:style>
  <w:style w:type="character" w:customStyle="1" w:styleId="Heading3Char">
    <w:name w:val="Heading 3 Char"/>
    <w:basedOn w:val="DefaultParagraphFont"/>
    <w:link w:val="Heading3"/>
    <w:uiPriority w:val="9"/>
    <w:rsid w:val="002368BA"/>
    <w:rPr>
      <w:rFonts w:ascii="Aptos" w:eastAsiaTheme="majorEastAsia" w:hAnsi="Aptos" w:cstheme="majorBidi"/>
      <w:b/>
      <w:i/>
      <w:color w:val="5F5F5F" w:themeColor="accent6" w:themeShade="BF"/>
      <w:sz w:val="24"/>
      <w:szCs w:val="28"/>
    </w:rPr>
  </w:style>
  <w:style w:type="character" w:customStyle="1" w:styleId="Heading4Char">
    <w:name w:val="Heading 4 Char"/>
    <w:basedOn w:val="DefaultParagraphFont"/>
    <w:link w:val="Heading4"/>
    <w:uiPriority w:val="9"/>
    <w:rsid w:val="003F7109"/>
    <w:rPr>
      <w:rFonts w:ascii="Aptos" w:eastAsiaTheme="majorEastAsia" w:hAnsi="Aptos" w:cstheme="majorBidi"/>
      <w:b/>
      <w:i/>
      <w:iCs/>
      <w:color w:val="2F3D4C" w:themeColor="accent4"/>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Subtitle"/>
    <w:link w:val="TitleChar"/>
    <w:autoRedefine/>
    <w:uiPriority w:val="10"/>
    <w:qFormat/>
    <w:rsid w:val="003F7109"/>
    <w:pPr>
      <w:pBdr>
        <w:top w:val="single" w:sz="24" w:space="1" w:color="2F3D4C" w:themeColor="accent4"/>
        <w:left w:val="single" w:sz="24" w:space="4" w:color="2F3D4C" w:themeColor="accent4"/>
        <w:bottom w:val="single" w:sz="24" w:space="1" w:color="2F3D4C" w:themeColor="accent4"/>
        <w:right w:val="single" w:sz="24" w:space="4" w:color="2F3D4C" w:themeColor="accent4"/>
      </w:pBdr>
      <w:shd w:val="clear" w:color="D8D8D8" w:themeColor="accent3" w:fill="2F3D4C" w:themeFill="accent4"/>
      <w:spacing w:after="0"/>
      <w:jc w:val="center"/>
    </w:pPr>
    <w:rPr>
      <w:rFonts w:eastAsiaTheme="majorEastAsia" w:cstheme="majorBidi"/>
      <w:b/>
      <w:color w:val="FFFFFF" w:themeColor="background1"/>
      <w:spacing w:val="-10"/>
      <w:kern w:val="28"/>
      <w:sz w:val="36"/>
      <w:szCs w:val="56"/>
    </w:rPr>
  </w:style>
  <w:style w:type="character" w:customStyle="1" w:styleId="TitleChar">
    <w:name w:val="Title Char"/>
    <w:basedOn w:val="DefaultParagraphFont"/>
    <w:link w:val="Title"/>
    <w:uiPriority w:val="10"/>
    <w:rsid w:val="003F7109"/>
    <w:rPr>
      <w:rFonts w:ascii="Aptos" w:eastAsiaTheme="majorEastAsia" w:hAnsi="Aptos" w:cstheme="majorBidi"/>
      <w:b/>
      <w:color w:val="FFFFFF" w:themeColor="background1"/>
      <w:spacing w:val="-10"/>
      <w:kern w:val="28"/>
      <w:sz w:val="36"/>
      <w:szCs w:val="56"/>
      <w:shd w:val="clear" w:color="D8D8D8" w:themeColor="accent3" w:fill="2F3D4C" w:themeFill="accent4"/>
    </w:rPr>
  </w:style>
  <w:style w:type="paragraph" w:styleId="Subtitle">
    <w:name w:val="Subtitle"/>
    <w:basedOn w:val="Normal"/>
    <w:next w:val="Heading1"/>
    <w:link w:val="SubtitleChar"/>
    <w:autoRedefine/>
    <w:uiPriority w:val="11"/>
    <w:qFormat/>
    <w:rsid w:val="00171602"/>
    <w:pPr>
      <w:numPr>
        <w:ilvl w:val="1"/>
      </w:numPr>
      <w:spacing w:before="120" w:after="120"/>
      <w:jc w:val="center"/>
    </w:pPr>
    <w:rPr>
      <w:rFonts w:eastAsiaTheme="majorEastAsia" w:cstheme="majorBidi"/>
      <w:b/>
      <w:color w:val="000000" w:themeColor="text1"/>
      <w:sz w:val="28"/>
      <w:szCs w:val="28"/>
    </w:rPr>
  </w:style>
  <w:style w:type="character" w:customStyle="1" w:styleId="SubtitleChar">
    <w:name w:val="Subtitle Char"/>
    <w:basedOn w:val="DefaultParagraphFont"/>
    <w:link w:val="Subtitle"/>
    <w:uiPriority w:val="11"/>
    <w:rsid w:val="00171602"/>
    <w:rPr>
      <w:rFonts w:ascii="Aptos" w:eastAsiaTheme="majorEastAsia" w:hAnsi="Aptos" w:cstheme="majorBidi"/>
      <w:b/>
      <w:color w:val="000000" w:themeColor="text1"/>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autoRedefine/>
    <w:uiPriority w:val="34"/>
    <w:qFormat/>
    <w:rsid w:val="00D92456"/>
    <w:pPr>
      <w:numPr>
        <w:numId w:val="5"/>
      </w:numPr>
      <w:tabs>
        <w:tab w:val="left" w:pos="720"/>
      </w:tabs>
      <w:spacing w:before="240" w:after="120"/>
    </w:pPr>
    <w:rPr>
      <w:rFonts w:cs="Times New Roman"/>
      <w:szCs w:val="24"/>
    </w:r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paragraph" w:styleId="Header">
    <w:name w:val="header"/>
    <w:basedOn w:val="Normal"/>
    <w:link w:val="HeaderChar"/>
    <w:uiPriority w:val="99"/>
    <w:unhideWhenUsed/>
    <w:rsid w:val="00AD320C"/>
    <w:pPr>
      <w:tabs>
        <w:tab w:val="center" w:pos="4680"/>
        <w:tab w:val="right" w:pos="9360"/>
      </w:tabs>
      <w:spacing w:after="0"/>
    </w:pPr>
  </w:style>
  <w:style w:type="character" w:customStyle="1" w:styleId="HeaderChar">
    <w:name w:val="Header Char"/>
    <w:basedOn w:val="DefaultParagraphFont"/>
    <w:link w:val="Header"/>
    <w:uiPriority w:val="99"/>
    <w:rsid w:val="00AD320C"/>
    <w:rPr>
      <w:rFonts w:ascii="Times New Roman" w:hAnsi="Times New Roman"/>
      <w:sz w:val="24"/>
    </w:rPr>
  </w:style>
  <w:style w:type="paragraph" w:styleId="Footer">
    <w:name w:val="footer"/>
    <w:basedOn w:val="Normal"/>
    <w:link w:val="FooterChar"/>
    <w:uiPriority w:val="99"/>
    <w:unhideWhenUsed/>
    <w:rsid w:val="00AD320C"/>
    <w:pPr>
      <w:tabs>
        <w:tab w:val="center" w:pos="4680"/>
        <w:tab w:val="right" w:pos="9360"/>
      </w:tabs>
      <w:spacing w:after="0"/>
    </w:pPr>
  </w:style>
  <w:style w:type="character" w:customStyle="1" w:styleId="FooterChar">
    <w:name w:val="Footer Char"/>
    <w:basedOn w:val="DefaultParagraphFont"/>
    <w:link w:val="Footer"/>
    <w:uiPriority w:val="99"/>
    <w:rsid w:val="00AD320C"/>
    <w:rPr>
      <w:rFonts w:ascii="Times New Roman" w:hAnsi="Times New Roman"/>
      <w:sz w:val="24"/>
    </w:rPr>
  </w:style>
  <w:style w:type="table" w:styleId="TableGrid">
    <w:name w:val="Table Grid"/>
    <w:basedOn w:val="TableNormal"/>
    <w:uiPriority w:val="59"/>
    <w:rsid w:val="0017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4">
    <w:name w:val="List Table 3 Accent 4"/>
    <w:basedOn w:val="TableNormal"/>
    <w:uiPriority w:val="48"/>
    <w:rsid w:val="00171602"/>
    <w:pPr>
      <w:spacing w:after="0" w:line="240" w:lineRule="auto"/>
    </w:pPr>
    <w:tblPr>
      <w:tblStyleRowBandSize w:val="1"/>
      <w:tblStyleColBandSize w:val="1"/>
      <w:tblBorders>
        <w:top w:val="single" w:sz="4" w:space="0" w:color="2F3D4C" w:themeColor="accent4"/>
        <w:left w:val="single" w:sz="4" w:space="0" w:color="2F3D4C" w:themeColor="accent4"/>
        <w:bottom w:val="single" w:sz="4" w:space="0" w:color="2F3D4C" w:themeColor="accent4"/>
        <w:right w:val="single" w:sz="4" w:space="0" w:color="2F3D4C" w:themeColor="accent4"/>
      </w:tblBorders>
    </w:tblPr>
    <w:tblStylePr w:type="firstRow">
      <w:rPr>
        <w:b/>
        <w:bCs/>
        <w:color w:val="FFFFFF" w:themeColor="background1"/>
      </w:rPr>
      <w:tblPr/>
      <w:tcPr>
        <w:shd w:val="clear" w:color="auto" w:fill="2F3D4C" w:themeFill="accent4"/>
      </w:tcPr>
    </w:tblStylePr>
    <w:tblStylePr w:type="lastRow">
      <w:rPr>
        <w:b/>
        <w:bCs/>
      </w:rPr>
      <w:tblPr/>
      <w:tcPr>
        <w:tcBorders>
          <w:top w:val="double" w:sz="4" w:space="0" w:color="2F3D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3D4C" w:themeColor="accent4"/>
          <w:right w:val="single" w:sz="4" w:space="0" w:color="2F3D4C" w:themeColor="accent4"/>
        </w:tcBorders>
      </w:tcPr>
    </w:tblStylePr>
    <w:tblStylePr w:type="band1Horz">
      <w:tblPr/>
      <w:tcPr>
        <w:tcBorders>
          <w:top w:val="single" w:sz="4" w:space="0" w:color="2F3D4C" w:themeColor="accent4"/>
          <w:bottom w:val="single" w:sz="4" w:space="0" w:color="2F3D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3D4C" w:themeColor="accent4"/>
          <w:left w:val="nil"/>
        </w:tcBorders>
      </w:tcPr>
    </w:tblStylePr>
    <w:tblStylePr w:type="swCell">
      <w:tblPr/>
      <w:tcPr>
        <w:tcBorders>
          <w:top w:val="double" w:sz="4" w:space="0" w:color="2F3D4C" w:themeColor="accent4"/>
          <w:right w:val="nil"/>
        </w:tcBorders>
      </w:tcPr>
    </w:tblStylePr>
  </w:style>
  <w:style w:type="character" w:styleId="SubtleEmphasis">
    <w:name w:val="Subtle Emphasis"/>
    <w:basedOn w:val="DefaultParagraphFont"/>
    <w:uiPriority w:val="19"/>
    <w:qFormat/>
    <w:rsid w:val="002368BA"/>
    <w:rPr>
      <w:i/>
      <w:iCs/>
      <w:color w:val="404040" w:themeColor="text1" w:themeTint="BF"/>
    </w:rPr>
  </w:style>
  <w:style w:type="paragraph" w:styleId="NormalWeb">
    <w:name w:val="Normal (Web)"/>
    <w:basedOn w:val="Normal"/>
    <w:uiPriority w:val="99"/>
    <w:semiHidden/>
    <w:unhideWhenUsed/>
    <w:rsid w:val="006D2230"/>
    <w:rPr>
      <w:rFonts w:ascii="Times New Roman" w:hAnsi="Times New Roman" w:cs="Times New Roman"/>
      <w:szCs w:val="24"/>
    </w:rPr>
  </w:style>
  <w:style w:type="character" w:styleId="Hyperlink">
    <w:name w:val="Hyperlink"/>
    <w:basedOn w:val="DefaultParagraphFont"/>
    <w:uiPriority w:val="99"/>
    <w:unhideWhenUsed/>
    <w:rsid w:val="008805C2"/>
    <w:rPr>
      <w:color w:val="43718B" w:themeColor="hyperlink"/>
      <w:u w:val="single"/>
    </w:rPr>
  </w:style>
  <w:style w:type="character" w:styleId="UnresolvedMention">
    <w:name w:val="Unresolved Mention"/>
    <w:basedOn w:val="DefaultParagraphFont"/>
    <w:uiPriority w:val="99"/>
    <w:semiHidden/>
    <w:unhideWhenUsed/>
    <w:rsid w:val="008805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sc.gov/instruction/early-learning-and-literacy/multi-tiered-system-of-supports-mtss/mtss-state-reporting/mtss-framework-and-guidance-documen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sc.gov/instruction/early-learning-and-literacy/multi-tiered-system-of-supports-mtss/mtss-state-reporting/mtss-quick-start-guid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sc.gov/instruction/early-learning-and-literacy/literacy-specialists-and-coaches/south-carolina-literacy-competencies/sc-literacy-competencies-for-reading-coache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ed.sc.gov/instruction/instructional-supports/literacy-specialists-and-coaches/south-carolina-literacy-competencies/sc-literacy-competencies-for-reading-coach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sc.gov/instruction/early-learning-and-literacy/multi-tiered-system-of-supports-mt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faulk\Downloads\Instruction%20Template%20Portrait%20(8).dotm" TargetMode="External"/></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841e12fb-ee0d-488e-a684-25b9cb5269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74291134D6F24CB0C47CC03F8C9E59" ma:contentTypeVersion="4" ma:contentTypeDescription="Create a new document." ma:contentTypeScope="" ma:versionID="bceb7f3a70705086e1d0b7c08487a797">
  <xsd:schema xmlns:xsd="http://www.w3.org/2001/XMLSchema" xmlns:xs="http://www.w3.org/2001/XMLSchema" xmlns:p="http://schemas.microsoft.com/office/2006/metadata/properties" xmlns:ns2="841e12fb-ee0d-488e-a684-25b9cb526919" targetNamespace="http://schemas.microsoft.com/office/2006/metadata/properties" ma:root="true" ma:fieldsID="8ff43a966ca9373318b582f00010fdf6" ns2:_="">
    <xsd:import namespace="841e12fb-ee0d-488e-a684-25b9cb5269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e12fb-ee0d-488e-a684-25b9cb526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B9BEE4-A0C5-456E-9B81-F42018993B5D}">
  <ds:schemaRefs>
    <ds:schemaRef ds:uri="http://schemas.microsoft.com/office/2006/metadata/properties"/>
    <ds:schemaRef ds:uri="http://schemas.microsoft.com/office/infopath/2007/PartnerControls"/>
    <ds:schemaRef ds:uri="841e12fb-ee0d-488e-a684-25b9cb526919"/>
  </ds:schemaRefs>
</ds:datastoreItem>
</file>

<file path=customXml/itemProps2.xml><?xml version="1.0" encoding="utf-8"?>
<ds:datastoreItem xmlns:ds="http://schemas.openxmlformats.org/officeDocument/2006/customXml" ds:itemID="{BC7932C0-C847-49AB-AC65-1D450846D852}">
  <ds:schemaRefs>
    <ds:schemaRef ds:uri="http://schemas.microsoft.com/sharepoint/v3/contenttype/forms"/>
  </ds:schemaRefs>
</ds:datastoreItem>
</file>

<file path=customXml/itemProps3.xml><?xml version="1.0" encoding="utf-8"?>
<ds:datastoreItem xmlns:ds="http://schemas.openxmlformats.org/officeDocument/2006/customXml" ds:itemID="{9F457416-59F2-4491-96F3-D2CFC2829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1e12fb-ee0d-488e-a684-25b9cb5269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d4f6104-5b7f-46c6-9d4c-bd79d2a41d7a}" enabled="1" method="Privileged" siteId="{2704e2c5-29f5-4f7e-b91c-bd56f0685995}" removed="0"/>
</clbl:labelList>
</file>

<file path=docProps/app.xml><?xml version="1.0" encoding="utf-8"?>
<Properties xmlns="http://schemas.openxmlformats.org/officeDocument/2006/extended-properties" xmlns:vt="http://schemas.openxmlformats.org/officeDocument/2006/docPropsVTypes">
  <Template>Instruction Template Portrait (8)</Template>
  <TotalTime>35</TotalTime>
  <Pages>11</Pages>
  <Words>3087</Words>
  <Characters>17601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Insert General Overview Document Title</vt:lpstr>
    </vt:vector>
  </TitlesOfParts>
  <Company/>
  <LinksUpToDate>false</LinksUpToDate>
  <CharactersWithSpaces>20647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General Overview Document Title</dc:title>
  <dc:subject/>
  <dc:creator>South Carolina Department of Education</dc:creator>
  <cp:keywords/>
  <dc:description/>
  <cp:lastModifiedBy>Faulk, Jonathan M</cp:lastModifiedBy>
  <cp:revision>29</cp:revision>
  <dcterms:created xsi:type="dcterms:W3CDTF">2026-07-22T02:44:00Z</dcterms:created>
  <dcterms:modified xsi:type="dcterms:W3CDTF">2026-07-22T03:22:00Z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0826e832dd00abd2f337f68eb075c95a5ab6cd6520d00a0ba8db692f280ccf73</vt:lpwstr>
  </property>
  <property fmtid="{D5CDD505-2E9C-101B-9397-08002B2CF9AE}" pid="3" name="ContentTypeId">
    <vt:lpwstr>0x010100FD74291134D6F24CB0C47CC03F8C9E59</vt:lpwstr>
  </property>
</Properties>
</file>