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313DA4" w14:textId="4C4B4CEF" w:rsidR="00AD320C" w:rsidRPr="00C844D8" w:rsidRDefault="00C43524" w:rsidP="00C844D8">
      <w:pPr>
        <w:pStyle w:val="Title"/>
        <w:rPr>
          <w:rFonts w:hint="eastAsia"/>
        </w:rPr>
      </w:pPr>
      <w:r>
        <w:t>CERDEP Inventory List for Supply and Materials Funding</w:t>
      </w:r>
    </w:p>
    <w:p w14:paraId="01D4ECB9" w14:textId="766C6777" w:rsidR="004D0853" w:rsidRPr="004D0853" w:rsidRDefault="00393C5E" w:rsidP="003F7109">
      <w:pPr>
        <w:pStyle w:val="Heading1"/>
        <w:rPr>
          <w:rFonts w:hint="eastAsia"/>
        </w:rPr>
      </w:pPr>
      <w:r w:rsidRPr="00393C5E">
        <w:t>CERDEP Educators are to complete the following supply and materials list as indicated below after reviewing the materials available in each of the classrooms approved for expansion funds</w:t>
      </w:r>
      <w:r w:rsidR="00AD320C" w:rsidRPr="004D0853">
        <w:t>:</w:t>
      </w:r>
    </w:p>
    <w:p w14:paraId="2B956411" w14:textId="77777777" w:rsidR="00DA1D7C" w:rsidRPr="00DA1D7C" w:rsidRDefault="00DA1D7C" w:rsidP="00A255AE">
      <w:pPr>
        <w:rPr>
          <w:rFonts w:cs="Times New Roman"/>
          <w:b/>
          <w:szCs w:val="24"/>
        </w:rPr>
      </w:pPr>
      <w:r w:rsidRPr="00DA1D7C">
        <w:t>Please check the items you will purchase with CERDEP supplies and materials funding.</w:t>
      </w:r>
    </w:p>
    <w:p w14:paraId="1D2C99F3" w14:textId="77777777" w:rsidR="00A255AE" w:rsidRPr="00DA1D7C" w:rsidRDefault="00DA1D7C" w:rsidP="00A255AE">
      <w:pPr>
        <w:rPr>
          <w:rFonts w:cs="Times New Roman"/>
          <w:b/>
          <w:szCs w:val="24"/>
        </w:rPr>
      </w:pPr>
      <w:r w:rsidRPr="00DA1D7C">
        <w:t>Leave the box blank if you do not have an item and are opting not to purchase the item or if the item is already available in the classroom.</w:t>
      </w:r>
    </w:p>
    <w:p w14:paraId="63A2E389" w14:textId="7942C708" w:rsidR="00AD320C" w:rsidRPr="00F1159B" w:rsidRDefault="00304919" w:rsidP="002368BA">
      <w:pPr>
        <w:pStyle w:val="Heading1"/>
        <w:rPr>
          <w:rFonts w:hint="eastAsia"/>
        </w:rPr>
      </w:pPr>
      <w:r w:rsidRPr="00304919">
        <w:t>Art Center: Equipment and Materials</w:t>
      </w:r>
    </w:p>
    <w:p w14:paraId="2753DBC5" w14:textId="0E7C8926" w:rsidR="00E62A3C" w:rsidRDefault="00FC0927" w:rsidP="00CE5ABA">
      <w:pPr>
        <w:spacing w:after="0" w:line="276" w:lineRule="auto"/>
        <w:ind w:firstLine="720"/>
      </w:pPr>
      <w:sdt>
        <w:sdtPr>
          <w:id w:val="-3518027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44AE4">
            <w:rPr>
              <w:rFonts w:ascii="MS Gothic" w:eastAsia="MS Gothic" w:hAnsi="MS Gothic" w:hint="eastAsia"/>
            </w:rPr>
            <w:t>☐</w:t>
          </w:r>
        </w:sdtContent>
      </w:sdt>
      <w:r w:rsidR="00E62A3C">
        <w:t xml:space="preserve"> **Double easel (2 if space permits)</w:t>
      </w:r>
      <w:r w:rsidR="00C96766">
        <w:t xml:space="preserve"> </w:t>
      </w:r>
    </w:p>
    <w:p w14:paraId="5722E87C" w14:textId="73E47BB4" w:rsidR="00E62A3C" w:rsidRDefault="00FC0927" w:rsidP="00CE5ABA">
      <w:pPr>
        <w:spacing w:after="0" w:line="276" w:lineRule="auto"/>
        <w:ind w:firstLine="720"/>
      </w:pPr>
      <w:sdt>
        <w:sdtPr>
          <w:id w:val="-40275714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E6735">
            <w:rPr>
              <w:rFonts w:ascii="MS Gothic" w:eastAsia="MS Gothic" w:hAnsi="MS Gothic" w:hint="eastAsia"/>
            </w:rPr>
            <w:t>☐</w:t>
          </w:r>
        </w:sdtContent>
      </w:sdt>
      <w:r w:rsidR="00BE6735">
        <w:t xml:space="preserve"> </w:t>
      </w:r>
      <w:r w:rsidR="00E62A3C">
        <w:t>Large sheet of builder’s plastic or linoleum if area is carpeted</w:t>
      </w:r>
    </w:p>
    <w:p w14:paraId="713DC7AB" w14:textId="794DE8E2" w:rsidR="00E62A3C" w:rsidRDefault="00FC0927" w:rsidP="00CE5ABA">
      <w:pPr>
        <w:spacing w:after="0" w:line="276" w:lineRule="auto"/>
        <w:ind w:firstLine="720"/>
      </w:pPr>
      <w:sdt>
        <w:sdtPr>
          <w:id w:val="97541452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A5914">
            <w:rPr>
              <w:rFonts w:ascii="MS Gothic" w:eastAsia="MS Gothic" w:hAnsi="MS Gothic" w:hint="eastAsia"/>
            </w:rPr>
            <w:t>☐</w:t>
          </w:r>
        </w:sdtContent>
      </w:sdt>
      <w:r w:rsidR="006A5914">
        <w:t xml:space="preserve"> </w:t>
      </w:r>
      <w:r w:rsidR="00E62A3C">
        <w:t>Easel clips or spring type clothespins</w:t>
      </w:r>
    </w:p>
    <w:p w14:paraId="6A21D72A" w14:textId="10FE8E90" w:rsidR="00E62A3C" w:rsidRDefault="00FC0927" w:rsidP="00CE5ABA">
      <w:pPr>
        <w:spacing w:after="0" w:line="276" w:lineRule="auto"/>
        <w:ind w:firstLine="720"/>
      </w:pPr>
      <w:sdt>
        <w:sdtPr>
          <w:id w:val="-130577213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A5914">
            <w:rPr>
              <w:rFonts w:ascii="MS Gothic" w:eastAsia="MS Gothic" w:hAnsi="MS Gothic" w:hint="eastAsia"/>
            </w:rPr>
            <w:t>☐</w:t>
          </w:r>
        </w:sdtContent>
      </w:sdt>
      <w:r w:rsidR="006A5914">
        <w:t xml:space="preserve"> </w:t>
      </w:r>
      <w:r w:rsidR="00E62A3C">
        <w:t>Eighteen 12” paintbrushes** (bristle widths varying from 1” to 1/4")</w:t>
      </w:r>
    </w:p>
    <w:p w14:paraId="2F4863C4" w14:textId="6D73D7D3" w:rsidR="00E62A3C" w:rsidRDefault="00FC0927" w:rsidP="00CE5ABA">
      <w:pPr>
        <w:spacing w:after="0" w:line="276" w:lineRule="auto"/>
        <w:ind w:firstLine="720"/>
      </w:pPr>
      <w:sdt>
        <w:sdtPr>
          <w:id w:val="18773519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A5914">
            <w:rPr>
              <w:rFonts w:ascii="MS Gothic" w:eastAsia="MS Gothic" w:hAnsi="MS Gothic" w:hint="eastAsia"/>
            </w:rPr>
            <w:t>☐</w:t>
          </w:r>
        </w:sdtContent>
      </w:sdt>
      <w:r w:rsidR="006A5914">
        <w:t xml:space="preserve"> </w:t>
      </w:r>
      <w:r w:rsidR="00E62A3C">
        <w:t>**Scissors (include left-handed scissors)</w:t>
      </w:r>
    </w:p>
    <w:p w14:paraId="07281333" w14:textId="13C60E46" w:rsidR="00E62A3C" w:rsidRDefault="00FC0927" w:rsidP="00CE5ABA">
      <w:pPr>
        <w:spacing w:after="0" w:line="276" w:lineRule="auto"/>
        <w:ind w:firstLine="720"/>
      </w:pPr>
      <w:sdt>
        <w:sdtPr>
          <w:id w:val="-18449246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5DCE">
            <w:rPr>
              <w:rFonts w:ascii="MS Gothic" w:eastAsia="MS Gothic" w:hAnsi="MS Gothic" w:hint="eastAsia"/>
            </w:rPr>
            <w:t>☐</w:t>
          </w:r>
        </w:sdtContent>
      </w:sdt>
      <w:r w:rsidR="00965DCE">
        <w:t xml:space="preserve"> </w:t>
      </w:r>
      <w:r w:rsidR="00E62A3C">
        <w:t>Large teacher scissors</w:t>
      </w:r>
    </w:p>
    <w:p w14:paraId="27753976" w14:textId="78377C0C" w:rsidR="00E62A3C" w:rsidRDefault="00FC0927" w:rsidP="00CE5ABA">
      <w:pPr>
        <w:spacing w:after="0" w:line="276" w:lineRule="auto"/>
        <w:ind w:firstLine="720"/>
      </w:pPr>
      <w:sdt>
        <w:sdtPr>
          <w:id w:val="66714051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5DCE">
            <w:rPr>
              <w:rFonts w:ascii="MS Gothic" w:eastAsia="MS Gothic" w:hAnsi="MS Gothic" w:hint="eastAsia"/>
            </w:rPr>
            <w:t>☐</w:t>
          </w:r>
        </w:sdtContent>
      </w:sdt>
      <w:r w:rsidR="00965DCE">
        <w:t xml:space="preserve"> </w:t>
      </w:r>
      <w:r w:rsidR="00E62A3C">
        <w:t>Tape dispenser</w:t>
      </w:r>
    </w:p>
    <w:p w14:paraId="572A249B" w14:textId="037F6071" w:rsidR="00E62A3C" w:rsidRDefault="00FC0927" w:rsidP="00CE5ABA">
      <w:pPr>
        <w:spacing w:after="0" w:line="276" w:lineRule="auto"/>
        <w:ind w:firstLine="720"/>
      </w:pPr>
      <w:sdt>
        <w:sdtPr>
          <w:id w:val="3365950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5DCE">
            <w:rPr>
              <w:rFonts w:ascii="MS Gothic" w:eastAsia="MS Gothic" w:hAnsi="MS Gothic" w:hint="eastAsia"/>
            </w:rPr>
            <w:t>☐</w:t>
          </w:r>
        </w:sdtContent>
      </w:sdt>
      <w:r w:rsidR="00965DCE">
        <w:t xml:space="preserve"> </w:t>
      </w:r>
      <w:r w:rsidR="00E62A3C">
        <w:t>Yarn needles and hoops for stitchery</w:t>
      </w:r>
    </w:p>
    <w:p w14:paraId="06CB25C1" w14:textId="5EF3FB43" w:rsidR="00E62A3C" w:rsidRDefault="00FC0927" w:rsidP="00CE5ABA">
      <w:pPr>
        <w:spacing w:after="0" w:line="276" w:lineRule="auto"/>
        <w:ind w:firstLine="720"/>
      </w:pPr>
      <w:sdt>
        <w:sdtPr>
          <w:id w:val="117305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255AE">
            <w:rPr>
              <w:rFonts w:ascii="MS Gothic" w:eastAsia="MS Gothic" w:hAnsi="MS Gothic" w:hint="eastAsia"/>
            </w:rPr>
            <w:t>☐</w:t>
          </w:r>
        </w:sdtContent>
      </w:sdt>
      <w:r w:rsidR="00A255AE">
        <w:t xml:space="preserve"> </w:t>
      </w:r>
      <w:r w:rsidR="00E62A3C">
        <w:t>Hand-held hole punchers</w:t>
      </w:r>
    </w:p>
    <w:p w14:paraId="3A740F9E" w14:textId="67924D3D" w:rsidR="00E62A3C" w:rsidRDefault="00FC0927" w:rsidP="00CE5ABA">
      <w:pPr>
        <w:spacing w:after="0" w:line="276" w:lineRule="auto"/>
        <w:ind w:firstLine="720"/>
      </w:pPr>
      <w:sdt>
        <w:sdtPr>
          <w:id w:val="163460318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6DDE">
            <w:rPr>
              <w:rFonts w:ascii="MS Gothic" w:eastAsia="MS Gothic" w:hAnsi="MS Gothic" w:hint="eastAsia"/>
            </w:rPr>
            <w:t>☐</w:t>
          </w:r>
        </w:sdtContent>
      </w:sdt>
      <w:r w:rsidR="00A255AE">
        <w:t xml:space="preserve"> </w:t>
      </w:r>
      <w:r w:rsidR="00E62A3C">
        <w:t>**Paint aprons</w:t>
      </w:r>
    </w:p>
    <w:p w14:paraId="1187E436" w14:textId="1ACBB9B9" w:rsidR="00E62A3C" w:rsidRDefault="00FC0927" w:rsidP="00CE5ABA">
      <w:pPr>
        <w:spacing w:after="0" w:line="276" w:lineRule="auto"/>
        <w:ind w:firstLine="720"/>
      </w:pPr>
      <w:sdt>
        <w:sdtPr>
          <w:id w:val="19785692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255AE">
            <w:rPr>
              <w:rFonts w:ascii="MS Gothic" w:eastAsia="MS Gothic" w:hAnsi="MS Gothic" w:hint="eastAsia"/>
            </w:rPr>
            <w:t>☐</w:t>
          </w:r>
        </w:sdtContent>
      </w:sdt>
      <w:r w:rsidR="00A255AE">
        <w:t xml:space="preserve"> </w:t>
      </w:r>
      <w:r w:rsidR="00E62A3C">
        <w:t>Plastic bags to store clay</w:t>
      </w:r>
    </w:p>
    <w:p w14:paraId="254AADDB" w14:textId="69ED64FE" w:rsidR="00E62A3C" w:rsidRDefault="00FC0927" w:rsidP="00CE5ABA">
      <w:pPr>
        <w:spacing w:after="0" w:line="276" w:lineRule="auto"/>
        <w:ind w:firstLine="720"/>
      </w:pPr>
      <w:sdt>
        <w:sdtPr>
          <w:id w:val="16680553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255AE">
            <w:rPr>
              <w:rFonts w:ascii="MS Gothic" w:eastAsia="MS Gothic" w:hAnsi="MS Gothic" w:hint="eastAsia"/>
            </w:rPr>
            <w:t>☐</w:t>
          </w:r>
        </w:sdtContent>
      </w:sdt>
      <w:r w:rsidR="00A255AE">
        <w:t xml:space="preserve"> </w:t>
      </w:r>
      <w:r w:rsidR="00E62A3C">
        <w:t>**Modeling clay</w:t>
      </w:r>
    </w:p>
    <w:p w14:paraId="3CFC73EA" w14:textId="1B7F8729" w:rsidR="00E62A3C" w:rsidRDefault="00FC0927" w:rsidP="00CE5ABA">
      <w:pPr>
        <w:spacing w:after="0" w:line="276" w:lineRule="auto"/>
        <w:ind w:firstLine="720"/>
      </w:pPr>
      <w:sdt>
        <w:sdtPr>
          <w:id w:val="-60642752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255AE">
            <w:rPr>
              <w:rFonts w:ascii="MS Gothic" w:eastAsia="MS Gothic" w:hAnsi="MS Gothic" w:hint="eastAsia"/>
            </w:rPr>
            <w:t>☐</w:t>
          </w:r>
        </w:sdtContent>
      </w:sdt>
      <w:r w:rsidR="00A255AE">
        <w:t xml:space="preserve"> </w:t>
      </w:r>
      <w:r w:rsidR="00E62A3C">
        <w:t>Ingredients for homemade Playdough</w:t>
      </w:r>
    </w:p>
    <w:p w14:paraId="3BF7AB2E" w14:textId="045F2079" w:rsidR="00E62A3C" w:rsidRDefault="00FC0927" w:rsidP="00CE5ABA">
      <w:pPr>
        <w:spacing w:after="0" w:line="276" w:lineRule="auto"/>
        <w:ind w:firstLine="720"/>
      </w:pPr>
      <w:sdt>
        <w:sdtPr>
          <w:id w:val="165125077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255AE">
            <w:rPr>
              <w:rFonts w:ascii="MS Gothic" w:eastAsia="MS Gothic" w:hAnsi="MS Gothic" w:hint="eastAsia"/>
            </w:rPr>
            <w:t>☐</w:t>
          </w:r>
        </w:sdtContent>
      </w:sdt>
      <w:r w:rsidR="00A255AE">
        <w:t xml:space="preserve"> </w:t>
      </w:r>
      <w:r w:rsidR="00E62A3C">
        <w:t>Liquid starch (mix with dry tempera and a few drops of liquid starch to make finger paint)</w:t>
      </w:r>
    </w:p>
    <w:p w14:paraId="276ECF04" w14:textId="3A477C82" w:rsidR="00E62A3C" w:rsidRDefault="00FC0927" w:rsidP="00CE5ABA">
      <w:pPr>
        <w:spacing w:after="0" w:line="276" w:lineRule="auto"/>
        <w:ind w:firstLine="720"/>
      </w:pPr>
      <w:sdt>
        <w:sdtPr>
          <w:id w:val="162534481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54EED">
            <w:rPr>
              <w:rFonts w:ascii="MS Gothic" w:eastAsia="MS Gothic" w:hAnsi="MS Gothic" w:hint="eastAsia"/>
            </w:rPr>
            <w:t>☐</w:t>
          </w:r>
        </w:sdtContent>
      </w:sdt>
      <w:r w:rsidR="00654EED">
        <w:t xml:space="preserve"> </w:t>
      </w:r>
      <w:r w:rsidR="00E62A3C">
        <w:t>Tongue depressors or Popsicle sticks</w:t>
      </w:r>
    </w:p>
    <w:p w14:paraId="610894FB" w14:textId="4966163B" w:rsidR="00E62A3C" w:rsidRDefault="00FC0927" w:rsidP="00CE5ABA">
      <w:pPr>
        <w:spacing w:after="0" w:line="276" w:lineRule="auto"/>
        <w:ind w:firstLine="720"/>
      </w:pPr>
      <w:sdt>
        <w:sdtPr>
          <w:id w:val="42462463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54EED">
            <w:rPr>
              <w:rFonts w:ascii="MS Gothic" w:eastAsia="MS Gothic" w:hAnsi="MS Gothic" w:hint="eastAsia"/>
            </w:rPr>
            <w:t>☐</w:t>
          </w:r>
        </w:sdtContent>
      </w:sdt>
      <w:r w:rsidR="00654EED">
        <w:t xml:space="preserve"> </w:t>
      </w:r>
      <w:r w:rsidR="00E62A3C">
        <w:t>Colored and natural toothpicks</w:t>
      </w:r>
    </w:p>
    <w:p w14:paraId="21485ACB" w14:textId="2C0D05F5" w:rsidR="00E62A3C" w:rsidRDefault="00FC0927" w:rsidP="00CE5ABA">
      <w:pPr>
        <w:spacing w:after="0" w:line="276" w:lineRule="auto"/>
        <w:ind w:firstLine="720"/>
      </w:pPr>
      <w:sdt>
        <w:sdtPr>
          <w:id w:val="-651842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54EED">
            <w:rPr>
              <w:rFonts w:ascii="MS Gothic" w:eastAsia="MS Gothic" w:hAnsi="MS Gothic" w:hint="eastAsia"/>
            </w:rPr>
            <w:t>☐</w:t>
          </w:r>
        </w:sdtContent>
      </w:sdt>
      <w:r w:rsidR="00654EED">
        <w:t xml:space="preserve"> </w:t>
      </w:r>
      <w:r w:rsidR="00E62A3C">
        <w:t>Fabric scraps</w:t>
      </w:r>
    </w:p>
    <w:p w14:paraId="6FCFF004" w14:textId="12FA1B81" w:rsidR="00E62A3C" w:rsidRDefault="00FC0927" w:rsidP="00CE5ABA">
      <w:pPr>
        <w:spacing w:after="0" w:line="276" w:lineRule="auto"/>
        <w:ind w:firstLine="720"/>
      </w:pPr>
      <w:sdt>
        <w:sdtPr>
          <w:id w:val="6686099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54EED">
            <w:rPr>
              <w:rFonts w:ascii="MS Gothic" w:eastAsia="MS Gothic" w:hAnsi="MS Gothic" w:hint="eastAsia"/>
            </w:rPr>
            <w:t>☐</w:t>
          </w:r>
        </w:sdtContent>
      </w:sdt>
      <w:r w:rsidR="00654EED">
        <w:t xml:space="preserve"> </w:t>
      </w:r>
      <w:r w:rsidR="00E62A3C">
        <w:t>Yarn of various colors</w:t>
      </w:r>
    </w:p>
    <w:p w14:paraId="1737B43B" w14:textId="72924617" w:rsidR="00E62A3C" w:rsidRDefault="00FC0927" w:rsidP="00CE5ABA">
      <w:pPr>
        <w:spacing w:after="0" w:line="276" w:lineRule="auto"/>
        <w:ind w:firstLine="720"/>
      </w:pPr>
      <w:sdt>
        <w:sdtPr>
          <w:id w:val="10047052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211C5">
            <w:rPr>
              <w:rFonts w:ascii="MS Gothic" w:eastAsia="MS Gothic" w:hAnsi="MS Gothic" w:hint="eastAsia"/>
            </w:rPr>
            <w:t>☐</w:t>
          </w:r>
        </w:sdtContent>
      </w:sdt>
      <w:r w:rsidR="003211C5">
        <w:t xml:space="preserve"> </w:t>
      </w:r>
      <w:r w:rsidR="00E62A3C">
        <w:t>**Containers for paint and other materials</w:t>
      </w:r>
    </w:p>
    <w:p w14:paraId="47F8A004" w14:textId="61D53F53" w:rsidR="00E62A3C" w:rsidRDefault="00FC0927" w:rsidP="00CE5ABA">
      <w:pPr>
        <w:spacing w:after="0" w:line="276" w:lineRule="auto"/>
        <w:ind w:firstLine="720"/>
      </w:pPr>
      <w:sdt>
        <w:sdtPr>
          <w:id w:val="28378311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211C5">
            <w:rPr>
              <w:rFonts w:ascii="MS Gothic" w:eastAsia="MS Gothic" w:hAnsi="MS Gothic" w:hint="eastAsia"/>
            </w:rPr>
            <w:t>☐</w:t>
          </w:r>
        </w:sdtContent>
      </w:sdt>
      <w:r w:rsidR="003211C5">
        <w:t xml:space="preserve"> </w:t>
      </w:r>
      <w:r w:rsidR="00E62A3C">
        <w:t>Sponges</w:t>
      </w:r>
    </w:p>
    <w:p w14:paraId="30C6D8E6" w14:textId="64CE54D1" w:rsidR="00AD320C" w:rsidRDefault="00203ADA" w:rsidP="002368BA">
      <w:pPr>
        <w:pStyle w:val="Heading1"/>
        <w:rPr>
          <w:rFonts w:hint="eastAsia"/>
        </w:rPr>
      </w:pPr>
      <w:r w:rsidRPr="00203ADA">
        <w:t>Art Center: Consumables supplies and collectible</w:t>
      </w:r>
      <w:r>
        <w:t>s</w:t>
      </w:r>
    </w:p>
    <w:p w14:paraId="4552D625" w14:textId="72F10767" w:rsidR="00F7717E" w:rsidRDefault="00FC0927" w:rsidP="000B4FC5">
      <w:pPr>
        <w:spacing w:after="0" w:line="276" w:lineRule="auto"/>
        <w:ind w:firstLine="720"/>
      </w:pPr>
      <w:sdt>
        <w:sdtPr>
          <w:id w:val="17136080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B4FC5">
            <w:rPr>
              <w:rFonts w:ascii="MS Gothic" w:eastAsia="MS Gothic" w:hAnsi="MS Gothic" w:hint="eastAsia"/>
            </w:rPr>
            <w:t>☐</w:t>
          </w:r>
        </w:sdtContent>
      </w:sdt>
      <w:r w:rsidR="00F7717E">
        <w:t xml:space="preserve"> </w:t>
      </w:r>
      <w:r w:rsidR="003B453F" w:rsidRPr="003B453F">
        <w:t>**Tempera paint (various colors)</w:t>
      </w:r>
    </w:p>
    <w:p w14:paraId="15EE218F" w14:textId="29A938E0" w:rsidR="00F7717E" w:rsidRDefault="00FC0927" w:rsidP="000B4FC5">
      <w:pPr>
        <w:spacing w:after="0" w:line="276" w:lineRule="auto"/>
        <w:ind w:firstLine="720"/>
      </w:pPr>
      <w:sdt>
        <w:sdtPr>
          <w:id w:val="-14907058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7717E">
            <w:rPr>
              <w:rFonts w:ascii="MS Gothic" w:eastAsia="MS Gothic" w:hAnsi="MS Gothic" w:hint="eastAsia"/>
            </w:rPr>
            <w:t>☐</w:t>
          </w:r>
        </w:sdtContent>
      </w:sdt>
      <w:r w:rsidR="00F7717E">
        <w:t xml:space="preserve">  </w:t>
      </w:r>
      <w:r w:rsidR="009E164B" w:rsidRPr="009E164B">
        <w:t>Finger-paint (red, blue, yellow, white, black)</w:t>
      </w:r>
    </w:p>
    <w:p w14:paraId="6B8A35CD" w14:textId="0DA6E528" w:rsidR="00F7717E" w:rsidRDefault="00FC0927" w:rsidP="000B4FC5">
      <w:pPr>
        <w:spacing w:after="0" w:line="276" w:lineRule="auto"/>
        <w:ind w:firstLine="720"/>
      </w:pPr>
      <w:sdt>
        <w:sdtPr>
          <w:id w:val="5691604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80173">
            <w:rPr>
              <w:rFonts w:ascii="MS Gothic" w:eastAsia="MS Gothic" w:hAnsi="MS Gothic" w:hint="eastAsia"/>
            </w:rPr>
            <w:t>☐</w:t>
          </w:r>
        </w:sdtContent>
      </w:sdt>
      <w:r w:rsidR="00F7717E">
        <w:t xml:space="preserve"> </w:t>
      </w:r>
      <w:r w:rsidR="005C27C4">
        <w:t xml:space="preserve">  </w:t>
      </w:r>
      <w:r w:rsidR="005C27C4" w:rsidRPr="005C27C4">
        <w:t>**Newsprint (18” X 24”, 12” X 18”)</w:t>
      </w:r>
    </w:p>
    <w:p w14:paraId="303EE4EC" w14:textId="7BA3880B" w:rsidR="00F7717E" w:rsidRDefault="00FC0927" w:rsidP="000B4FC5">
      <w:pPr>
        <w:spacing w:after="0" w:line="276" w:lineRule="auto"/>
        <w:ind w:firstLine="720"/>
      </w:pPr>
      <w:sdt>
        <w:sdtPr>
          <w:id w:val="-13625846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80173">
            <w:rPr>
              <w:rFonts w:ascii="MS Gothic" w:eastAsia="MS Gothic" w:hAnsi="MS Gothic" w:hint="eastAsia"/>
            </w:rPr>
            <w:t>☐</w:t>
          </w:r>
        </w:sdtContent>
      </w:sdt>
      <w:r w:rsidR="00F7717E">
        <w:t xml:space="preserve"> </w:t>
      </w:r>
      <w:r w:rsidR="00760B26">
        <w:t xml:space="preserve"> </w:t>
      </w:r>
      <w:r w:rsidR="00760B26" w:rsidRPr="00760B26">
        <w:t>Finger-paint paper</w:t>
      </w:r>
    </w:p>
    <w:p w14:paraId="77E0F77D" w14:textId="58A27025" w:rsidR="00F7717E" w:rsidRDefault="00FC0927" w:rsidP="000B4FC5">
      <w:pPr>
        <w:spacing w:after="0" w:line="276" w:lineRule="auto"/>
        <w:ind w:firstLine="720"/>
      </w:pPr>
      <w:sdt>
        <w:sdtPr>
          <w:id w:val="-10243180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80173">
            <w:rPr>
              <w:rFonts w:ascii="MS Gothic" w:eastAsia="MS Gothic" w:hAnsi="MS Gothic" w:hint="eastAsia"/>
            </w:rPr>
            <w:t>☐</w:t>
          </w:r>
        </w:sdtContent>
      </w:sdt>
      <w:r w:rsidR="00F7717E">
        <w:t xml:space="preserve"> </w:t>
      </w:r>
      <w:r w:rsidR="004B773A">
        <w:t xml:space="preserve"> </w:t>
      </w:r>
      <w:r w:rsidR="004B773A" w:rsidRPr="004B773A">
        <w:t>**Construction paper (various sizes and colors)</w:t>
      </w:r>
    </w:p>
    <w:p w14:paraId="0C837ABD" w14:textId="1D31F9CE" w:rsidR="00F7717E" w:rsidRDefault="00FC0927" w:rsidP="000B4FC5">
      <w:pPr>
        <w:spacing w:after="0" w:line="276" w:lineRule="auto"/>
        <w:ind w:firstLine="720"/>
      </w:pPr>
      <w:sdt>
        <w:sdtPr>
          <w:id w:val="15498026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35359">
            <w:rPr>
              <w:rFonts w:ascii="MS Gothic" w:eastAsia="MS Gothic" w:hAnsi="MS Gothic" w:hint="eastAsia"/>
            </w:rPr>
            <w:t>☐</w:t>
          </w:r>
        </w:sdtContent>
      </w:sdt>
      <w:r w:rsidR="00F7717E">
        <w:t xml:space="preserve"> </w:t>
      </w:r>
      <w:r w:rsidR="00135359">
        <w:t xml:space="preserve"> </w:t>
      </w:r>
      <w:r w:rsidR="00135359" w:rsidRPr="00135359">
        <w:t>**Manila drawing paper (12” X 18”)</w:t>
      </w:r>
    </w:p>
    <w:p w14:paraId="2B084FBF" w14:textId="4B176AD6" w:rsidR="00F7717E" w:rsidRDefault="00FC0927" w:rsidP="000B4FC5">
      <w:pPr>
        <w:spacing w:after="0" w:line="276" w:lineRule="auto"/>
        <w:ind w:firstLine="720"/>
      </w:pPr>
      <w:sdt>
        <w:sdtPr>
          <w:id w:val="9259259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7717E">
            <w:rPr>
              <w:rFonts w:ascii="MS Gothic" w:eastAsia="MS Gothic" w:hAnsi="MS Gothic" w:hint="eastAsia"/>
            </w:rPr>
            <w:t>☐</w:t>
          </w:r>
        </w:sdtContent>
      </w:sdt>
      <w:r w:rsidR="00F7717E">
        <w:t xml:space="preserve"> </w:t>
      </w:r>
      <w:r w:rsidR="005C0184">
        <w:t xml:space="preserve"> </w:t>
      </w:r>
      <w:r w:rsidR="005C0184" w:rsidRPr="005C0184">
        <w:t>Tissue paper</w:t>
      </w:r>
    </w:p>
    <w:p w14:paraId="78E816DE" w14:textId="53744A25" w:rsidR="00F7717E" w:rsidRDefault="00FC0927" w:rsidP="000B4FC5">
      <w:pPr>
        <w:spacing w:after="0" w:line="276" w:lineRule="auto"/>
        <w:ind w:firstLine="720"/>
      </w:pPr>
      <w:sdt>
        <w:sdtPr>
          <w:id w:val="-11918456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7717E">
            <w:rPr>
              <w:rFonts w:ascii="MS Gothic" w:eastAsia="MS Gothic" w:hAnsi="MS Gothic" w:hint="eastAsia"/>
            </w:rPr>
            <w:t>☐</w:t>
          </w:r>
        </w:sdtContent>
      </w:sdt>
      <w:r w:rsidR="00F7717E">
        <w:t xml:space="preserve"> </w:t>
      </w:r>
      <w:r w:rsidR="00065328">
        <w:t xml:space="preserve"> </w:t>
      </w:r>
      <w:r w:rsidR="00065328" w:rsidRPr="00065328">
        <w:t>Butcher paper</w:t>
      </w:r>
    </w:p>
    <w:p w14:paraId="7AC24399" w14:textId="7371D18C" w:rsidR="00F7717E" w:rsidRDefault="00FC0927" w:rsidP="000B4FC5">
      <w:pPr>
        <w:spacing w:after="0" w:line="276" w:lineRule="auto"/>
        <w:ind w:firstLine="720"/>
      </w:pPr>
      <w:sdt>
        <w:sdtPr>
          <w:id w:val="6501740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B73DC">
            <w:rPr>
              <w:rFonts w:ascii="MS Gothic" w:eastAsia="MS Gothic" w:hAnsi="MS Gothic" w:hint="eastAsia"/>
            </w:rPr>
            <w:t>☐</w:t>
          </w:r>
        </w:sdtContent>
      </w:sdt>
      <w:r w:rsidR="00F7717E">
        <w:t xml:space="preserve"> </w:t>
      </w:r>
      <w:r w:rsidR="00CB73DC">
        <w:t xml:space="preserve"> </w:t>
      </w:r>
      <w:r w:rsidR="00CB73DC" w:rsidRPr="00CB73DC">
        <w:t>Paper bags</w:t>
      </w:r>
    </w:p>
    <w:p w14:paraId="09A835A7" w14:textId="14DAE3AC" w:rsidR="00F7717E" w:rsidRDefault="00FC0927" w:rsidP="000B4FC5">
      <w:pPr>
        <w:spacing w:after="0" w:line="276" w:lineRule="auto"/>
        <w:ind w:firstLine="720"/>
      </w:pPr>
      <w:sdt>
        <w:sdtPr>
          <w:id w:val="6538013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7717E">
            <w:rPr>
              <w:rFonts w:ascii="MS Gothic" w:eastAsia="MS Gothic" w:hAnsi="MS Gothic" w:hint="eastAsia"/>
            </w:rPr>
            <w:t>☐</w:t>
          </w:r>
        </w:sdtContent>
      </w:sdt>
      <w:r w:rsidR="00F7717E">
        <w:t xml:space="preserve"> </w:t>
      </w:r>
      <w:r w:rsidR="00366DF4">
        <w:t xml:space="preserve"> </w:t>
      </w:r>
      <w:r w:rsidR="00366DF4" w:rsidRPr="00366DF4">
        <w:t>Paper plates</w:t>
      </w:r>
    </w:p>
    <w:p w14:paraId="151EFEE5" w14:textId="71E50D6E" w:rsidR="00F7717E" w:rsidRDefault="00FC0927" w:rsidP="000B4FC5">
      <w:pPr>
        <w:spacing w:after="0" w:line="276" w:lineRule="auto"/>
        <w:ind w:firstLine="720"/>
      </w:pPr>
      <w:sdt>
        <w:sdtPr>
          <w:id w:val="-21054896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6DDE">
            <w:rPr>
              <w:rFonts w:ascii="MS Gothic" w:eastAsia="MS Gothic" w:hAnsi="MS Gothic" w:hint="eastAsia"/>
            </w:rPr>
            <w:t>☐</w:t>
          </w:r>
        </w:sdtContent>
      </w:sdt>
      <w:r w:rsidR="00F7717E">
        <w:t xml:space="preserve"> </w:t>
      </w:r>
      <w:r w:rsidR="009B66A3">
        <w:t xml:space="preserve"> </w:t>
      </w:r>
      <w:r w:rsidR="009B66A3" w:rsidRPr="009B66A3">
        <w:t>Plastic straws</w:t>
      </w:r>
    </w:p>
    <w:p w14:paraId="612545A5" w14:textId="699AD8E9" w:rsidR="00F7717E" w:rsidRDefault="00FC0927" w:rsidP="000B4FC5">
      <w:pPr>
        <w:spacing w:after="0" w:line="276" w:lineRule="auto"/>
        <w:ind w:firstLine="720"/>
      </w:pPr>
      <w:sdt>
        <w:sdtPr>
          <w:id w:val="-69370035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7717E">
            <w:rPr>
              <w:rFonts w:ascii="MS Gothic" w:eastAsia="MS Gothic" w:hAnsi="MS Gothic" w:hint="eastAsia"/>
            </w:rPr>
            <w:t>☐</w:t>
          </w:r>
        </w:sdtContent>
      </w:sdt>
      <w:r w:rsidR="00F7717E">
        <w:t xml:space="preserve"> </w:t>
      </w:r>
      <w:r w:rsidR="009B66A3">
        <w:t xml:space="preserve"> </w:t>
      </w:r>
      <w:r w:rsidR="004253FA" w:rsidRPr="004253FA">
        <w:t>Pipe cleaners</w:t>
      </w:r>
    </w:p>
    <w:p w14:paraId="6DEDBC75" w14:textId="65F8FBC7" w:rsidR="00F7717E" w:rsidRDefault="00FC0927" w:rsidP="000B4FC5">
      <w:pPr>
        <w:spacing w:after="0" w:line="276" w:lineRule="auto"/>
        <w:ind w:firstLine="720"/>
      </w:pPr>
      <w:sdt>
        <w:sdtPr>
          <w:id w:val="-16829709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7717E">
            <w:rPr>
              <w:rFonts w:ascii="MS Gothic" w:eastAsia="MS Gothic" w:hAnsi="MS Gothic" w:hint="eastAsia"/>
            </w:rPr>
            <w:t>☐</w:t>
          </w:r>
        </w:sdtContent>
      </w:sdt>
      <w:r w:rsidR="00F7717E">
        <w:t xml:space="preserve"> </w:t>
      </w:r>
      <w:r w:rsidR="0005654C">
        <w:t xml:space="preserve"> </w:t>
      </w:r>
      <w:r w:rsidR="0005654C" w:rsidRPr="0005654C">
        <w:t>Collage materials</w:t>
      </w:r>
    </w:p>
    <w:p w14:paraId="5463B576" w14:textId="4E2C001D" w:rsidR="00F7717E" w:rsidRDefault="00FC0927" w:rsidP="000B4FC5">
      <w:pPr>
        <w:spacing w:after="0" w:line="276" w:lineRule="auto"/>
        <w:ind w:firstLine="720"/>
      </w:pPr>
      <w:sdt>
        <w:sdtPr>
          <w:id w:val="32055715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7717E">
            <w:rPr>
              <w:rFonts w:ascii="MS Gothic" w:eastAsia="MS Gothic" w:hAnsi="MS Gothic" w:hint="eastAsia"/>
            </w:rPr>
            <w:t>☐</w:t>
          </w:r>
        </w:sdtContent>
      </w:sdt>
      <w:r w:rsidR="00F7717E">
        <w:t xml:space="preserve"> </w:t>
      </w:r>
      <w:r w:rsidR="00490014" w:rsidRPr="00490014">
        <w:t>Wax paper</w:t>
      </w:r>
    </w:p>
    <w:p w14:paraId="10354B82" w14:textId="558A253F" w:rsidR="00F7717E" w:rsidRDefault="00FC0927" w:rsidP="000B4FC5">
      <w:pPr>
        <w:spacing w:after="0" w:line="276" w:lineRule="auto"/>
        <w:ind w:firstLine="720"/>
      </w:pPr>
      <w:sdt>
        <w:sdtPr>
          <w:id w:val="159398090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7717E">
            <w:rPr>
              <w:rFonts w:ascii="MS Gothic" w:eastAsia="MS Gothic" w:hAnsi="MS Gothic" w:hint="eastAsia"/>
            </w:rPr>
            <w:t>☐</w:t>
          </w:r>
        </w:sdtContent>
      </w:sdt>
      <w:r w:rsidR="00F7717E">
        <w:t xml:space="preserve"> </w:t>
      </w:r>
      <w:r w:rsidR="00A91DF5">
        <w:t xml:space="preserve"> </w:t>
      </w:r>
      <w:r w:rsidR="00A91DF5" w:rsidRPr="00A91DF5">
        <w:t>Chalk (regular and jumbo)</w:t>
      </w:r>
    </w:p>
    <w:p w14:paraId="679E7352" w14:textId="4BF03EF3" w:rsidR="00F7717E" w:rsidRDefault="00FC0927" w:rsidP="000B4FC5">
      <w:pPr>
        <w:spacing w:after="0" w:line="276" w:lineRule="auto"/>
        <w:ind w:firstLine="720"/>
      </w:pPr>
      <w:sdt>
        <w:sdtPr>
          <w:id w:val="-156749197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7717E">
            <w:rPr>
              <w:rFonts w:ascii="MS Gothic" w:eastAsia="MS Gothic" w:hAnsi="MS Gothic" w:hint="eastAsia"/>
            </w:rPr>
            <w:t>☐</w:t>
          </w:r>
        </w:sdtContent>
      </w:sdt>
      <w:r w:rsidR="00F7717E">
        <w:t xml:space="preserve"> </w:t>
      </w:r>
      <w:r w:rsidR="007851D8" w:rsidRPr="007851D8">
        <w:t>**Crayons (various sizes)</w:t>
      </w:r>
    </w:p>
    <w:p w14:paraId="44BAFA5D" w14:textId="27C07213" w:rsidR="00F7717E" w:rsidRDefault="00FC0927" w:rsidP="000B4FC5">
      <w:pPr>
        <w:spacing w:after="0" w:line="276" w:lineRule="auto"/>
        <w:ind w:firstLine="720"/>
      </w:pPr>
      <w:sdt>
        <w:sdtPr>
          <w:id w:val="63961253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7717E">
            <w:rPr>
              <w:rFonts w:ascii="MS Gothic" w:eastAsia="MS Gothic" w:hAnsi="MS Gothic" w:hint="eastAsia"/>
            </w:rPr>
            <w:t>☐</w:t>
          </w:r>
        </w:sdtContent>
      </w:sdt>
      <w:r w:rsidR="00F7717E">
        <w:t xml:space="preserve"> </w:t>
      </w:r>
      <w:r w:rsidR="0074518F" w:rsidRPr="0074518F">
        <w:t>**Felt-tip markers (large and small)</w:t>
      </w:r>
    </w:p>
    <w:p w14:paraId="54239900" w14:textId="02249D35" w:rsidR="00F7717E" w:rsidRDefault="00FC0927" w:rsidP="000B4FC5">
      <w:pPr>
        <w:spacing w:after="0" w:line="276" w:lineRule="auto"/>
        <w:ind w:firstLine="720"/>
      </w:pPr>
      <w:sdt>
        <w:sdtPr>
          <w:id w:val="-1445920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7717E">
            <w:rPr>
              <w:rFonts w:ascii="MS Gothic" w:eastAsia="MS Gothic" w:hAnsi="MS Gothic" w:hint="eastAsia"/>
            </w:rPr>
            <w:t>☐</w:t>
          </w:r>
        </w:sdtContent>
      </w:sdt>
      <w:r w:rsidR="00F7717E">
        <w:t xml:space="preserve"> </w:t>
      </w:r>
      <w:r w:rsidR="00EC5B10" w:rsidRPr="00EC5B10">
        <w:t>School paste</w:t>
      </w:r>
    </w:p>
    <w:p w14:paraId="74B17F52" w14:textId="58444757" w:rsidR="00F7717E" w:rsidRDefault="00FC0927" w:rsidP="000B4FC5">
      <w:pPr>
        <w:spacing w:after="0" w:line="276" w:lineRule="auto"/>
        <w:ind w:firstLine="720"/>
      </w:pPr>
      <w:sdt>
        <w:sdtPr>
          <w:id w:val="-163647938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7717E">
            <w:rPr>
              <w:rFonts w:ascii="MS Gothic" w:eastAsia="MS Gothic" w:hAnsi="MS Gothic" w:hint="eastAsia"/>
            </w:rPr>
            <w:t>☐</w:t>
          </w:r>
        </w:sdtContent>
      </w:sdt>
      <w:r w:rsidR="00F7717E">
        <w:t xml:space="preserve"> </w:t>
      </w:r>
      <w:r w:rsidR="0068438D" w:rsidRPr="0068438D">
        <w:t>**White glue</w:t>
      </w:r>
    </w:p>
    <w:p w14:paraId="586E6353" w14:textId="04804B1A" w:rsidR="00F7717E" w:rsidRDefault="00FC0927" w:rsidP="000B4FC5">
      <w:pPr>
        <w:spacing w:after="0" w:line="276" w:lineRule="auto"/>
        <w:ind w:firstLine="720"/>
      </w:pPr>
      <w:sdt>
        <w:sdtPr>
          <w:id w:val="-196047952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7717E">
            <w:rPr>
              <w:rFonts w:ascii="MS Gothic" w:eastAsia="MS Gothic" w:hAnsi="MS Gothic" w:hint="eastAsia"/>
            </w:rPr>
            <w:t>☐</w:t>
          </w:r>
        </w:sdtContent>
      </w:sdt>
      <w:r w:rsidR="00F7717E">
        <w:t xml:space="preserve"> </w:t>
      </w:r>
      <w:r w:rsidR="00ED3B9A" w:rsidRPr="00ED3B9A">
        <w:t>Masking tape</w:t>
      </w:r>
    </w:p>
    <w:p w14:paraId="0760C90D" w14:textId="4A5874BD" w:rsidR="002E0D8D" w:rsidRDefault="00FC0927" w:rsidP="000B4FC5">
      <w:pPr>
        <w:spacing w:after="0" w:line="276" w:lineRule="auto"/>
        <w:ind w:firstLine="720"/>
      </w:pPr>
      <w:sdt>
        <w:sdtPr>
          <w:id w:val="-105746765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E0D8D">
            <w:rPr>
              <w:rFonts w:ascii="MS Gothic" w:eastAsia="MS Gothic" w:hAnsi="MS Gothic" w:hint="eastAsia"/>
            </w:rPr>
            <w:t>☐</w:t>
          </w:r>
        </w:sdtContent>
      </w:sdt>
      <w:r w:rsidR="007F7F20" w:rsidRPr="007F7F20">
        <w:t xml:space="preserve"> Scotch tape</w:t>
      </w:r>
    </w:p>
    <w:p w14:paraId="270DACA0" w14:textId="27DCA890" w:rsidR="002E0D8D" w:rsidRDefault="00FC0927" w:rsidP="000B4FC5">
      <w:pPr>
        <w:spacing w:after="0" w:line="276" w:lineRule="auto"/>
        <w:ind w:firstLine="720"/>
      </w:pPr>
      <w:sdt>
        <w:sdtPr>
          <w:id w:val="-71996822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E0D8D">
            <w:rPr>
              <w:rFonts w:ascii="MS Gothic" w:eastAsia="MS Gothic" w:hAnsi="MS Gothic" w:hint="eastAsia"/>
            </w:rPr>
            <w:t>☐</w:t>
          </w:r>
        </w:sdtContent>
      </w:sdt>
      <w:r w:rsidR="002E0D8D">
        <w:t xml:space="preserve"> </w:t>
      </w:r>
      <w:r w:rsidR="00EE579E" w:rsidRPr="00EE579E">
        <w:t>Books about art and artists</w:t>
      </w:r>
    </w:p>
    <w:p w14:paraId="1532CA0B" w14:textId="69E1843E" w:rsidR="00E4707B" w:rsidRDefault="00FC0927" w:rsidP="00822A08">
      <w:pPr>
        <w:spacing w:after="0" w:line="276" w:lineRule="auto"/>
        <w:ind w:firstLine="720"/>
      </w:pPr>
      <w:sdt>
        <w:sdtPr>
          <w:id w:val="7679689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E0D8D">
            <w:rPr>
              <w:rFonts w:ascii="MS Gothic" w:eastAsia="MS Gothic" w:hAnsi="MS Gothic" w:hint="eastAsia"/>
            </w:rPr>
            <w:t>☐</w:t>
          </w:r>
        </w:sdtContent>
      </w:sdt>
      <w:r w:rsidR="002E0D8D">
        <w:t xml:space="preserve"> </w:t>
      </w:r>
      <w:r w:rsidR="00196EBF" w:rsidRPr="00196EBF">
        <w:t>Blank Art journals</w:t>
      </w:r>
    </w:p>
    <w:p w14:paraId="56D486E4" w14:textId="58866726" w:rsidR="00436D95" w:rsidRDefault="00E15C2C" w:rsidP="00891FE2">
      <w:pPr>
        <w:pStyle w:val="Heading1"/>
        <w:rPr>
          <w:rFonts w:hint="eastAsia"/>
        </w:rPr>
      </w:pPr>
      <w:r>
        <w:t>Book/Library Center</w:t>
      </w:r>
    </w:p>
    <w:p w14:paraId="08E378FE" w14:textId="3B19774C" w:rsidR="00891FE2" w:rsidRDefault="00FC0927" w:rsidP="00A2635D">
      <w:pPr>
        <w:spacing w:after="0" w:line="276" w:lineRule="auto"/>
        <w:ind w:firstLine="720"/>
      </w:pPr>
      <w:sdt>
        <w:sdtPr>
          <w:id w:val="8684186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2635D">
            <w:rPr>
              <w:rFonts w:ascii="MS Gothic" w:eastAsia="MS Gothic" w:hAnsi="MS Gothic" w:hint="eastAsia"/>
            </w:rPr>
            <w:t>☐</w:t>
          </w:r>
        </w:sdtContent>
      </w:sdt>
      <w:r w:rsidR="00891FE2">
        <w:t xml:space="preserve"> </w:t>
      </w:r>
      <w:r w:rsidR="00FF5096" w:rsidRPr="00FF5096">
        <w:t>**Library storage unit</w:t>
      </w:r>
    </w:p>
    <w:p w14:paraId="19A54ABE" w14:textId="1682DB17" w:rsidR="00891FE2" w:rsidRDefault="00FC0927" w:rsidP="00A2635D">
      <w:pPr>
        <w:spacing w:after="0" w:line="276" w:lineRule="auto"/>
        <w:ind w:firstLine="720"/>
      </w:pPr>
      <w:sdt>
        <w:sdtPr>
          <w:id w:val="-133730424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A27FB">
            <w:rPr>
              <w:rFonts w:ascii="MS Gothic" w:eastAsia="MS Gothic" w:hAnsi="MS Gothic" w:hint="eastAsia"/>
            </w:rPr>
            <w:t>☐</w:t>
          </w:r>
        </w:sdtContent>
      </w:sdt>
      <w:r w:rsidR="00891FE2">
        <w:t xml:space="preserve"> </w:t>
      </w:r>
      <w:r w:rsidR="00FA27FB">
        <w:t xml:space="preserve"> </w:t>
      </w:r>
      <w:r w:rsidR="00FA27FB" w:rsidRPr="00FA27FB">
        <w:t>**Area rug (if not carpeted)</w:t>
      </w:r>
    </w:p>
    <w:p w14:paraId="753123C7" w14:textId="64AE89D6" w:rsidR="00891FE2" w:rsidRDefault="00FC0927" w:rsidP="00A2635D">
      <w:pPr>
        <w:spacing w:after="0" w:line="276" w:lineRule="auto"/>
        <w:ind w:firstLine="720"/>
      </w:pPr>
      <w:sdt>
        <w:sdtPr>
          <w:id w:val="-175942973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91FE2">
            <w:rPr>
              <w:rFonts w:ascii="MS Gothic" w:eastAsia="MS Gothic" w:hAnsi="MS Gothic" w:hint="eastAsia"/>
            </w:rPr>
            <w:t>☐</w:t>
          </w:r>
        </w:sdtContent>
      </w:sdt>
      <w:r w:rsidR="00891FE2">
        <w:t xml:space="preserve"> </w:t>
      </w:r>
      <w:r w:rsidR="009525E1" w:rsidRPr="009525E1">
        <w:t>**Child’s soft chair or big pillow</w:t>
      </w:r>
    </w:p>
    <w:p w14:paraId="79367171" w14:textId="71B825B4" w:rsidR="00891FE2" w:rsidRDefault="00FC0927" w:rsidP="00A2635D">
      <w:pPr>
        <w:spacing w:after="0" w:line="276" w:lineRule="auto"/>
        <w:ind w:firstLine="720"/>
      </w:pPr>
      <w:sdt>
        <w:sdtPr>
          <w:id w:val="4585404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91FE2">
            <w:rPr>
              <w:rFonts w:ascii="MS Gothic" w:eastAsia="MS Gothic" w:hAnsi="MS Gothic" w:hint="eastAsia"/>
            </w:rPr>
            <w:t>☐</w:t>
          </w:r>
        </w:sdtContent>
      </w:sdt>
      <w:r w:rsidR="00891FE2">
        <w:t xml:space="preserve"> </w:t>
      </w:r>
      <w:r w:rsidR="00000448" w:rsidRPr="00000448">
        <w:t>**Small rocker</w:t>
      </w:r>
    </w:p>
    <w:p w14:paraId="5F0D8924" w14:textId="71267720" w:rsidR="00891FE2" w:rsidRDefault="00FC0927" w:rsidP="00A2635D">
      <w:pPr>
        <w:spacing w:after="0" w:line="276" w:lineRule="auto"/>
        <w:ind w:firstLine="720"/>
      </w:pPr>
      <w:sdt>
        <w:sdtPr>
          <w:id w:val="12551652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91FE2">
            <w:rPr>
              <w:rFonts w:ascii="MS Gothic" w:eastAsia="MS Gothic" w:hAnsi="MS Gothic" w:hint="eastAsia"/>
            </w:rPr>
            <w:t>☐</w:t>
          </w:r>
        </w:sdtContent>
      </w:sdt>
      <w:r w:rsidR="00891FE2">
        <w:t xml:space="preserve"> </w:t>
      </w:r>
      <w:r w:rsidR="006C24E0" w:rsidRPr="006C24E0">
        <w:t>**Collections of appropriate books</w:t>
      </w:r>
    </w:p>
    <w:p w14:paraId="255314EE" w14:textId="31D1EC7F" w:rsidR="00891FE2" w:rsidRDefault="00FC0927" w:rsidP="00A2635D">
      <w:pPr>
        <w:spacing w:after="0" w:line="276" w:lineRule="auto"/>
        <w:ind w:firstLine="720"/>
      </w:pPr>
      <w:sdt>
        <w:sdtPr>
          <w:id w:val="18539920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91FE2">
            <w:rPr>
              <w:rFonts w:ascii="MS Gothic" w:eastAsia="MS Gothic" w:hAnsi="MS Gothic" w:hint="eastAsia"/>
            </w:rPr>
            <w:t>☐</w:t>
          </w:r>
        </w:sdtContent>
      </w:sdt>
      <w:r w:rsidR="00891FE2">
        <w:t xml:space="preserve"> </w:t>
      </w:r>
      <w:r w:rsidR="00BF1D5F" w:rsidRPr="00BF1D5F">
        <w:t>Many big books** for reading to the class</w:t>
      </w:r>
    </w:p>
    <w:p w14:paraId="7F56A2AF" w14:textId="06A8DDF9" w:rsidR="00891FE2" w:rsidRDefault="00FC0927" w:rsidP="00A2635D">
      <w:pPr>
        <w:spacing w:after="0" w:line="276" w:lineRule="auto"/>
        <w:ind w:firstLine="720"/>
      </w:pPr>
      <w:sdt>
        <w:sdtPr>
          <w:id w:val="-10663263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91FE2">
            <w:rPr>
              <w:rFonts w:ascii="MS Gothic" w:eastAsia="MS Gothic" w:hAnsi="MS Gothic" w:hint="eastAsia"/>
            </w:rPr>
            <w:t>☐</w:t>
          </w:r>
        </w:sdtContent>
      </w:sdt>
      <w:r w:rsidR="00891FE2">
        <w:t xml:space="preserve"> </w:t>
      </w:r>
      <w:r w:rsidR="00DD63AD" w:rsidRPr="00DD63AD">
        <w:t>**Storage for all books</w:t>
      </w:r>
    </w:p>
    <w:p w14:paraId="39AC0491" w14:textId="403928B3" w:rsidR="00891FE2" w:rsidRDefault="00FC0927" w:rsidP="00A2635D">
      <w:pPr>
        <w:spacing w:after="0" w:line="276" w:lineRule="auto"/>
        <w:ind w:firstLine="720"/>
      </w:pPr>
      <w:sdt>
        <w:sdtPr>
          <w:id w:val="-798409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91FE2">
            <w:rPr>
              <w:rFonts w:ascii="MS Gothic" w:eastAsia="MS Gothic" w:hAnsi="MS Gothic" w:hint="eastAsia"/>
            </w:rPr>
            <w:t>☐</w:t>
          </w:r>
        </w:sdtContent>
      </w:sdt>
      <w:r w:rsidR="00891FE2">
        <w:t xml:space="preserve"> </w:t>
      </w:r>
      <w:r w:rsidR="002F2866" w:rsidRPr="002F2866">
        <w:t>**Fantasy books</w:t>
      </w:r>
    </w:p>
    <w:p w14:paraId="11640057" w14:textId="25C16E66" w:rsidR="00891FE2" w:rsidRDefault="00FC0927" w:rsidP="00A2635D">
      <w:pPr>
        <w:spacing w:after="0" w:line="276" w:lineRule="auto"/>
        <w:ind w:firstLine="720"/>
      </w:pPr>
      <w:sdt>
        <w:sdtPr>
          <w:id w:val="77907311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91FE2">
            <w:rPr>
              <w:rFonts w:ascii="MS Gothic" w:eastAsia="MS Gothic" w:hAnsi="MS Gothic" w:hint="eastAsia"/>
            </w:rPr>
            <w:t>☐</w:t>
          </w:r>
        </w:sdtContent>
      </w:sdt>
      <w:r w:rsidR="00891FE2">
        <w:t xml:space="preserve"> </w:t>
      </w:r>
      <w:r w:rsidR="009132E0" w:rsidRPr="009132E0">
        <w:t>**Large throw pillows</w:t>
      </w:r>
    </w:p>
    <w:p w14:paraId="446DB836" w14:textId="5A638F12" w:rsidR="00891FE2" w:rsidRDefault="00FC0927" w:rsidP="00A2635D">
      <w:pPr>
        <w:spacing w:after="0" w:line="276" w:lineRule="auto"/>
        <w:ind w:firstLine="720"/>
      </w:pPr>
      <w:sdt>
        <w:sdtPr>
          <w:id w:val="-75520993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91FE2">
            <w:rPr>
              <w:rFonts w:ascii="MS Gothic" w:eastAsia="MS Gothic" w:hAnsi="MS Gothic" w:hint="eastAsia"/>
            </w:rPr>
            <w:t>☐</w:t>
          </w:r>
        </w:sdtContent>
      </w:sdt>
      <w:r w:rsidR="00891FE2">
        <w:t xml:space="preserve"> </w:t>
      </w:r>
      <w:r w:rsidR="00A85AE5" w:rsidRPr="00A85AE5">
        <w:t>**Non-fiction books (about 50% of books)</w:t>
      </w:r>
    </w:p>
    <w:p w14:paraId="4040C8B5" w14:textId="35A82413" w:rsidR="00891FE2" w:rsidRDefault="00FC0927" w:rsidP="00A2635D">
      <w:pPr>
        <w:spacing w:after="0" w:line="276" w:lineRule="auto"/>
        <w:ind w:firstLine="720"/>
      </w:pPr>
      <w:sdt>
        <w:sdtPr>
          <w:id w:val="15890343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91FE2">
            <w:rPr>
              <w:rFonts w:ascii="MS Gothic" w:eastAsia="MS Gothic" w:hAnsi="MS Gothic" w:hint="eastAsia"/>
            </w:rPr>
            <w:t>☐</w:t>
          </w:r>
        </w:sdtContent>
      </w:sdt>
      <w:r w:rsidR="00891FE2">
        <w:t xml:space="preserve"> </w:t>
      </w:r>
      <w:r w:rsidR="0090255A" w:rsidRPr="0090255A">
        <w:t>**Stories about people</w:t>
      </w:r>
    </w:p>
    <w:p w14:paraId="4A181B72" w14:textId="2158BBC6" w:rsidR="00891FE2" w:rsidRPr="00891FE2" w:rsidRDefault="00FC0927" w:rsidP="00A2635D">
      <w:pPr>
        <w:spacing w:after="0" w:line="276" w:lineRule="auto"/>
        <w:ind w:firstLine="720"/>
      </w:pPr>
      <w:sdt>
        <w:sdtPr>
          <w:id w:val="-66354612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91FE2">
            <w:rPr>
              <w:rFonts w:ascii="MS Gothic" w:eastAsia="MS Gothic" w:hAnsi="MS Gothic" w:hint="eastAsia"/>
            </w:rPr>
            <w:t>☐</w:t>
          </w:r>
        </w:sdtContent>
      </w:sdt>
      <w:r w:rsidR="00891FE2">
        <w:t xml:space="preserve"> </w:t>
      </w:r>
      <w:r w:rsidR="00EF5DD9" w:rsidRPr="00EF5DD9">
        <w:t>**Books about animals</w:t>
      </w:r>
    </w:p>
    <w:p w14:paraId="15A9BEAF" w14:textId="1EA0140D" w:rsidR="009525E1" w:rsidRDefault="00FC0927" w:rsidP="00A2635D">
      <w:pPr>
        <w:spacing w:after="0" w:line="276" w:lineRule="auto"/>
        <w:ind w:firstLine="720"/>
      </w:pPr>
      <w:sdt>
        <w:sdtPr>
          <w:id w:val="36016886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525E1">
            <w:rPr>
              <w:rFonts w:ascii="MS Gothic" w:eastAsia="MS Gothic" w:hAnsi="MS Gothic" w:hint="eastAsia"/>
            </w:rPr>
            <w:t>☐</w:t>
          </w:r>
        </w:sdtContent>
      </w:sdt>
      <w:r w:rsidR="009525E1">
        <w:t xml:space="preserve"> </w:t>
      </w:r>
      <w:r w:rsidR="00794DD1" w:rsidRPr="00794DD1">
        <w:t>**Science books</w:t>
      </w:r>
    </w:p>
    <w:p w14:paraId="2C050CAD" w14:textId="6C95660D" w:rsidR="009525E1" w:rsidRDefault="00FC0927" w:rsidP="00A2635D">
      <w:pPr>
        <w:spacing w:after="0" w:line="276" w:lineRule="auto"/>
        <w:ind w:firstLine="720"/>
      </w:pPr>
      <w:sdt>
        <w:sdtPr>
          <w:rPr>
            <w:rFonts w:ascii="MS Gothic" w:eastAsia="MS Gothic" w:hAnsi="MS Gothic"/>
          </w:rPr>
          <w:id w:val="1368265796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Fonts w:hint="eastAsia"/>
          </w:rPr>
        </w:sdtEndPr>
        <w:sdtContent>
          <w:r w:rsidR="005A12AC">
            <w:rPr>
              <w:rFonts w:ascii="MS Gothic" w:eastAsia="MS Gothic" w:hAnsi="MS Gothic" w:hint="eastAsia"/>
            </w:rPr>
            <w:t>☐</w:t>
          </w:r>
        </w:sdtContent>
      </w:sdt>
      <w:r w:rsidR="00411673">
        <w:rPr>
          <w:rFonts w:ascii="MS Gothic" w:eastAsia="MS Gothic" w:hAnsi="MS Gothic"/>
        </w:rPr>
        <w:t xml:space="preserve"> </w:t>
      </w:r>
      <w:r w:rsidR="00CE5C86">
        <w:t>**Books reflecting varied cultures</w:t>
      </w:r>
    </w:p>
    <w:p w14:paraId="58C41F2A" w14:textId="3A78FC35" w:rsidR="009525E1" w:rsidRDefault="00FC0927" w:rsidP="00A2635D">
      <w:pPr>
        <w:spacing w:after="0" w:line="276" w:lineRule="auto"/>
        <w:ind w:firstLine="720"/>
      </w:pPr>
      <w:sdt>
        <w:sdtPr>
          <w:id w:val="1203139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E5C86">
            <w:rPr>
              <w:rFonts w:ascii="MS Gothic" w:eastAsia="MS Gothic" w:hAnsi="MS Gothic" w:hint="eastAsia"/>
            </w:rPr>
            <w:t>☐</w:t>
          </w:r>
        </w:sdtContent>
      </w:sdt>
      <w:r w:rsidR="009525E1">
        <w:t xml:space="preserve"> </w:t>
      </w:r>
      <w:r w:rsidR="00411673">
        <w:t xml:space="preserve"> </w:t>
      </w:r>
      <w:r w:rsidR="00411673" w:rsidRPr="00411673">
        <w:t>**Books reflecting disabilities</w:t>
      </w:r>
    </w:p>
    <w:p w14:paraId="76EC71AF" w14:textId="1171059F" w:rsidR="009525E1" w:rsidRDefault="00FC0927" w:rsidP="00A2635D">
      <w:pPr>
        <w:spacing w:after="0" w:line="276" w:lineRule="auto"/>
        <w:ind w:firstLine="720"/>
      </w:pPr>
      <w:sdt>
        <w:sdtPr>
          <w:id w:val="-17357383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525E1">
            <w:rPr>
              <w:rFonts w:ascii="MS Gothic" w:eastAsia="MS Gothic" w:hAnsi="MS Gothic" w:hint="eastAsia"/>
            </w:rPr>
            <w:t>☐</w:t>
          </w:r>
        </w:sdtContent>
      </w:sdt>
      <w:r w:rsidR="009525E1">
        <w:t xml:space="preserve"> </w:t>
      </w:r>
      <w:r w:rsidR="00160D1A" w:rsidRPr="00160D1A">
        <w:t>**Real objectives related to books</w:t>
      </w:r>
    </w:p>
    <w:p w14:paraId="67D24833" w14:textId="34F015A2" w:rsidR="009525E1" w:rsidRDefault="00FC0927" w:rsidP="00A2635D">
      <w:pPr>
        <w:spacing w:after="0" w:line="276" w:lineRule="auto"/>
        <w:ind w:firstLine="720"/>
      </w:pPr>
      <w:sdt>
        <w:sdtPr>
          <w:id w:val="24670359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525E1">
            <w:rPr>
              <w:rFonts w:ascii="MS Gothic" w:eastAsia="MS Gothic" w:hAnsi="MS Gothic" w:hint="eastAsia"/>
            </w:rPr>
            <w:t>☐</w:t>
          </w:r>
        </w:sdtContent>
      </w:sdt>
      <w:r w:rsidR="009525E1">
        <w:t xml:space="preserve"> </w:t>
      </w:r>
      <w:r w:rsidR="00A5257A" w:rsidRPr="00A5257A">
        <w:t>**Comfortable child-size furniture</w:t>
      </w:r>
    </w:p>
    <w:p w14:paraId="0928AFA9" w14:textId="50177828" w:rsidR="009525E1" w:rsidRDefault="00FC0927" w:rsidP="00A2635D">
      <w:pPr>
        <w:spacing w:after="0" w:line="276" w:lineRule="auto"/>
        <w:ind w:firstLine="720"/>
      </w:pPr>
      <w:sdt>
        <w:sdtPr>
          <w:id w:val="-547778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525E1">
            <w:rPr>
              <w:rFonts w:ascii="MS Gothic" w:eastAsia="MS Gothic" w:hAnsi="MS Gothic" w:hint="eastAsia"/>
            </w:rPr>
            <w:t>☐</w:t>
          </w:r>
        </w:sdtContent>
      </w:sdt>
      <w:r w:rsidR="009525E1">
        <w:t xml:space="preserve"> </w:t>
      </w:r>
      <w:r w:rsidR="00506FA5" w:rsidRPr="00506FA5">
        <w:t>**Flannel board materials</w:t>
      </w:r>
    </w:p>
    <w:p w14:paraId="78E7A5C8" w14:textId="3762DE51" w:rsidR="009525E1" w:rsidRDefault="00FC0927" w:rsidP="00A2635D">
      <w:pPr>
        <w:spacing w:after="0" w:line="276" w:lineRule="auto"/>
        <w:ind w:firstLine="720"/>
      </w:pPr>
      <w:sdt>
        <w:sdtPr>
          <w:id w:val="-5674984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525E1">
            <w:rPr>
              <w:rFonts w:ascii="MS Gothic" w:eastAsia="MS Gothic" w:hAnsi="MS Gothic" w:hint="eastAsia"/>
            </w:rPr>
            <w:t>☐</w:t>
          </w:r>
        </w:sdtContent>
      </w:sdt>
      <w:r w:rsidR="009525E1">
        <w:t xml:space="preserve"> </w:t>
      </w:r>
      <w:r w:rsidR="007103B6" w:rsidRPr="007103B6">
        <w:t>**Books relative to varied learning centers should be displayed throughout the room</w:t>
      </w:r>
    </w:p>
    <w:p w14:paraId="69CFDD1E" w14:textId="48BB0EAD" w:rsidR="009525E1" w:rsidRDefault="00FC0927" w:rsidP="00A2635D">
      <w:pPr>
        <w:spacing w:after="0" w:line="276" w:lineRule="auto"/>
        <w:ind w:firstLine="720"/>
      </w:pPr>
      <w:sdt>
        <w:sdtPr>
          <w:id w:val="-4551003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525E1">
            <w:rPr>
              <w:rFonts w:ascii="MS Gothic" w:eastAsia="MS Gothic" w:hAnsi="MS Gothic" w:hint="eastAsia"/>
            </w:rPr>
            <w:t>☐</w:t>
          </w:r>
        </w:sdtContent>
      </w:sdt>
      <w:r w:rsidR="009525E1">
        <w:t xml:space="preserve"> </w:t>
      </w:r>
      <w:r w:rsidR="00BE2EB7" w:rsidRPr="00BE2EB7">
        <w:t>**Comfortable places where staff can read to children</w:t>
      </w:r>
    </w:p>
    <w:p w14:paraId="6662C4A7" w14:textId="012E6F9B" w:rsidR="009525E1" w:rsidRPr="00891FE2" w:rsidRDefault="00FC0927" w:rsidP="00A2635D">
      <w:pPr>
        <w:spacing w:after="0" w:line="276" w:lineRule="auto"/>
        <w:ind w:firstLine="720"/>
      </w:pPr>
      <w:sdt>
        <w:sdtPr>
          <w:id w:val="13249328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525E1">
            <w:rPr>
              <w:rFonts w:ascii="MS Gothic" w:eastAsia="MS Gothic" w:hAnsi="MS Gothic" w:hint="eastAsia"/>
            </w:rPr>
            <w:t>☐</w:t>
          </w:r>
        </w:sdtContent>
      </w:sdt>
      <w:r w:rsidR="009525E1">
        <w:t xml:space="preserve"> </w:t>
      </w:r>
      <w:r w:rsidR="00EA66E8" w:rsidRPr="00EA66E8">
        <w:t>**Nursery rhymes and fairy tales</w:t>
      </w:r>
    </w:p>
    <w:p w14:paraId="3CF49CC4" w14:textId="3E2C1F1F" w:rsidR="00BE2EB7" w:rsidRDefault="00FC0927" w:rsidP="00A2635D">
      <w:pPr>
        <w:spacing w:after="0" w:line="276" w:lineRule="auto"/>
        <w:ind w:firstLine="720"/>
      </w:pPr>
      <w:sdt>
        <w:sdtPr>
          <w:id w:val="4888377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E2EB7">
            <w:rPr>
              <w:rFonts w:ascii="MS Gothic" w:eastAsia="MS Gothic" w:hAnsi="MS Gothic" w:hint="eastAsia"/>
            </w:rPr>
            <w:t>☐</w:t>
          </w:r>
        </w:sdtContent>
      </w:sdt>
      <w:r w:rsidR="00BE2EB7">
        <w:t xml:space="preserve"> </w:t>
      </w:r>
      <w:r w:rsidR="00AA6CDE" w:rsidRPr="00AA6CDE">
        <w:t>**Many rhyming books, charts, and stories</w:t>
      </w:r>
    </w:p>
    <w:p w14:paraId="26BA2A69" w14:textId="01DBD021" w:rsidR="00BE2EB7" w:rsidRDefault="00FC0927" w:rsidP="00A2635D">
      <w:pPr>
        <w:spacing w:after="0" w:line="276" w:lineRule="auto"/>
        <w:ind w:firstLine="720"/>
      </w:pPr>
      <w:sdt>
        <w:sdtPr>
          <w:id w:val="-175173198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E2EB7">
            <w:rPr>
              <w:rFonts w:ascii="MS Gothic" w:eastAsia="MS Gothic" w:hAnsi="MS Gothic" w:hint="eastAsia"/>
            </w:rPr>
            <w:t>☐</w:t>
          </w:r>
        </w:sdtContent>
      </w:sdt>
      <w:r w:rsidR="00BE2EB7">
        <w:t xml:space="preserve"> </w:t>
      </w:r>
      <w:r w:rsidR="001848F8" w:rsidRPr="001848F8">
        <w:t>**Newspapers and magazines</w:t>
      </w:r>
    </w:p>
    <w:p w14:paraId="4EF9BCC9" w14:textId="2583A3BD" w:rsidR="00BE2EB7" w:rsidRPr="00891FE2" w:rsidRDefault="00FC0927" w:rsidP="00A2635D">
      <w:pPr>
        <w:spacing w:after="0" w:line="276" w:lineRule="auto"/>
        <w:ind w:firstLine="720"/>
      </w:pPr>
      <w:sdt>
        <w:sdtPr>
          <w:id w:val="7980391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E2EB7">
            <w:rPr>
              <w:rFonts w:ascii="MS Gothic" w:eastAsia="MS Gothic" w:hAnsi="MS Gothic" w:hint="eastAsia"/>
            </w:rPr>
            <w:t>☐</w:t>
          </w:r>
        </w:sdtContent>
      </w:sdt>
      <w:r w:rsidR="00BE2EB7">
        <w:t xml:space="preserve"> </w:t>
      </w:r>
      <w:r w:rsidR="00191858" w:rsidRPr="00191858">
        <w:t>**Books related to themes or projects should be rotated as themes/projects change</w:t>
      </w:r>
    </w:p>
    <w:p w14:paraId="38CF7B58" w14:textId="258A7E35" w:rsidR="009525E1" w:rsidRDefault="00FC0927" w:rsidP="00822A08">
      <w:pPr>
        <w:spacing w:after="0" w:line="276" w:lineRule="auto"/>
        <w:ind w:firstLine="720"/>
      </w:pPr>
      <w:sdt>
        <w:sdtPr>
          <w:id w:val="-11476666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E2EB7">
            <w:rPr>
              <w:rFonts w:ascii="MS Gothic" w:eastAsia="MS Gothic" w:hAnsi="MS Gothic" w:hint="eastAsia"/>
            </w:rPr>
            <w:t>☐</w:t>
          </w:r>
        </w:sdtContent>
      </w:sdt>
      <w:r w:rsidR="00BE2EB7">
        <w:t xml:space="preserve"> </w:t>
      </w:r>
      <w:r w:rsidR="00237E42" w:rsidRPr="00237E42">
        <w:t>**Leveled books for beginning readers</w:t>
      </w:r>
    </w:p>
    <w:p w14:paraId="3E9DA444" w14:textId="77777777" w:rsidR="00822A08" w:rsidRPr="00891FE2" w:rsidRDefault="00822A08" w:rsidP="00822A08">
      <w:pPr>
        <w:spacing w:after="0" w:line="276" w:lineRule="auto"/>
        <w:ind w:firstLine="720"/>
      </w:pPr>
    </w:p>
    <w:p w14:paraId="2F08BBB6" w14:textId="38AF6BA2" w:rsidR="00E161FF" w:rsidRPr="00DA1D7C" w:rsidRDefault="00480173" w:rsidP="00E161FF">
      <w:pPr>
        <w:rPr>
          <w:rFonts w:cs="Times New Roman"/>
          <w:b/>
          <w:szCs w:val="24"/>
        </w:rPr>
      </w:pPr>
      <w:r w:rsidRPr="00480173">
        <w:t>Recommended # of children’s books accessible to children is 5 or 6 per child, or 100 to 120 books for 20 children). Some books may be purchased for a classroom collection while many more should be used from the school and local library collections.</w:t>
      </w:r>
    </w:p>
    <w:p w14:paraId="6F33E507" w14:textId="788A7990" w:rsidR="00BE5BC6" w:rsidRDefault="00BE5BC6" w:rsidP="00BE5BC6">
      <w:pPr>
        <w:pStyle w:val="Heading1"/>
        <w:rPr>
          <w:rFonts w:hint="eastAsia"/>
        </w:rPr>
      </w:pPr>
      <w:r>
        <w:t>Teacher Literacy Resources</w:t>
      </w:r>
    </w:p>
    <w:p w14:paraId="34E642D7" w14:textId="07E8F5EA" w:rsidR="00BE5BC6" w:rsidRDefault="00FC0927" w:rsidP="00A2635D">
      <w:pPr>
        <w:spacing w:after="0" w:line="276" w:lineRule="auto"/>
        <w:ind w:firstLine="720"/>
      </w:pPr>
      <w:sdt>
        <w:sdtPr>
          <w:id w:val="4001795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E5BC6">
            <w:rPr>
              <w:rFonts w:ascii="MS Gothic" w:eastAsia="MS Gothic" w:hAnsi="MS Gothic" w:hint="eastAsia"/>
            </w:rPr>
            <w:t>☐</w:t>
          </w:r>
        </w:sdtContent>
      </w:sdt>
      <w:r w:rsidR="00BE5BC6">
        <w:t xml:space="preserve"> </w:t>
      </w:r>
      <w:r w:rsidR="00A54A46" w:rsidRPr="00A54A46">
        <w:t>Poetry anthology</w:t>
      </w:r>
    </w:p>
    <w:p w14:paraId="009F1158" w14:textId="4CC2F010" w:rsidR="00BE5BC6" w:rsidRDefault="00FC0927" w:rsidP="00A2635D">
      <w:pPr>
        <w:spacing w:after="0" w:line="276" w:lineRule="auto"/>
        <w:ind w:firstLine="720"/>
      </w:pPr>
      <w:sdt>
        <w:sdtPr>
          <w:id w:val="124622444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E5BC6">
            <w:rPr>
              <w:rFonts w:ascii="MS Gothic" w:eastAsia="MS Gothic" w:hAnsi="MS Gothic" w:hint="eastAsia"/>
            </w:rPr>
            <w:t>☐</w:t>
          </w:r>
        </w:sdtContent>
      </w:sdt>
      <w:r w:rsidR="00BE5BC6">
        <w:t xml:space="preserve"> </w:t>
      </w:r>
      <w:r w:rsidR="00751A01" w:rsidRPr="00751A01">
        <w:t>Book of finger plays</w:t>
      </w:r>
    </w:p>
    <w:p w14:paraId="71690B46" w14:textId="03027553" w:rsidR="00BE5BC6" w:rsidRDefault="00FC0927" w:rsidP="00A2635D">
      <w:pPr>
        <w:spacing w:after="0" w:line="276" w:lineRule="auto"/>
        <w:ind w:firstLine="720"/>
      </w:pPr>
      <w:sdt>
        <w:sdtPr>
          <w:id w:val="14212951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E5BC6">
            <w:rPr>
              <w:rFonts w:ascii="MS Gothic" w:eastAsia="MS Gothic" w:hAnsi="MS Gothic" w:hint="eastAsia"/>
            </w:rPr>
            <w:t>☐</w:t>
          </w:r>
        </w:sdtContent>
      </w:sdt>
      <w:r w:rsidR="00BE5BC6">
        <w:t xml:space="preserve"> </w:t>
      </w:r>
      <w:r w:rsidR="00A225B4" w:rsidRPr="00A225B4">
        <w:t>**Nursery rhyme collection</w:t>
      </w:r>
    </w:p>
    <w:p w14:paraId="65E26002" w14:textId="3A8CA343" w:rsidR="00BE5BC6" w:rsidRDefault="00FC0927" w:rsidP="00A2635D">
      <w:pPr>
        <w:spacing w:after="0" w:line="276" w:lineRule="auto"/>
        <w:ind w:firstLine="720"/>
      </w:pPr>
      <w:sdt>
        <w:sdtPr>
          <w:id w:val="15474068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E5BC6">
            <w:rPr>
              <w:rFonts w:ascii="MS Gothic" w:eastAsia="MS Gothic" w:hAnsi="MS Gothic" w:hint="eastAsia"/>
            </w:rPr>
            <w:t>☐</w:t>
          </w:r>
        </w:sdtContent>
      </w:sdt>
      <w:r w:rsidR="00BE5BC6">
        <w:t xml:space="preserve"> </w:t>
      </w:r>
      <w:r w:rsidR="00544BD1" w:rsidRPr="00544BD1">
        <w:t>Songs, poems, chants, finger plays enlarged and displayed for children to view</w:t>
      </w:r>
    </w:p>
    <w:p w14:paraId="4B91383E" w14:textId="73668BE9" w:rsidR="00BE5BC6" w:rsidRDefault="00BE5BC6" w:rsidP="00BE5BC6">
      <w:pPr>
        <w:pStyle w:val="Heading1"/>
        <w:rPr>
          <w:rFonts w:hint="eastAsia"/>
        </w:rPr>
      </w:pPr>
      <w:r>
        <w:t>Cooking Center (optional)</w:t>
      </w:r>
    </w:p>
    <w:p w14:paraId="1D278DAC" w14:textId="1F78BF74" w:rsidR="00BE5BC6" w:rsidRDefault="00FC0927" w:rsidP="00A2635D">
      <w:pPr>
        <w:spacing w:after="0" w:line="276" w:lineRule="auto"/>
        <w:ind w:firstLine="720"/>
      </w:pPr>
      <w:sdt>
        <w:sdtPr>
          <w:id w:val="-1965036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E5BC6">
            <w:rPr>
              <w:rFonts w:ascii="MS Gothic" w:eastAsia="MS Gothic" w:hAnsi="MS Gothic" w:hint="eastAsia"/>
            </w:rPr>
            <w:t>☐</w:t>
          </w:r>
        </w:sdtContent>
      </w:sdt>
      <w:r w:rsidR="00BE5BC6">
        <w:t xml:space="preserve"> </w:t>
      </w:r>
      <w:r w:rsidR="00EE6B6C" w:rsidRPr="00EE6B6C">
        <w:t>Pegboard screen with patterns of utensils</w:t>
      </w:r>
    </w:p>
    <w:p w14:paraId="1172CF96" w14:textId="04496296" w:rsidR="00BE5BC6" w:rsidRDefault="00FC0927" w:rsidP="00A2635D">
      <w:pPr>
        <w:spacing w:after="0" w:line="276" w:lineRule="auto"/>
        <w:ind w:firstLine="720"/>
      </w:pPr>
      <w:sdt>
        <w:sdtPr>
          <w:id w:val="-6982101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E5BC6">
            <w:rPr>
              <w:rFonts w:ascii="MS Gothic" w:eastAsia="MS Gothic" w:hAnsi="MS Gothic" w:hint="eastAsia"/>
            </w:rPr>
            <w:t>☐</w:t>
          </w:r>
        </w:sdtContent>
      </w:sdt>
      <w:r w:rsidR="00BE5BC6">
        <w:t xml:space="preserve"> </w:t>
      </w:r>
      <w:r w:rsidR="0028243A" w:rsidRPr="0028243A">
        <w:t>Pegboard hooks</w:t>
      </w:r>
    </w:p>
    <w:p w14:paraId="7C9267A2" w14:textId="7C7CA29F" w:rsidR="00BE5BC6" w:rsidRDefault="00FC0927" w:rsidP="00A2635D">
      <w:pPr>
        <w:spacing w:after="0" w:line="276" w:lineRule="auto"/>
        <w:ind w:firstLine="720"/>
      </w:pPr>
      <w:sdt>
        <w:sdtPr>
          <w:id w:val="124167827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E5BC6">
            <w:rPr>
              <w:rFonts w:ascii="MS Gothic" w:eastAsia="MS Gothic" w:hAnsi="MS Gothic" w:hint="eastAsia"/>
            </w:rPr>
            <w:t>☐</w:t>
          </w:r>
        </w:sdtContent>
      </w:sdt>
      <w:r w:rsidR="00BE5BC6">
        <w:t xml:space="preserve"> </w:t>
      </w:r>
      <w:r w:rsidR="00EA62AA" w:rsidRPr="00EA62AA">
        <w:t>Kitchen timer</w:t>
      </w:r>
    </w:p>
    <w:p w14:paraId="179EB042" w14:textId="4351595D" w:rsidR="00BE5BC6" w:rsidRDefault="00FC0927" w:rsidP="00A2635D">
      <w:pPr>
        <w:spacing w:after="0" w:line="276" w:lineRule="auto"/>
        <w:ind w:firstLine="720"/>
      </w:pPr>
      <w:sdt>
        <w:sdtPr>
          <w:id w:val="-14828475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E5BC6">
            <w:rPr>
              <w:rFonts w:ascii="MS Gothic" w:eastAsia="MS Gothic" w:hAnsi="MS Gothic" w:hint="eastAsia"/>
            </w:rPr>
            <w:t>☐</w:t>
          </w:r>
        </w:sdtContent>
      </w:sdt>
      <w:r w:rsidR="00BE5BC6">
        <w:t xml:space="preserve"> </w:t>
      </w:r>
      <w:r w:rsidR="00115734" w:rsidRPr="00115734">
        <w:t>Plastic juicer</w:t>
      </w:r>
    </w:p>
    <w:p w14:paraId="689B06FB" w14:textId="1E89336E" w:rsidR="00E27AB0" w:rsidRDefault="00FC0927" w:rsidP="00A2635D">
      <w:pPr>
        <w:spacing w:after="0" w:line="276" w:lineRule="auto"/>
        <w:ind w:firstLine="720"/>
      </w:pPr>
      <w:sdt>
        <w:sdtPr>
          <w:id w:val="62751732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27AB0">
            <w:rPr>
              <w:rFonts w:ascii="MS Gothic" w:eastAsia="MS Gothic" w:hAnsi="MS Gothic" w:hint="eastAsia"/>
            </w:rPr>
            <w:t>☐</w:t>
          </w:r>
        </w:sdtContent>
      </w:sdt>
      <w:r w:rsidR="00E27AB0">
        <w:t xml:space="preserve"> </w:t>
      </w:r>
      <w:r w:rsidR="00BB2D95" w:rsidRPr="00BB2D95">
        <w:t>Foodstuff as needed</w:t>
      </w:r>
    </w:p>
    <w:p w14:paraId="1E67C5C5" w14:textId="141543CC" w:rsidR="00E27AB0" w:rsidRDefault="00FC0927" w:rsidP="00A2635D">
      <w:pPr>
        <w:spacing w:after="0" w:line="276" w:lineRule="auto"/>
        <w:ind w:firstLine="720"/>
      </w:pPr>
      <w:sdt>
        <w:sdtPr>
          <w:id w:val="411085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27AB0">
            <w:rPr>
              <w:rFonts w:ascii="MS Gothic" w:eastAsia="MS Gothic" w:hAnsi="MS Gothic" w:hint="eastAsia"/>
            </w:rPr>
            <w:t>☐</w:t>
          </w:r>
        </w:sdtContent>
      </w:sdt>
      <w:r w:rsidR="00E27AB0">
        <w:t xml:space="preserve"> </w:t>
      </w:r>
      <w:r w:rsidR="00AE4D48" w:rsidRPr="00AE4D48">
        <w:t>Cutlery</w:t>
      </w:r>
    </w:p>
    <w:p w14:paraId="0E1AD057" w14:textId="1EAC06E1" w:rsidR="00E27AB0" w:rsidRDefault="00FC0927" w:rsidP="00A2635D">
      <w:pPr>
        <w:spacing w:after="0" w:line="276" w:lineRule="auto"/>
        <w:ind w:firstLine="720"/>
      </w:pPr>
      <w:sdt>
        <w:sdtPr>
          <w:id w:val="18590818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27AB0">
            <w:rPr>
              <w:rFonts w:ascii="MS Gothic" w:eastAsia="MS Gothic" w:hAnsi="MS Gothic" w:hint="eastAsia"/>
            </w:rPr>
            <w:t>☐</w:t>
          </w:r>
        </w:sdtContent>
      </w:sdt>
      <w:r w:rsidR="00E27AB0">
        <w:t xml:space="preserve"> </w:t>
      </w:r>
      <w:r w:rsidR="000B370A" w:rsidRPr="000B370A">
        <w:t>Paper plates, napkins, cups, etc.</w:t>
      </w:r>
    </w:p>
    <w:p w14:paraId="35B74ECE" w14:textId="36246593" w:rsidR="00E27AB0" w:rsidRDefault="00FC0927" w:rsidP="00A2635D">
      <w:pPr>
        <w:spacing w:after="0" w:line="276" w:lineRule="auto"/>
        <w:ind w:firstLine="720"/>
      </w:pPr>
      <w:sdt>
        <w:sdtPr>
          <w:id w:val="-2787833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27AB0">
            <w:rPr>
              <w:rFonts w:ascii="MS Gothic" w:eastAsia="MS Gothic" w:hAnsi="MS Gothic" w:hint="eastAsia"/>
            </w:rPr>
            <w:t>☐</w:t>
          </w:r>
        </w:sdtContent>
      </w:sdt>
      <w:r w:rsidR="00E27AB0">
        <w:t xml:space="preserve"> </w:t>
      </w:r>
      <w:r w:rsidR="00404319" w:rsidRPr="00404319">
        <w:t>Recipe cards (teacher-made)</w:t>
      </w:r>
    </w:p>
    <w:p w14:paraId="355C88F5" w14:textId="7A9139F9" w:rsidR="00E27AB0" w:rsidRDefault="00FC0927" w:rsidP="00A2635D">
      <w:pPr>
        <w:spacing w:after="0" w:line="276" w:lineRule="auto"/>
        <w:ind w:firstLine="720"/>
      </w:pPr>
      <w:sdt>
        <w:sdtPr>
          <w:id w:val="-146503544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27AB0">
            <w:rPr>
              <w:rFonts w:ascii="MS Gothic" w:eastAsia="MS Gothic" w:hAnsi="MS Gothic" w:hint="eastAsia"/>
            </w:rPr>
            <w:t>☐</w:t>
          </w:r>
        </w:sdtContent>
      </w:sdt>
      <w:r w:rsidR="00E27AB0">
        <w:t xml:space="preserve"> </w:t>
      </w:r>
      <w:r w:rsidR="003C128E" w:rsidRPr="003C128E">
        <w:t>Hot pads</w:t>
      </w:r>
    </w:p>
    <w:p w14:paraId="70067CEF" w14:textId="0DA0D573" w:rsidR="00064925" w:rsidRDefault="00FC0927" w:rsidP="00A2635D">
      <w:pPr>
        <w:spacing w:after="0" w:line="276" w:lineRule="auto"/>
        <w:ind w:firstLine="720"/>
      </w:pPr>
      <w:sdt>
        <w:sdtPr>
          <w:id w:val="-83414601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27AB0">
            <w:rPr>
              <w:rFonts w:ascii="MS Gothic" w:eastAsia="MS Gothic" w:hAnsi="MS Gothic" w:hint="eastAsia"/>
            </w:rPr>
            <w:t>☐</w:t>
          </w:r>
        </w:sdtContent>
      </w:sdt>
      <w:r w:rsidR="00E27AB0">
        <w:t xml:space="preserve"> </w:t>
      </w:r>
      <w:r w:rsidR="0065440C" w:rsidRPr="0065440C">
        <w:t>Dishpans</w:t>
      </w:r>
    </w:p>
    <w:p w14:paraId="72B82732" w14:textId="074EE2F1" w:rsidR="00E27AB0" w:rsidRDefault="00FC0927" w:rsidP="00A2635D">
      <w:pPr>
        <w:spacing w:after="0" w:line="276" w:lineRule="auto"/>
        <w:ind w:firstLine="720"/>
      </w:pPr>
      <w:sdt>
        <w:sdtPr>
          <w:id w:val="-6432689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27AB0">
            <w:rPr>
              <w:rFonts w:ascii="MS Gothic" w:eastAsia="MS Gothic" w:hAnsi="MS Gothic" w:hint="eastAsia"/>
            </w:rPr>
            <w:t>☐</w:t>
          </w:r>
        </w:sdtContent>
      </w:sdt>
      <w:r w:rsidR="00E27AB0">
        <w:t xml:space="preserve"> </w:t>
      </w:r>
      <w:r w:rsidR="00A11000" w:rsidRPr="00A11000">
        <w:t>Sponges</w:t>
      </w:r>
    </w:p>
    <w:p w14:paraId="1DC4A2DA" w14:textId="7E6E24E6" w:rsidR="00E27AB0" w:rsidRDefault="00FC0927" w:rsidP="00A2635D">
      <w:pPr>
        <w:spacing w:after="0" w:line="276" w:lineRule="auto"/>
        <w:ind w:firstLine="720"/>
      </w:pPr>
      <w:sdt>
        <w:sdtPr>
          <w:id w:val="-11206890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27AB0">
            <w:rPr>
              <w:rFonts w:ascii="MS Gothic" w:eastAsia="MS Gothic" w:hAnsi="MS Gothic" w:hint="eastAsia"/>
            </w:rPr>
            <w:t>☐</w:t>
          </w:r>
        </w:sdtContent>
      </w:sdt>
      <w:r w:rsidR="00E27AB0">
        <w:t xml:space="preserve"> </w:t>
      </w:r>
      <w:r w:rsidR="00BC247F" w:rsidRPr="00BC247F">
        <w:t>Dishwashing detergent</w:t>
      </w:r>
    </w:p>
    <w:p w14:paraId="1BA83813" w14:textId="23B7FC4F" w:rsidR="00E27AB0" w:rsidRDefault="00FC0927" w:rsidP="00A2635D">
      <w:pPr>
        <w:spacing w:after="0" w:line="276" w:lineRule="auto"/>
        <w:ind w:firstLine="720"/>
      </w:pPr>
      <w:sdt>
        <w:sdtPr>
          <w:id w:val="3580144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27AB0">
            <w:rPr>
              <w:rFonts w:ascii="MS Gothic" w:eastAsia="MS Gothic" w:hAnsi="MS Gothic" w:hint="eastAsia"/>
            </w:rPr>
            <w:t>☐</w:t>
          </w:r>
        </w:sdtContent>
      </w:sdt>
      <w:r w:rsidR="00E27AB0">
        <w:t xml:space="preserve"> </w:t>
      </w:r>
      <w:r w:rsidR="00A86C0D" w:rsidRPr="00A86C0D">
        <w:t>Rolling pins</w:t>
      </w:r>
    </w:p>
    <w:p w14:paraId="1F7BF131" w14:textId="1804F916" w:rsidR="00E27AB0" w:rsidRDefault="00FC0927" w:rsidP="00A2635D">
      <w:pPr>
        <w:spacing w:after="0" w:line="276" w:lineRule="auto"/>
        <w:ind w:firstLine="720"/>
      </w:pPr>
      <w:sdt>
        <w:sdtPr>
          <w:id w:val="432642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27AB0">
            <w:rPr>
              <w:rFonts w:ascii="MS Gothic" w:eastAsia="MS Gothic" w:hAnsi="MS Gothic" w:hint="eastAsia"/>
            </w:rPr>
            <w:t>☐</w:t>
          </w:r>
        </w:sdtContent>
      </w:sdt>
      <w:r w:rsidR="00E27AB0">
        <w:t xml:space="preserve"> </w:t>
      </w:r>
      <w:r w:rsidR="00AA4CF9" w:rsidRPr="00AA4CF9">
        <w:t>Salt and pepper shakers</w:t>
      </w:r>
    </w:p>
    <w:p w14:paraId="70E0B8CB" w14:textId="5E37A969" w:rsidR="00E27AB0" w:rsidRDefault="00FC0927" w:rsidP="00A2635D">
      <w:pPr>
        <w:spacing w:after="0" w:line="276" w:lineRule="auto"/>
        <w:ind w:firstLine="720"/>
      </w:pPr>
      <w:sdt>
        <w:sdtPr>
          <w:id w:val="26412554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27AB0">
            <w:rPr>
              <w:rFonts w:ascii="MS Gothic" w:eastAsia="MS Gothic" w:hAnsi="MS Gothic" w:hint="eastAsia"/>
            </w:rPr>
            <w:t>☐</w:t>
          </w:r>
        </w:sdtContent>
      </w:sdt>
      <w:r w:rsidR="00E27AB0">
        <w:t xml:space="preserve"> </w:t>
      </w:r>
      <w:r w:rsidR="00535A60" w:rsidRPr="00535A60">
        <w:t>Egg beater</w:t>
      </w:r>
    </w:p>
    <w:p w14:paraId="781E3556" w14:textId="49A32BB8" w:rsidR="00E27AB0" w:rsidRDefault="00FC0927" w:rsidP="00A2635D">
      <w:pPr>
        <w:spacing w:after="0" w:line="276" w:lineRule="auto"/>
        <w:ind w:firstLine="720"/>
      </w:pPr>
      <w:sdt>
        <w:sdtPr>
          <w:id w:val="33542752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27AB0">
            <w:rPr>
              <w:rFonts w:ascii="MS Gothic" w:eastAsia="MS Gothic" w:hAnsi="MS Gothic" w:hint="eastAsia"/>
            </w:rPr>
            <w:t>☐</w:t>
          </w:r>
        </w:sdtContent>
      </w:sdt>
      <w:r w:rsidR="00E27AB0">
        <w:t xml:space="preserve"> </w:t>
      </w:r>
      <w:r w:rsidR="004D762E" w:rsidRPr="004D762E">
        <w:t>Spatula</w:t>
      </w:r>
    </w:p>
    <w:p w14:paraId="39F10C2B" w14:textId="065437DF" w:rsidR="00E27AB0" w:rsidRDefault="00FC0927" w:rsidP="00A2635D">
      <w:pPr>
        <w:spacing w:after="0" w:line="276" w:lineRule="auto"/>
        <w:ind w:firstLine="720"/>
      </w:pPr>
      <w:sdt>
        <w:sdtPr>
          <w:id w:val="4657119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27AB0">
            <w:rPr>
              <w:rFonts w:ascii="MS Gothic" w:eastAsia="MS Gothic" w:hAnsi="MS Gothic" w:hint="eastAsia"/>
            </w:rPr>
            <w:t>☐</w:t>
          </w:r>
        </w:sdtContent>
      </w:sdt>
      <w:r w:rsidR="00E27AB0">
        <w:t xml:space="preserve"> </w:t>
      </w:r>
      <w:r w:rsidR="00E46890" w:rsidRPr="00E46890">
        <w:t>Measuring spoons</w:t>
      </w:r>
    </w:p>
    <w:p w14:paraId="6F6CA50F" w14:textId="2DDB5031" w:rsidR="00E27AB0" w:rsidRDefault="00FC0927" w:rsidP="00A2635D">
      <w:pPr>
        <w:spacing w:after="0" w:line="276" w:lineRule="auto"/>
        <w:ind w:firstLine="720"/>
      </w:pPr>
      <w:sdt>
        <w:sdtPr>
          <w:id w:val="147486534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27AB0">
            <w:rPr>
              <w:rFonts w:ascii="MS Gothic" w:eastAsia="MS Gothic" w:hAnsi="MS Gothic" w:hint="eastAsia"/>
            </w:rPr>
            <w:t>☐</w:t>
          </w:r>
        </w:sdtContent>
      </w:sdt>
      <w:r w:rsidR="00E27AB0">
        <w:t xml:space="preserve"> </w:t>
      </w:r>
      <w:r w:rsidR="00F5567D" w:rsidRPr="00F5567D">
        <w:t>Transparent plastic measuring cups</w:t>
      </w:r>
    </w:p>
    <w:p w14:paraId="36052FAE" w14:textId="4B0D8915" w:rsidR="00E27AB0" w:rsidRDefault="00FC0927" w:rsidP="00A2635D">
      <w:pPr>
        <w:spacing w:after="0" w:line="276" w:lineRule="auto"/>
        <w:ind w:firstLine="720"/>
      </w:pPr>
      <w:sdt>
        <w:sdtPr>
          <w:id w:val="-560174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27AB0">
            <w:rPr>
              <w:rFonts w:ascii="MS Gothic" w:eastAsia="MS Gothic" w:hAnsi="MS Gothic" w:hint="eastAsia"/>
            </w:rPr>
            <w:t>☐</w:t>
          </w:r>
        </w:sdtContent>
      </w:sdt>
      <w:r w:rsidR="00E27AB0">
        <w:t xml:space="preserve"> </w:t>
      </w:r>
      <w:r w:rsidR="00412AE3" w:rsidRPr="00412AE3">
        <w:t>Plastic mixing bowls</w:t>
      </w:r>
    </w:p>
    <w:p w14:paraId="0002EA2D" w14:textId="6452108C" w:rsidR="00E27AB0" w:rsidRDefault="00FC0927" w:rsidP="00A2635D">
      <w:pPr>
        <w:spacing w:after="0" w:line="276" w:lineRule="auto"/>
        <w:ind w:firstLine="720"/>
      </w:pPr>
      <w:sdt>
        <w:sdtPr>
          <w:id w:val="126558217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27AB0">
            <w:rPr>
              <w:rFonts w:ascii="MS Gothic" w:eastAsia="MS Gothic" w:hAnsi="MS Gothic" w:hint="eastAsia"/>
            </w:rPr>
            <w:t>☐</w:t>
          </w:r>
        </w:sdtContent>
      </w:sdt>
      <w:r w:rsidR="00E27AB0">
        <w:t xml:space="preserve"> </w:t>
      </w:r>
      <w:r w:rsidR="00C36EDC" w:rsidRPr="00C36EDC">
        <w:t>Small plastic pitchers</w:t>
      </w:r>
    </w:p>
    <w:p w14:paraId="1E2E3B53" w14:textId="0BA2D4C7" w:rsidR="00E27AB0" w:rsidRDefault="00FC0927" w:rsidP="00A2635D">
      <w:pPr>
        <w:spacing w:after="0" w:line="276" w:lineRule="auto"/>
        <w:ind w:firstLine="720"/>
      </w:pPr>
      <w:sdt>
        <w:sdtPr>
          <w:id w:val="3646513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27AB0">
            <w:rPr>
              <w:rFonts w:ascii="MS Gothic" w:eastAsia="MS Gothic" w:hAnsi="MS Gothic" w:hint="eastAsia"/>
            </w:rPr>
            <w:t>☐</w:t>
          </w:r>
        </w:sdtContent>
      </w:sdt>
      <w:r w:rsidR="00E27AB0">
        <w:t xml:space="preserve"> </w:t>
      </w:r>
      <w:r w:rsidR="00555B29" w:rsidRPr="00555B29">
        <w:t>Wooden spoons</w:t>
      </w:r>
    </w:p>
    <w:p w14:paraId="6EA6A5CF" w14:textId="18B89B74" w:rsidR="00E27AB0" w:rsidRDefault="00FC0927" w:rsidP="00A2635D">
      <w:pPr>
        <w:spacing w:after="0" w:line="276" w:lineRule="auto"/>
        <w:ind w:firstLine="720"/>
      </w:pPr>
      <w:sdt>
        <w:sdtPr>
          <w:id w:val="6020846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27AB0">
            <w:rPr>
              <w:rFonts w:ascii="MS Gothic" w:eastAsia="MS Gothic" w:hAnsi="MS Gothic" w:hint="eastAsia"/>
            </w:rPr>
            <w:t>☐</w:t>
          </w:r>
        </w:sdtContent>
      </w:sdt>
      <w:r w:rsidR="00E27AB0">
        <w:t xml:space="preserve"> </w:t>
      </w:r>
      <w:r w:rsidR="0010784E" w:rsidRPr="0010784E">
        <w:t>Kitchen tongs</w:t>
      </w:r>
    </w:p>
    <w:p w14:paraId="0A33E68F" w14:textId="1840F372" w:rsidR="00E27AB0" w:rsidRDefault="00FC0927" w:rsidP="00A2635D">
      <w:pPr>
        <w:spacing w:after="0" w:line="276" w:lineRule="auto"/>
        <w:ind w:firstLine="720"/>
      </w:pPr>
      <w:sdt>
        <w:sdtPr>
          <w:id w:val="-11778138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27AB0">
            <w:rPr>
              <w:rFonts w:ascii="MS Gothic" w:eastAsia="MS Gothic" w:hAnsi="MS Gothic" w:hint="eastAsia"/>
            </w:rPr>
            <w:t>☐</w:t>
          </w:r>
        </w:sdtContent>
      </w:sdt>
      <w:r w:rsidR="00E27AB0">
        <w:t xml:space="preserve"> </w:t>
      </w:r>
      <w:r w:rsidR="005F20D4" w:rsidRPr="005F20D4">
        <w:t>Pot with lid</w:t>
      </w:r>
    </w:p>
    <w:p w14:paraId="0420AA7C" w14:textId="1E860562" w:rsidR="00E27AB0" w:rsidRDefault="00FC0927" w:rsidP="00A2635D">
      <w:pPr>
        <w:spacing w:after="0" w:line="276" w:lineRule="auto"/>
        <w:ind w:firstLine="720"/>
      </w:pPr>
      <w:sdt>
        <w:sdtPr>
          <w:id w:val="9447318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27AB0">
            <w:rPr>
              <w:rFonts w:ascii="MS Gothic" w:eastAsia="MS Gothic" w:hAnsi="MS Gothic" w:hint="eastAsia"/>
            </w:rPr>
            <w:t>☐</w:t>
          </w:r>
        </w:sdtContent>
      </w:sdt>
      <w:r w:rsidR="00E27AB0">
        <w:t xml:space="preserve"> </w:t>
      </w:r>
      <w:r w:rsidR="00912683" w:rsidRPr="00912683">
        <w:t>Cookie sheet</w:t>
      </w:r>
    </w:p>
    <w:p w14:paraId="743902CD" w14:textId="1DF27B5A" w:rsidR="00E27AB0" w:rsidRDefault="00FC0927" w:rsidP="00A2635D">
      <w:pPr>
        <w:spacing w:after="0" w:line="276" w:lineRule="auto"/>
        <w:ind w:firstLine="720"/>
      </w:pPr>
      <w:sdt>
        <w:sdtPr>
          <w:id w:val="-12406362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27AB0">
            <w:rPr>
              <w:rFonts w:ascii="MS Gothic" w:eastAsia="MS Gothic" w:hAnsi="MS Gothic" w:hint="eastAsia"/>
            </w:rPr>
            <w:t>☐</w:t>
          </w:r>
        </w:sdtContent>
      </w:sdt>
      <w:r w:rsidR="00E27AB0">
        <w:t xml:space="preserve"> </w:t>
      </w:r>
      <w:r w:rsidR="00850903" w:rsidRPr="00850903">
        <w:t>Vegetable brush</w:t>
      </w:r>
    </w:p>
    <w:p w14:paraId="4A2D75AC" w14:textId="1A519C5D" w:rsidR="00E27AB0" w:rsidRDefault="00FC0927" w:rsidP="00A2635D">
      <w:pPr>
        <w:spacing w:after="0" w:line="276" w:lineRule="auto"/>
        <w:ind w:firstLine="720"/>
      </w:pPr>
      <w:sdt>
        <w:sdtPr>
          <w:id w:val="61871854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27AB0">
            <w:rPr>
              <w:rFonts w:ascii="MS Gothic" w:eastAsia="MS Gothic" w:hAnsi="MS Gothic" w:hint="eastAsia"/>
            </w:rPr>
            <w:t>☐</w:t>
          </w:r>
        </w:sdtContent>
      </w:sdt>
      <w:r w:rsidR="00E27AB0">
        <w:t xml:space="preserve"> </w:t>
      </w:r>
      <w:r w:rsidR="004D61A7" w:rsidRPr="004D61A7">
        <w:t>Plastic table cover</w:t>
      </w:r>
    </w:p>
    <w:p w14:paraId="4D08236C" w14:textId="1B6ABC7A" w:rsidR="00E27AB0" w:rsidRDefault="00FC0927" w:rsidP="00A2635D">
      <w:pPr>
        <w:spacing w:after="0" w:line="276" w:lineRule="auto"/>
        <w:ind w:firstLine="720"/>
      </w:pPr>
      <w:sdt>
        <w:sdtPr>
          <w:id w:val="6807911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27AB0">
            <w:rPr>
              <w:rFonts w:ascii="MS Gothic" w:eastAsia="MS Gothic" w:hAnsi="MS Gothic" w:hint="eastAsia"/>
            </w:rPr>
            <w:t>☐</w:t>
          </w:r>
        </w:sdtContent>
      </w:sdt>
      <w:r w:rsidR="00E27AB0">
        <w:t xml:space="preserve"> </w:t>
      </w:r>
      <w:r w:rsidR="0011544A" w:rsidRPr="0011544A">
        <w:t>Colander</w:t>
      </w:r>
    </w:p>
    <w:p w14:paraId="4C43BB34" w14:textId="1B8EA6A3" w:rsidR="00E27AB0" w:rsidRDefault="00FC0927" w:rsidP="00A2635D">
      <w:pPr>
        <w:spacing w:after="0" w:line="276" w:lineRule="auto"/>
        <w:ind w:firstLine="720"/>
      </w:pPr>
      <w:sdt>
        <w:sdtPr>
          <w:id w:val="8768964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27AB0">
            <w:rPr>
              <w:rFonts w:ascii="MS Gothic" w:eastAsia="MS Gothic" w:hAnsi="MS Gothic" w:hint="eastAsia"/>
            </w:rPr>
            <w:t>☐</w:t>
          </w:r>
        </w:sdtContent>
      </w:sdt>
      <w:r w:rsidR="00E27AB0">
        <w:t xml:space="preserve"> </w:t>
      </w:r>
      <w:r w:rsidR="00563BF5" w:rsidRPr="00563BF5">
        <w:t>Assorted cookie cutters</w:t>
      </w:r>
    </w:p>
    <w:p w14:paraId="5D7192FB" w14:textId="2A259CE3" w:rsidR="00E27AB0" w:rsidRDefault="00FC0927" w:rsidP="00A2635D">
      <w:pPr>
        <w:spacing w:after="0" w:line="276" w:lineRule="auto"/>
        <w:ind w:firstLine="720"/>
      </w:pPr>
      <w:sdt>
        <w:sdtPr>
          <w:id w:val="-13147979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27AB0">
            <w:rPr>
              <w:rFonts w:ascii="MS Gothic" w:eastAsia="MS Gothic" w:hAnsi="MS Gothic" w:hint="eastAsia"/>
            </w:rPr>
            <w:t>☐</w:t>
          </w:r>
        </w:sdtContent>
      </w:sdt>
      <w:r w:rsidR="00E27AB0">
        <w:t xml:space="preserve"> </w:t>
      </w:r>
      <w:r w:rsidR="008943FA" w:rsidRPr="008943FA">
        <w:t>Muffin pans</w:t>
      </w:r>
    </w:p>
    <w:p w14:paraId="69207FE6" w14:textId="5C79BFCC" w:rsidR="00E27AB0" w:rsidRDefault="00FC0927" w:rsidP="00A2635D">
      <w:pPr>
        <w:spacing w:after="0" w:line="276" w:lineRule="auto"/>
        <w:ind w:firstLine="720"/>
      </w:pPr>
      <w:sdt>
        <w:sdtPr>
          <w:id w:val="-118751180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27AB0">
            <w:rPr>
              <w:rFonts w:ascii="MS Gothic" w:eastAsia="MS Gothic" w:hAnsi="MS Gothic" w:hint="eastAsia"/>
            </w:rPr>
            <w:t>☐</w:t>
          </w:r>
        </w:sdtContent>
      </w:sdt>
      <w:r w:rsidR="00E27AB0">
        <w:t xml:space="preserve"> </w:t>
      </w:r>
      <w:r w:rsidR="00B36D61" w:rsidRPr="00B36D61">
        <w:t>Paper muffin liners</w:t>
      </w:r>
    </w:p>
    <w:p w14:paraId="14807B0E" w14:textId="1386E693" w:rsidR="00E27AB0" w:rsidRDefault="00FC0927" w:rsidP="00A2635D">
      <w:pPr>
        <w:spacing w:after="0" w:line="276" w:lineRule="auto"/>
        <w:ind w:firstLine="720"/>
      </w:pPr>
      <w:sdt>
        <w:sdtPr>
          <w:id w:val="31168242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27AB0">
            <w:rPr>
              <w:rFonts w:ascii="MS Gothic" w:eastAsia="MS Gothic" w:hAnsi="MS Gothic" w:hint="eastAsia"/>
            </w:rPr>
            <w:t>☐</w:t>
          </w:r>
        </w:sdtContent>
      </w:sdt>
      <w:r w:rsidR="00E27AB0">
        <w:t xml:space="preserve"> </w:t>
      </w:r>
      <w:r w:rsidR="00174F38" w:rsidRPr="00174F38">
        <w:t>Trays for serving</w:t>
      </w:r>
    </w:p>
    <w:p w14:paraId="4B00032A" w14:textId="4D66DBF0" w:rsidR="00D21450" w:rsidRDefault="00D67164" w:rsidP="00D21450">
      <w:pPr>
        <w:pStyle w:val="Heading1"/>
        <w:rPr>
          <w:rFonts w:hint="eastAsia"/>
        </w:rPr>
      </w:pPr>
      <w:r>
        <w:t xml:space="preserve">Dramatic Play Center: Equipment and </w:t>
      </w:r>
      <w:r w:rsidR="00765DE7">
        <w:t>Materials</w:t>
      </w:r>
    </w:p>
    <w:p w14:paraId="5A86380D" w14:textId="1776273F" w:rsidR="00D21450" w:rsidRDefault="00FC0927" w:rsidP="00A2635D">
      <w:pPr>
        <w:spacing w:after="0" w:line="276" w:lineRule="auto"/>
        <w:ind w:firstLine="720"/>
      </w:pPr>
      <w:sdt>
        <w:sdtPr>
          <w:id w:val="-87315028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21450">
            <w:rPr>
              <w:rFonts w:ascii="MS Gothic" w:eastAsia="MS Gothic" w:hAnsi="MS Gothic" w:hint="eastAsia"/>
            </w:rPr>
            <w:t>☐</w:t>
          </w:r>
        </w:sdtContent>
      </w:sdt>
      <w:r w:rsidR="00D21450">
        <w:t xml:space="preserve"> </w:t>
      </w:r>
      <w:r w:rsidR="001469B6" w:rsidRPr="001469B6">
        <w:t>**Wooden stove unit</w:t>
      </w:r>
    </w:p>
    <w:p w14:paraId="6A2123BC" w14:textId="5A4076DC" w:rsidR="00D21450" w:rsidRDefault="00FC0927" w:rsidP="00BA72F2">
      <w:pPr>
        <w:spacing w:after="0" w:line="276" w:lineRule="auto"/>
        <w:ind w:firstLine="720"/>
        <w:jc w:val="both"/>
      </w:pPr>
      <w:sdt>
        <w:sdtPr>
          <w:rPr>
            <w:rFonts w:ascii="MS Gothic" w:eastAsia="MS Gothic" w:hAnsi="MS Gothic"/>
          </w:rPr>
          <w:id w:val="-870687798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Fonts w:hint="eastAsia"/>
          </w:rPr>
        </w:sdtEndPr>
        <w:sdtContent>
          <w:r w:rsidR="00BD6CFF" w:rsidRPr="00BD6CFF">
            <w:rPr>
              <w:rFonts w:ascii="MS Gothic" w:eastAsia="MS Gothic" w:hAnsi="MS Gothic" w:hint="eastAsia"/>
            </w:rPr>
            <w:t>☐</w:t>
          </w:r>
        </w:sdtContent>
      </w:sdt>
      <w:r w:rsidR="00BD6CFF" w:rsidRPr="003B5B19">
        <w:rPr>
          <w:rFonts w:eastAsia="MS Gothic"/>
        </w:rPr>
        <w:t xml:space="preserve"> </w:t>
      </w:r>
      <w:r w:rsidR="003B5B19" w:rsidRPr="003B5B19">
        <w:rPr>
          <w:rFonts w:eastAsia="MS Gothic"/>
        </w:rPr>
        <w:t>**Wooden refrigerator unit</w:t>
      </w:r>
    </w:p>
    <w:p w14:paraId="1464DB69" w14:textId="34AD1CF5" w:rsidR="00D21450" w:rsidRDefault="00FC0927" w:rsidP="00A2635D">
      <w:pPr>
        <w:spacing w:after="0" w:line="276" w:lineRule="auto"/>
        <w:ind w:firstLine="720"/>
      </w:pPr>
      <w:sdt>
        <w:sdtPr>
          <w:id w:val="-4268060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21450">
            <w:rPr>
              <w:rFonts w:ascii="MS Gothic" w:eastAsia="MS Gothic" w:hAnsi="MS Gothic" w:hint="eastAsia"/>
            </w:rPr>
            <w:t>☐</w:t>
          </w:r>
        </w:sdtContent>
      </w:sdt>
      <w:r w:rsidR="00D21450">
        <w:t xml:space="preserve"> </w:t>
      </w:r>
      <w:r w:rsidR="00453552" w:rsidRPr="00453552">
        <w:t>**Wooden sink</w:t>
      </w:r>
    </w:p>
    <w:p w14:paraId="7C420523" w14:textId="6C77ECCA" w:rsidR="00D21450" w:rsidRDefault="00FC0927" w:rsidP="00A2635D">
      <w:pPr>
        <w:spacing w:after="0" w:line="276" w:lineRule="auto"/>
        <w:ind w:firstLine="720"/>
      </w:pPr>
      <w:sdt>
        <w:sdtPr>
          <w:id w:val="9270834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21450">
            <w:rPr>
              <w:rFonts w:ascii="MS Gothic" w:eastAsia="MS Gothic" w:hAnsi="MS Gothic" w:hint="eastAsia"/>
            </w:rPr>
            <w:t>☐</w:t>
          </w:r>
        </w:sdtContent>
      </w:sdt>
      <w:r w:rsidR="00D21450">
        <w:t xml:space="preserve"> </w:t>
      </w:r>
      <w:r w:rsidR="004F4072" w:rsidRPr="004F4072">
        <w:t>**Wooden cupboard</w:t>
      </w:r>
    </w:p>
    <w:p w14:paraId="0BCC0030" w14:textId="10EF609E" w:rsidR="00D21450" w:rsidRDefault="00FC0927" w:rsidP="00A2635D">
      <w:pPr>
        <w:spacing w:after="0" w:line="276" w:lineRule="auto"/>
        <w:ind w:firstLine="720"/>
      </w:pPr>
      <w:sdt>
        <w:sdtPr>
          <w:id w:val="9371071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21450">
            <w:rPr>
              <w:rFonts w:ascii="MS Gothic" w:eastAsia="MS Gothic" w:hAnsi="MS Gothic" w:hint="eastAsia"/>
            </w:rPr>
            <w:t>☐</w:t>
          </w:r>
        </w:sdtContent>
      </w:sdt>
      <w:r w:rsidR="00D21450">
        <w:t xml:space="preserve"> </w:t>
      </w:r>
      <w:r w:rsidR="00821D8C" w:rsidRPr="00821D8C">
        <w:t>**Small table and chair set</w:t>
      </w:r>
    </w:p>
    <w:p w14:paraId="42628E38" w14:textId="0212CB3B" w:rsidR="00D21450" w:rsidRDefault="00FC0927" w:rsidP="001C44AC">
      <w:pPr>
        <w:spacing w:after="0" w:line="276" w:lineRule="auto"/>
        <w:ind w:firstLine="720"/>
      </w:pPr>
      <w:sdt>
        <w:sdtPr>
          <w:id w:val="6752402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21450">
            <w:rPr>
              <w:rFonts w:ascii="MS Gothic" w:eastAsia="MS Gothic" w:hAnsi="MS Gothic" w:hint="eastAsia"/>
            </w:rPr>
            <w:t>☐</w:t>
          </w:r>
        </w:sdtContent>
      </w:sdt>
      <w:r w:rsidR="00D21450">
        <w:t xml:space="preserve"> </w:t>
      </w:r>
      <w:r w:rsidR="004E6054" w:rsidRPr="004E6054">
        <w:t>Wooden ironing board and toy iron</w:t>
      </w:r>
    </w:p>
    <w:p w14:paraId="59F6C280" w14:textId="5F2263A1" w:rsidR="00D21450" w:rsidRDefault="00FC0927" w:rsidP="00A2635D">
      <w:pPr>
        <w:spacing w:after="0" w:line="276" w:lineRule="auto"/>
        <w:ind w:firstLine="720"/>
      </w:pPr>
      <w:sdt>
        <w:sdtPr>
          <w:id w:val="44975168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21450">
            <w:rPr>
              <w:rFonts w:ascii="MS Gothic" w:eastAsia="MS Gothic" w:hAnsi="MS Gothic" w:hint="eastAsia"/>
            </w:rPr>
            <w:t>☐</w:t>
          </w:r>
        </w:sdtContent>
      </w:sdt>
      <w:r w:rsidR="00D21450">
        <w:t xml:space="preserve"> </w:t>
      </w:r>
      <w:r w:rsidR="00A53E35" w:rsidRPr="00A53E35">
        <w:t>**Full-length safety mirror</w:t>
      </w:r>
    </w:p>
    <w:p w14:paraId="4CA9D11C" w14:textId="77777777" w:rsidR="00D84001" w:rsidRDefault="00FC0927" w:rsidP="00D84001">
      <w:pPr>
        <w:spacing w:after="0" w:line="276" w:lineRule="auto"/>
        <w:ind w:firstLine="720"/>
      </w:pPr>
      <w:sdt>
        <w:sdtPr>
          <w:id w:val="7375188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21450">
            <w:rPr>
              <w:rFonts w:ascii="MS Gothic" w:eastAsia="MS Gothic" w:hAnsi="MS Gothic" w:hint="eastAsia"/>
            </w:rPr>
            <w:t>☐</w:t>
          </w:r>
        </w:sdtContent>
      </w:sdt>
      <w:r w:rsidR="00D21450">
        <w:t xml:space="preserve"> </w:t>
      </w:r>
      <w:r w:rsidR="00D84001">
        <w:t>**Real home items with electrical cords and other hazardous parts removed (curling iron, blow</w:t>
      </w:r>
    </w:p>
    <w:p w14:paraId="6A907F44" w14:textId="29C80287" w:rsidR="00D21450" w:rsidRDefault="00D84001" w:rsidP="00A2635D">
      <w:pPr>
        <w:spacing w:after="0" w:line="276" w:lineRule="auto"/>
        <w:ind w:firstLine="720"/>
      </w:pPr>
      <w:r>
        <w:t>dryer, plastic blender, etc.)</w:t>
      </w:r>
    </w:p>
    <w:p w14:paraId="446F3A94" w14:textId="655725AF" w:rsidR="00D21450" w:rsidRDefault="00FC0927" w:rsidP="00A2635D">
      <w:pPr>
        <w:spacing w:after="0" w:line="276" w:lineRule="auto"/>
        <w:ind w:firstLine="720"/>
      </w:pPr>
      <w:sdt>
        <w:sdtPr>
          <w:id w:val="13697996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21450">
            <w:rPr>
              <w:rFonts w:ascii="MS Gothic" w:eastAsia="MS Gothic" w:hAnsi="MS Gothic" w:hint="eastAsia"/>
            </w:rPr>
            <w:t>☐</w:t>
          </w:r>
        </w:sdtContent>
      </w:sdt>
      <w:r w:rsidR="00D21450">
        <w:t xml:space="preserve"> </w:t>
      </w:r>
      <w:r w:rsidR="001C76B9" w:rsidRPr="001C76B9">
        <w:t>**Journals and paper of various types</w:t>
      </w:r>
    </w:p>
    <w:p w14:paraId="7A2728A9" w14:textId="5A8C6FA7" w:rsidR="00D21450" w:rsidRDefault="00FC0927" w:rsidP="00A2635D">
      <w:pPr>
        <w:spacing w:after="0" w:line="276" w:lineRule="auto"/>
        <w:ind w:firstLine="720"/>
      </w:pPr>
      <w:sdt>
        <w:sdtPr>
          <w:id w:val="-6027199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21450">
            <w:rPr>
              <w:rFonts w:ascii="MS Gothic" w:eastAsia="MS Gothic" w:hAnsi="MS Gothic" w:hint="eastAsia"/>
            </w:rPr>
            <w:t>☐</w:t>
          </w:r>
        </w:sdtContent>
      </w:sdt>
      <w:r w:rsidR="00D21450">
        <w:t xml:space="preserve"> </w:t>
      </w:r>
      <w:r w:rsidR="00AD2172" w:rsidRPr="00AD2172">
        <w:t>**Books (cookbooks, phone books, etc.)</w:t>
      </w:r>
    </w:p>
    <w:p w14:paraId="4B4FE6FC" w14:textId="39FA9AEB" w:rsidR="00D21450" w:rsidRDefault="00FC0927" w:rsidP="00A2635D">
      <w:pPr>
        <w:spacing w:after="0" w:line="276" w:lineRule="auto"/>
        <w:ind w:firstLine="720"/>
      </w:pPr>
      <w:sdt>
        <w:sdtPr>
          <w:id w:val="-28126083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21450">
            <w:rPr>
              <w:rFonts w:ascii="MS Gothic" w:eastAsia="MS Gothic" w:hAnsi="MS Gothic" w:hint="eastAsia"/>
            </w:rPr>
            <w:t>☐</w:t>
          </w:r>
        </w:sdtContent>
      </w:sdt>
      <w:r w:rsidR="00D21450">
        <w:t xml:space="preserve"> </w:t>
      </w:r>
      <w:r w:rsidR="00FF03B5" w:rsidRPr="00FF03B5">
        <w:t>**Menus, phone books, etc.</w:t>
      </w:r>
    </w:p>
    <w:p w14:paraId="535D3AAC" w14:textId="71019311" w:rsidR="00D21450" w:rsidRDefault="00FC0927" w:rsidP="00A2635D">
      <w:pPr>
        <w:spacing w:after="0" w:line="276" w:lineRule="auto"/>
        <w:ind w:firstLine="720"/>
      </w:pPr>
      <w:sdt>
        <w:sdtPr>
          <w:id w:val="-35496580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21450">
            <w:rPr>
              <w:rFonts w:ascii="MS Gothic" w:eastAsia="MS Gothic" w:hAnsi="MS Gothic" w:hint="eastAsia"/>
            </w:rPr>
            <w:t>☐</w:t>
          </w:r>
        </w:sdtContent>
      </w:sdt>
      <w:r w:rsidR="00D21450">
        <w:t xml:space="preserve"> </w:t>
      </w:r>
      <w:r w:rsidR="001C763A" w:rsidRPr="001C763A">
        <w:t>Catalogues and magazines</w:t>
      </w:r>
    </w:p>
    <w:p w14:paraId="3AA0AC41" w14:textId="7F2F7053" w:rsidR="00D21450" w:rsidRDefault="00FC0927" w:rsidP="00A2635D">
      <w:pPr>
        <w:spacing w:after="0" w:line="276" w:lineRule="auto"/>
        <w:ind w:firstLine="720"/>
      </w:pPr>
      <w:sdt>
        <w:sdtPr>
          <w:id w:val="-6990875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21450">
            <w:rPr>
              <w:rFonts w:ascii="MS Gothic" w:eastAsia="MS Gothic" w:hAnsi="MS Gothic" w:hint="eastAsia"/>
            </w:rPr>
            <w:t>☐</w:t>
          </w:r>
        </w:sdtContent>
      </w:sdt>
      <w:r w:rsidR="00D21450">
        <w:t xml:space="preserve"> </w:t>
      </w:r>
      <w:r w:rsidR="00565825" w:rsidRPr="00565825">
        <w:t>Doll cradle or bed</w:t>
      </w:r>
    </w:p>
    <w:p w14:paraId="40FD164D" w14:textId="4BD3F85A" w:rsidR="00D21450" w:rsidRDefault="00FC0927" w:rsidP="00A2635D">
      <w:pPr>
        <w:spacing w:after="0" w:line="276" w:lineRule="auto"/>
        <w:ind w:firstLine="720"/>
      </w:pPr>
      <w:sdt>
        <w:sdtPr>
          <w:id w:val="104256172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21450">
            <w:rPr>
              <w:rFonts w:ascii="MS Gothic" w:eastAsia="MS Gothic" w:hAnsi="MS Gothic" w:hint="eastAsia"/>
            </w:rPr>
            <w:t>☐</w:t>
          </w:r>
        </w:sdtContent>
      </w:sdt>
      <w:r w:rsidR="00D21450">
        <w:t xml:space="preserve"> </w:t>
      </w:r>
      <w:r w:rsidR="00F91199" w:rsidRPr="00F91199">
        <w:t>Child size rocking chair</w:t>
      </w:r>
    </w:p>
    <w:p w14:paraId="484D55E6" w14:textId="0D31B3E8" w:rsidR="00D21450" w:rsidRDefault="00FC0927" w:rsidP="00A2635D">
      <w:pPr>
        <w:spacing w:after="0" w:line="276" w:lineRule="auto"/>
        <w:ind w:firstLine="720"/>
      </w:pPr>
      <w:sdt>
        <w:sdtPr>
          <w:id w:val="-4170986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21450">
            <w:rPr>
              <w:rFonts w:ascii="MS Gothic" w:eastAsia="MS Gothic" w:hAnsi="MS Gothic" w:hint="eastAsia"/>
            </w:rPr>
            <w:t>☐</w:t>
          </w:r>
        </w:sdtContent>
      </w:sdt>
      <w:r w:rsidR="00D21450">
        <w:t xml:space="preserve"> </w:t>
      </w:r>
      <w:r w:rsidR="004D57E5" w:rsidRPr="004D57E5">
        <w:t>Puppet stage</w:t>
      </w:r>
    </w:p>
    <w:p w14:paraId="59E52ECC" w14:textId="650E8873" w:rsidR="00D21450" w:rsidRDefault="00FC0927" w:rsidP="00A2635D">
      <w:pPr>
        <w:spacing w:after="0" w:line="276" w:lineRule="auto"/>
        <w:ind w:firstLine="720"/>
      </w:pPr>
      <w:sdt>
        <w:sdtPr>
          <w:id w:val="-673337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21450">
            <w:rPr>
              <w:rFonts w:ascii="MS Gothic" w:eastAsia="MS Gothic" w:hAnsi="MS Gothic" w:hint="eastAsia"/>
            </w:rPr>
            <w:t>☐</w:t>
          </w:r>
        </w:sdtContent>
      </w:sdt>
      <w:r w:rsidR="00D21450">
        <w:t xml:space="preserve"> </w:t>
      </w:r>
      <w:r w:rsidR="00333324" w:rsidRPr="00333324">
        <w:t>**Props for other themes such as grocery store, bank, or fire station</w:t>
      </w:r>
    </w:p>
    <w:p w14:paraId="48412492" w14:textId="27DA168F" w:rsidR="00D21450" w:rsidRDefault="00FC0927" w:rsidP="00A2635D">
      <w:pPr>
        <w:spacing w:after="0" w:line="276" w:lineRule="auto"/>
        <w:ind w:firstLine="720"/>
      </w:pPr>
      <w:sdt>
        <w:sdtPr>
          <w:id w:val="208772807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21450">
            <w:rPr>
              <w:rFonts w:ascii="MS Gothic" w:eastAsia="MS Gothic" w:hAnsi="MS Gothic" w:hint="eastAsia"/>
            </w:rPr>
            <w:t>☐</w:t>
          </w:r>
        </w:sdtContent>
      </w:sdt>
      <w:r w:rsidR="00D21450">
        <w:t xml:space="preserve"> </w:t>
      </w:r>
      <w:r w:rsidR="00B65525" w:rsidRPr="00B65525">
        <w:t>**A good selection of real objects such as real pots and pans</w:t>
      </w:r>
    </w:p>
    <w:p w14:paraId="0624D46D" w14:textId="4A894DCD" w:rsidR="00D21450" w:rsidRDefault="00FC0927" w:rsidP="00A2635D">
      <w:pPr>
        <w:spacing w:after="0" w:line="276" w:lineRule="auto"/>
        <w:ind w:firstLine="720"/>
      </w:pPr>
      <w:sdt>
        <w:sdtPr>
          <w:id w:val="-8072374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21450">
            <w:rPr>
              <w:rFonts w:ascii="MS Gothic" w:eastAsia="MS Gothic" w:hAnsi="MS Gothic" w:hint="eastAsia"/>
            </w:rPr>
            <w:t>☐</w:t>
          </w:r>
        </w:sdtContent>
      </w:sdt>
      <w:r w:rsidR="00D21450">
        <w:t xml:space="preserve"> </w:t>
      </w:r>
      <w:r w:rsidR="009D7B58" w:rsidRPr="009D7B58">
        <w:t>Doll buggy (needs to be sturdy)</w:t>
      </w:r>
    </w:p>
    <w:p w14:paraId="4DF615D7" w14:textId="71454B06" w:rsidR="00D21450" w:rsidRDefault="00FC0927" w:rsidP="00A2635D">
      <w:pPr>
        <w:spacing w:after="0" w:line="276" w:lineRule="auto"/>
        <w:ind w:firstLine="720"/>
      </w:pPr>
      <w:sdt>
        <w:sdtPr>
          <w:id w:val="212002058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21450">
            <w:rPr>
              <w:rFonts w:ascii="MS Gothic" w:eastAsia="MS Gothic" w:hAnsi="MS Gothic" w:hint="eastAsia"/>
            </w:rPr>
            <w:t>☐</w:t>
          </w:r>
        </w:sdtContent>
      </w:sdt>
      <w:r w:rsidR="00D21450">
        <w:t xml:space="preserve"> </w:t>
      </w:r>
      <w:r w:rsidR="00387BCB" w:rsidRPr="00387BCB">
        <w:t>Doll highchair</w:t>
      </w:r>
    </w:p>
    <w:p w14:paraId="74B0B471" w14:textId="279CDFBC" w:rsidR="00D21450" w:rsidRDefault="00FC0927" w:rsidP="00A2635D">
      <w:pPr>
        <w:spacing w:after="0" w:line="276" w:lineRule="auto"/>
        <w:ind w:firstLine="720"/>
      </w:pPr>
      <w:sdt>
        <w:sdtPr>
          <w:id w:val="-20495243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21450">
            <w:rPr>
              <w:rFonts w:ascii="MS Gothic" w:eastAsia="MS Gothic" w:hAnsi="MS Gothic" w:hint="eastAsia"/>
            </w:rPr>
            <w:t>☐</w:t>
          </w:r>
        </w:sdtContent>
      </w:sdt>
      <w:r w:rsidR="00D21450">
        <w:t xml:space="preserve"> </w:t>
      </w:r>
      <w:r w:rsidR="001846F2" w:rsidRPr="001846F2">
        <w:t>**Doll (baby, girl, boy, black, white)</w:t>
      </w:r>
    </w:p>
    <w:p w14:paraId="3A073D00" w14:textId="10839F5A" w:rsidR="00D21450" w:rsidRDefault="00FC0927" w:rsidP="00A2635D">
      <w:pPr>
        <w:spacing w:after="0" w:line="276" w:lineRule="auto"/>
        <w:ind w:firstLine="720"/>
      </w:pPr>
      <w:sdt>
        <w:sdtPr>
          <w:id w:val="-17893456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21450">
            <w:rPr>
              <w:rFonts w:ascii="MS Gothic" w:eastAsia="MS Gothic" w:hAnsi="MS Gothic" w:hint="eastAsia"/>
            </w:rPr>
            <w:t>☐</w:t>
          </w:r>
        </w:sdtContent>
      </w:sdt>
      <w:r w:rsidR="00D21450">
        <w:t xml:space="preserve"> </w:t>
      </w:r>
      <w:r w:rsidR="00692800" w:rsidRPr="00692800">
        <w:t>**Doll (baby, girl, boy, black, white)</w:t>
      </w:r>
    </w:p>
    <w:p w14:paraId="42BBFCD8" w14:textId="1AAA5E1C" w:rsidR="00D21450" w:rsidRDefault="00FC0927" w:rsidP="00A2635D">
      <w:pPr>
        <w:spacing w:after="0" w:line="276" w:lineRule="auto"/>
        <w:ind w:firstLine="720"/>
      </w:pPr>
      <w:sdt>
        <w:sdtPr>
          <w:id w:val="13466744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21450">
            <w:rPr>
              <w:rFonts w:ascii="MS Gothic" w:eastAsia="MS Gothic" w:hAnsi="MS Gothic" w:hint="eastAsia"/>
            </w:rPr>
            <w:t>☐</w:t>
          </w:r>
        </w:sdtContent>
      </w:sdt>
      <w:r w:rsidR="00D21450">
        <w:t xml:space="preserve"> </w:t>
      </w:r>
      <w:r w:rsidR="00C20075">
        <w:t>Two real o</w:t>
      </w:r>
      <w:r w:rsidR="00617FC8">
        <w:t>r toy cell phones</w:t>
      </w:r>
    </w:p>
    <w:p w14:paraId="40DFCE20" w14:textId="04834F61" w:rsidR="00D21450" w:rsidRDefault="00FC0927" w:rsidP="00A2635D">
      <w:pPr>
        <w:spacing w:after="0" w:line="276" w:lineRule="auto"/>
        <w:ind w:firstLine="720"/>
      </w:pPr>
      <w:sdt>
        <w:sdtPr>
          <w:id w:val="-79383887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21450">
            <w:rPr>
              <w:rFonts w:ascii="MS Gothic" w:eastAsia="MS Gothic" w:hAnsi="MS Gothic" w:hint="eastAsia"/>
            </w:rPr>
            <w:t>☐</w:t>
          </w:r>
        </w:sdtContent>
      </w:sdt>
      <w:r w:rsidR="00D21450">
        <w:t xml:space="preserve"> </w:t>
      </w:r>
      <w:r w:rsidR="005D327D" w:rsidRPr="005D327D">
        <w:t>**Cooking set</w:t>
      </w:r>
    </w:p>
    <w:p w14:paraId="64F36B6D" w14:textId="3F33F212" w:rsidR="00D21450" w:rsidRDefault="00FC0927" w:rsidP="00A2635D">
      <w:pPr>
        <w:spacing w:after="0" w:line="276" w:lineRule="auto"/>
        <w:ind w:firstLine="720"/>
      </w:pPr>
      <w:sdt>
        <w:sdtPr>
          <w:id w:val="9187611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21450">
            <w:rPr>
              <w:rFonts w:ascii="MS Gothic" w:eastAsia="MS Gothic" w:hAnsi="MS Gothic" w:hint="eastAsia"/>
            </w:rPr>
            <w:t>☐</w:t>
          </w:r>
        </w:sdtContent>
      </w:sdt>
      <w:r w:rsidR="00D21450">
        <w:t xml:space="preserve"> </w:t>
      </w:r>
      <w:r w:rsidR="0032081F" w:rsidRPr="0032081F">
        <w:t>Tea set</w:t>
      </w:r>
    </w:p>
    <w:p w14:paraId="0A5E88F1" w14:textId="717C7596" w:rsidR="00E00E50" w:rsidRDefault="00FC0927" w:rsidP="00E00E50">
      <w:pPr>
        <w:spacing w:after="0" w:line="276" w:lineRule="auto"/>
        <w:ind w:firstLine="720"/>
      </w:pPr>
      <w:sdt>
        <w:sdtPr>
          <w:id w:val="84791088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00E50">
            <w:rPr>
              <w:rFonts w:ascii="MS Gothic" w:eastAsia="MS Gothic" w:hAnsi="MS Gothic" w:hint="eastAsia"/>
            </w:rPr>
            <w:t>☐</w:t>
          </w:r>
        </w:sdtContent>
      </w:sdt>
      <w:r w:rsidR="00E00E50">
        <w:t xml:space="preserve"> </w:t>
      </w:r>
      <w:r w:rsidR="00693294" w:rsidRPr="00693294">
        <w:t>House Cleaning set</w:t>
      </w:r>
    </w:p>
    <w:p w14:paraId="5B925EA1" w14:textId="77777777" w:rsidR="00E00E50" w:rsidRDefault="00E00E50" w:rsidP="00A2635D">
      <w:pPr>
        <w:spacing w:after="0" w:line="276" w:lineRule="auto"/>
        <w:ind w:firstLine="720"/>
      </w:pPr>
    </w:p>
    <w:p w14:paraId="27305DC5" w14:textId="71869C20" w:rsidR="007C1ABB" w:rsidRDefault="00601CE7" w:rsidP="00601CE7">
      <w:pPr>
        <w:pStyle w:val="Heading2"/>
        <w:rPr>
          <w:rFonts w:hint="eastAsia"/>
        </w:rPr>
      </w:pPr>
      <w:r>
        <w:t>Collectibles for Dramatic Play</w:t>
      </w:r>
    </w:p>
    <w:p w14:paraId="058A23EA" w14:textId="53EAFA3B" w:rsidR="007C1ABB" w:rsidRDefault="00FC0927" w:rsidP="005A12AC">
      <w:pPr>
        <w:spacing w:after="0" w:line="276" w:lineRule="auto"/>
        <w:ind w:firstLine="720"/>
      </w:pPr>
      <w:sdt>
        <w:sdtPr>
          <w:id w:val="-6374214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C1ABB">
            <w:rPr>
              <w:rFonts w:ascii="MS Gothic" w:eastAsia="MS Gothic" w:hAnsi="MS Gothic" w:hint="eastAsia"/>
            </w:rPr>
            <w:t>☐</w:t>
          </w:r>
        </w:sdtContent>
      </w:sdt>
      <w:r w:rsidR="007C1ABB">
        <w:t xml:space="preserve"> </w:t>
      </w:r>
      <w:r w:rsidR="0070399D" w:rsidRPr="0070399D">
        <w:t>**Dress-up clothes, shoes, hats, etc</w:t>
      </w:r>
      <w:r w:rsidR="00273142">
        <w:t>.</w:t>
      </w:r>
    </w:p>
    <w:p w14:paraId="1F907737" w14:textId="386CE76F" w:rsidR="007C1ABB" w:rsidRDefault="00FC0927" w:rsidP="005A12AC">
      <w:pPr>
        <w:spacing w:after="0" w:line="276" w:lineRule="auto"/>
        <w:ind w:firstLine="720"/>
      </w:pPr>
      <w:sdt>
        <w:sdtPr>
          <w:id w:val="11551090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C1ABB">
            <w:rPr>
              <w:rFonts w:ascii="MS Gothic" w:eastAsia="MS Gothic" w:hAnsi="MS Gothic" w:hint="eastAsia"/>
            </w:rPr>
            <w:t>☐</w:t>
          </w:r>
        </w:sdtContent>
      </w:sdt>
      <w:r w:rsidR="007C1ABB">
        <w:t xml:space="preserve"> </w:t>
      </w:r>
      <w:r w:rsidR="00273142" w:rsidRPr="00273142">
        <w:t>Prop boxes (dress boxes, hat boxes, each with tools and uniform props for various occupations)</w:t>
      </w:r>
    </w:p>
    <w:p w14:paraId="043A3D18" w14:textId="6A74B878" w:rsidR="007C1ABB" w:rsidRDefault="00FC0927" w:rsidP="005A12AC">
      <w:pPr>
        <w:spacing w:after="0" w:line="276" w:lineRule="auto"/>
        <w:ind w:firstLine="720"/>
      </w:pPr>
      <w:sdt>
        <w:sdtPr>
          <w:id w:val="20919581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C1ABB">
            <w:rPr>
              <w:rFonts w:ascii="MS Gothic" w:eastAsia="MS Gothic" w:hAnsi="MS Gothic" w:hint="eastAsia"/>
            </w:rPr>
            <w:t>☐</w:t>
          </w:r>
        </w:sdtContent>
      </w:sdt>
      <w:r w:rsidR="007C1ABB">
        <w:t xml:space="preserve"> </w:t>
      </w:r>
      <w:r w:rsidR="00D86AAF" w:rsidRPr="00D86AAF">
        <w:t>**Play food (plastic fruit, empty cans, and empty boxes)</w:t>
      </w:r>
    </w:p>
    <w:p w14:paraId="49467977" w14:textId="5E7D850D" w:rsidR="007C1ABB" w:rsidRDefault="00FC0927" w:rsidP="005A12AC">
      <w:pPr>
        <w:spacing w:after="0" w:line="276" w:lineRule="auto"/>
        <w:ind w:firstLine="720"/>
      </w:pPr>
      <w:sdt>
        <w:sdtPr>
          <w:id w:val="-18862587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C1ABB">
            <w:rPr>
              <w:rFonts w:ascii="MS Gothic" w:eastAsia="MS Gothic" w:hAnsi="MS Gothic" w:hint="eastAsia"/>
            </w:rPr>
            <w:t>☐</w:t>
          </w:r>
        </w:sdtContent>
      </w:sdt>
      <w:r w:rsidR="007C1ABB">
        <w:t xml:space="preserve"> </w:t>
      </w:r>
      <w:r w:rsidR="00E6282C" w:rsidRPr="00E6282C">
        <w:t>**Plastic dishes and utensils</w:t>
      </w:r>
    </w:p>
    <w:p w14:paraId="575AC75F" w14:textId="3376F7E7" w:rsidR="0096468F" w:rsidRDefault="0096468F" w:rsidP="0096468F">
      <w:pPr>
        <w:pStyle w:val="Heading1"/>
        <w:rPr>
          <w:rFonts w:hint="eastAsia"/>
        </w:rPr>
      </w:pPr>
      <w:r>
        <w:t>Block Center or Construction Center</w:t>
      </w:r>
    </w:p>
    <w:p w14:paraId="0C9D546C" w14:textId="45643A90" w:rsidR="0096468F" w:rsidRDefault="00FC0927" w:rsidP="005A12AC">
      <w:pPr>
        <w:spacing w:after="0" w:line="276" w:lineRule="auto"/>
        <w:ind w:firstLine="720"/>
      </w:pPr>
      <w:sdt>
        <w:sdtPr>
          <w:id w:val="-21389212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468F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7E525F" w:rsidRPr="007E525F">
        <w:t>**Wooden family figures</w:t>
      </w:r>
    </w:p>
    <w:p w14:paraId="0ABC7A32" w14:textId="73955497" w:rsidR="0096468F" w:rsidRDefault="00FC0927" w:rsidP="005A12AC">
      <w:pPr>
        <w:spacing w:after="0" w:line="276" w:lineRule="auto"/>
        <w:ind w:firstLine="720"/>
      </w:pPr>
      <w:sdt>
        <w:sdtPr>
          <w:id w:val="179648593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468F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596C11" w:rsidRPr="00596C11">
        <w:t>**Wooden farm animals</w:t>
      </w:r>
    </w:p>
    <w:p w14:paraId="7BA88429" w14:textId="0CAEF10C" w:rsidR="0096468F" w:rsidRDefault="00FC0927" w:rsidP="005A12AC">
      <w:pPr>
        <w:spacing w:after="0" w:line="276" w:lineRule="auto"/>
        <w:ind w:firstLine="720"/>
      </w:pPr>
      <w:sdt>
        <w:sdtPr>
          <w:id w:val="-142433062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468F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914D48" w:rsidRPr="00914D48">
        <w:t>**Wooden zoo animals</w:t>
      </w:r>
    </w:p>
    <w:p w14:paraId="0AE31B59" w14:textId="6BBFB76C" w:rsidR="0096468F" w:rsidRDefault="00FC0927" w:rsidP="005A12AC">
      <w:pPr>
        <w:spacing w:after="0" w:line="276" w:lineRule="auto"/>
        <w:ind w:firstLine="720"/>
      </w:pPr>
      <w:sdt>
        <w:sdtPr>
          <w:id w:val="15563618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468F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5D5823" w:rsidRPr="005D5823">
        <w:t>Wooden community helper’s figures</w:t>
      </w:r>
    </w:p>
    <w:p w14:paraId="459CE1F3" w14:textId="33BA2BAC" w:rsidR="0096468F" w:rsidRDefault="00FC0927" w:rsidP="005A12AC">
      <w:pPr>
        <w:spacing w:after="0" w:line="276" w:lineRule="auto"/>
        <w:ind w:firstLine="720"/>
      </w:pPr>
      <w:sdt>
        <w:sdtPr>
          <w:id w:val="15231351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468F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7E7945" w:rsidRPr="007E7945">
        <w:t>**Books about building and construction</w:t>
      </w:r>
    </w:p>
    <w:p w14:paraId="2E94FF18" w14:textId="1F6087BE" w:rsidR="0096468F" w:rsidRDefault="00FC0927" w:rsidP="005A12AC">
      <w:pPr>
        <w:spacing w:after="0" w:line="276" w:lineRule="auto"/>
        <w:ind w:firstLine="720"/>
      </w:pPr>
      <w:sdt>
        <w:sdtPr>
          <w:id w:val="18559091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468F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B21B06" w:rsidRPr="00B21B06">
        <w:t>Building plans or building plan books</w:t>
      </w:r>
    </w:p>
    <w:p w14:paraId="250B1110" w14:textId="6A34AC1C" w:rsidR="0096468F" w:rsidRDefault="00FC0927" w:rsidP="005A12AC">
      <w:pPr>
        <w:spacing w:after="0" w:line="276" w:lineRule="auto"/>
        <w:ind w:firstLine="720"/>
      </w:pPr>
      <w:sdt>
        <w:sdtPr>
          <w:id w:val="-7999133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468F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787D13" w:rsidRPr="00787D13">
        <w:t>**Journals and books to illustrate buildings and write about buildings</w:t>
      </w:r>
    </w:p>
    <w:p w14:paraId="349A6862" w14:textId="0DA3BA92" w:rsidR="0096468F" w:rsidRDefault="00FC0927" w:rsidP="005A12AC">
      <w:pPr>
        <w:spacing w:after="0" w:line="276" w:lineRule="auto"/>
        <w:ind w:firstLine="720"/>
      </w:pPr>
      <w:sdt>
        <w:sdtPr>
          <w:id w:val="192337743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468F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36219A" w:rsidRPr="0036219A">
        <w:t>**Wooden traffic signs</w:t>
      </w:r>
    </w:p>
    <w:p w14:paraId="7433C8AA" w14:textId="0308E483" w:rsidR="0096468F" w:rsidRDefault="00FC0927" w:rsidP="005A12AC">
      <w:pPr>
        <w:spacing w:after="0" w:line="276" w:lineRule="auto"/>
        <w:ind w:firstLine="720"/>
      </w:pPr>
      <w:sdt>
        <w:sdtPr>
          <w:id w:val="21709273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468F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B051AF" w:rsidRPr="00B051AF">
        <w:t>Miniature wooden cars</w:t>
      </w:r>
    </w:p>
    <w:p w14:paraId="01A617A0" w14:textId="164C3DF2" w:rsidR="0096468F" w:rsidRDefault="00FC0927" w:rsidP="005A12AC">
      <w:pPr>
        <w:spacing w:after="0" w:line="276" w:lineRule="auto"/>
        <w:ind w:firstLine="720"/>
      </w:pPr>
      <w:sdt>
        <w:sdtPr>
          <w:id w:val="-193496949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468F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770D31" w:rsidRPr="00770D31">
        <w:t>Wooden fence</w:t>
      </w:r>
    </w:p>
    <w:p w14:paraId="5BE4FDF6" w14:textId="43A8992E" w:rsidR="0096468F" w:rsidRDefault="00FC0927" w:rsidP="005A12AC">
      <w:pPr>
        <w:spacing w:after="0" w:line="276" w:lineRule="auto"/>
        <w:ind w:firstLine="720"/>
      </w:pPr>
      <w:sdt>
        <w:sdtPr>
          <w:id w:val="125932783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F5358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BF5358" w:rsidRPr="00BF5358">
        <w:t>Wooden train and tracks</w:t>
      </w:r>
    </w:p>
    <w:p w14:paraId="7AEF9FFB" w14:textId="05DE8155" w:rsidR="0096468F" w:rsidRDefault="00FC0927" w:rsidP="005A12AC">
      <w:pPr>
        <w:spacing w:after="0" w:line="276" w:lineRule="auto"/>
        <w:ind w:firstLine="720"/>
      </w:pPr>
      <w:sdt>
        <w:sdtPr>
          <w:id w:val="-2131167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468F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98221A" w:rsidRPr="0098221A">
        <w:t>Wooden boat</w:t>
      </w:r>
    </w:p>
    <w:p w14:paraId="55D94EC7" w14:textId="0E3F46BC" w:rsidR="0096468F" w:rsidRDefault="00FC0927" w:rsidP="005A12AC">
      <w:pPr>
        <w:spacing w:after="0" w:line="276" w:lineRule="auto"/>
        <w:ind w:firstLine="720"/>
      </w:pPr>
      <w:sdt>
        <w:sdtPr>
          <w:id w:val="-11344799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468F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332915" w:rsidRPr="00332915">
        <w:t>Wooden work vehicles</w:t>
      </w:r>
    </w:p>
    <w:p w14:paraId="0CB00608" w14:textId="51E080FB" w:rsidR="0096468F" w:rsidRDefault="00FC0927" w:rsidP="005A12AC">
      <w:pPr>
        <w:spacing w:after="0" w:line="276" w:lineRule="auto"/>
        <w:ind w:firstLine="720"/>
      </w:pPr>
      <w:sdt>
        <w:sdtPr>
          <w:id w:val="10866627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468F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166ECB" w:rsidRPr="00166ECB">
        <w:t>Small wooden airplan</w:t>
      </w:r>
      <w:r w:rsidR="00166ECB">
        <w:t>e</w:t>
      </w:r>
    </w:p>
    <w:p w14:paraId="57E41D4C" w14:textId="4C29B804" w:rsidR="0096468F" w:rsidRDefault="00FC0927" w:rsidP="005A12AC">
      <w:pPr>
        <w:spacing w:after="0" w:line="276" w:lineRule="auto"/>
        <w:ind w:firstLine="720"/>
      </w:pPr>
      <w:sdt>
        <w:sdtPr>
          <w:id w:val="10965173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468F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EC58F2" w:rsidRPr="00EC58F2">
        <w:t>Full set of hollow blocks (if classroom space permits)</w:t>
      </w:r>
    </w:p>
    <w:p w14:paraId="6544D5E2" w14:textId="7AB469F0" w:rsidR="0096468F" w:rsidRDefault="00FC0927" w:rsidP="005A12AC">
      <w:pPr>
        <w:spacing w:after="0" w:line="276" w:lineRule="auto"/>
        <w:ind w:firstLine="720"/>
      </w:pPr>
      <w:sdt>
        <w:sdtPr>
          <w:id w:val="-11823415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468F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4D3515" w:rsidRPr="004D3515">
        <w:t>**Labeling on shelves of materials which includes graphic and printed words</w:t>
      </w:r>
    </w:p>
    <w:p w14:paraId="320262A8" w14:textId="15822152" w:rsidR="0096468F" w:rsidRDefault="0096468F" w:rsidP="0096468F">
      <w:pPr>
        <w:pStyle w:val="Heading1"/>
        <w:rPr>
          <w:rFonts w:hint="eastAsia"/>
        </w:rPr>
      </w:pPr>
      <w:r>
        <w:t>Language Arts Materials</w:t>
      </w:r>
    </w:p>
    <w:p w14:paraId="208F8AB2" w14:textId="4E6DABCD" w:rsidR="0096468F" w:rsidRDefault="00FC0927" w:rsidP="005A12AC">
      <w:pPr>
        <w:spacing w:after="0" w:line="276" w:lineRule="auto"/>
        <w:ind w:firstLine="720"/>
      </w:pPr>
      <w:sdt>
        <w:sdtPr>
          <w:id w:val="6268928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468F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FE1624" w:rsidRPr="00FE1624">
        <w:t>Flannel board</w:t>
      </w:r>
    </w:p>
    <w:p w14:paraId="3DC882F7" w14:textId="7AFA98DF" w:rsidR="0096468F" w:rsidRDefault="00FC0927" w:rsidP="005A12AC">
      <w:pPr>
        <w:spacing w:after="0" w:line="276" w:lineRule="auto"/>
        <w:ind w:firstLine="720"/>
      </w:pPr>
      <w:sdt>
        <w:sdtPr>
          <w:id w:val="-396745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2636A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92636A" w:rsidRPr="0092636A">
        <w:t>Flannel board cutouts (nursery rhymes, stories, etc.)</w:t>
      </w:r>
    </w:p>
    <w:p w14:paraId="50550F54" w14:textId="7F5C44FB" w:rsidR="0096468F" w:rsidRDefault="00FC0927" w:rsidP="005A12AC">
      <w:pPr>
        <w:spacing w:after="0" w:line="276" w:lineRule="auto"/>
        <w:ind w:firstLine="720"/>
      </w:pPr>
      <w:sdt>
        <w:sdtPr>
          <w:id w:val="166613460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468F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360A6A" w:rsidRPr="00360A6A">
        <w:t>Oak tag sentence strips</w:t>
      </w:r>
    </w:p>
    <w:p w14:paraId="6A39DBEF" w14:textId="67C000E7" w:rsidR="0096468F" w:rsidRDefault="00FC0927" w:rsidP="005A12AC">
      <w:pPr>
        <w:spacing w:after="0" w:line="276" w:lineRule="auto"/>
        <w:ind w:firstLine="720"/>
      </w:pPr>
      <w:sdt>
        <w:sdtPr>
          <w:id w:val="11905704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468F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715804" w:rsidRPr="00715804">
        <w:t>**Felt-tip markers (assorted colors)</w:t>
      </w:r>
    </w:p>
    <w:p w14:paraId="48B75889" w14:textId="4DF4AE90" w:rsidR="0096468F" w:rsidRDefault="00FC0927" w:rsidP="005A12AC">
      <w:pPr>
        <w:spacing w:after="0" w:line="276" w:lineRule="auto"/>
        <w:ind w:firstLine="720"/>
      </w:pPr>
      <w:sdt>
        <w:sdtPr>
          <w:id w:val="-42195745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468F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E4314C" w:rsidRPr="00E4314C">
        <w:t>Puppets playmates (full-length cutout boards)</w:t>
      </w:r>
    </w:p>
    <w:p w14:paraId="3CCC4B26" w14:textId="2FCEA8D2" w:rsidR="0096468F" w:rsidRDefault="00FC0927" w:rsidP="005A12AC">
      <w:pPr>
        <w:spacing w:after="0" w:line="276" w:lineRule="auto"/>
        <w:ind w:firstLine="720"/>
      </w:pPr>
      <w:sdt>
        <w:sdtPr>
          <w:id w:val="124391355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468F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B811ED" w:rsidRPr="00B811ED">
        <w:t>**Name cards and cards with simple words</w:t>
      </w:r>
    </w:p>
    <w:p w14:paraId="046BC04F" w14:textId="02876513" w:rsidR="0096468F" w:rsidRDefault="00FC0927" w:rsidP="005A12AC">
      <w:pPr>
        <w:spacing w:after="0" w:line="276" w:lineRule="auto"/>
        <w:ind w:firstLine="720"/>
      </w:pPr>
      <w:sdt>
        <w:sdtPr>
          <w:id w:val="-10429754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468F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DB1DF6" w:rsidRPr="00DB1DF6">
        <w:t>Picture dominoes</w:t>
      </w:r>
    </w:p>
    <w:p w14:paraId="34BD3F76" w14:textId="33568472" w:rsidR="0096468F" w:rsidRDefault="00FC0927" w:rsidP="005A12AC">
      <w:pPr>
        <w:spacing w:after="0" w:line="276" w:lineRule="auto"/>
        <w:ind w:firstLine="720"/>
      </w:pPr>
      <w:sdt>
        <w:sdtPr>
          <w:id w:val="11851744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468F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EA6BE7" w:rsidRPr="00EA6BE7">
        <w:t>Picture file (teacher/child collection)</w:t>
      </w:r>
    </w:p>
    <w:p w14:paraId="5B386483" w14:textId="0D944245" w:rsidR="0096468F" w:rsidRDefault="00FC0927" w:rsidP="005A12AC">
      <w:pPr>
        <w:spacing w:after="0" w:line="276" w:lineRule="auto"/>
        <w:ind w:firstLine="720"/>
      </w:pPr>
      <w:sdt>
        <w:sdtPr>
          <w:id w:val="159582376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468F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EA6F3D" w:rsidRPr="00EA6F3D">
        <w:t>**Chart paper for story writing and dictation</w:t>
      </w:r>
    </w:p>
    <w:p w14:paraId="1D74DCD8" w14:textId="3534C647" w:rsidR="0096468F" w:rsidRDefault="00FC0927" w:rsidP="005A12AC">
      <w:pPr>
        <w:spacing w:after="0" w:line="276" w:lineRule="auto"/>
        <w:ind w:firstLine="720"/>
      </w:pPr>
      <w:sdt>
        <w:sdtPr>
          <w:id w:val="-70903427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468F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445FE6" w:rsidRPr="00445FE6">
        <w:t>**Environmental print on display and/or in books</w:t>
      </w:r>
    </w:p>
    <w:p w14:paraId="2749097C" w14:textId="5FC7C549" w:rsidR="0096468F" w:rsidRDefault="00FC0927" w:rsidP="005A12AC">
      <w:pPr>
        <w:spacing w:after="0" w:line="276" w:lineRule="auto"/>
        <w:ind w:firstLine="720"/>
      </w:pPr>
      <w:sdt>
        <w:sdtPr>
          <w:id w:val="20177187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468F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DC5C5A" w:rsidRPr="00DC5C5A">
        <w:t>**Puppets stage (commercial of made from large box)</w:t>
      </w:r>
    </w:p>
    <w:p w14:paraId="37FDAAAC" w14:textId="09C40E91" w:rsidR="0096468F" w:rsidRDefault="00FC0927" w:rsidP="005A12AC">
      <w:pPr>
        <w:spacing w:after="0" w:line="276" w:lineRule="auto"/>
        <w:ind w:firstLine="720"/>
      </w:pPr>
      <w:sdt>
        <w:sdtPr>
          <w:id w:val="19504349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468F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820E92" w:rsidRPr="00820E92">
        <w:t>**Puppets (commercial or homemade)</w:t>
      </w:r>
    </w:p>
    <w:p w14:paraId="19894D0C" w14:textId="12C75E03" w:rsidR="0096468F" w:rsidRDefault="00FC0927" w:rsidP="005A12AC">
      <w:pPr>
        <w:spacing w:after="0" w:line="276" w:lineRule="auto"/>
        <w:ind w:firstLine="720"/>
      </w:pPr>
      <w:sdt>
        <w:sdtPr>
          <w:id w:val="-57266365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468F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313E32" w:rsidRPr="00313E32">
        <w:t>**Experience chart paper</w:t>
      </w:r>
    </w:p>
    <w:p w14:paraId="435D808E" w14:textId="0777CF92" w:rsidR="0096468F" w:rsidRDefault="00FC0927" w:rsidP="005A12AC">
      <w:pPr>
        <w:spacing w:after="0" w:line="276" w:lineRule="auto"/>
        <w:ind w:firstLine="720"/>
      </w:pPr>
      <w:sdt>
        <w:sdtPr>
          <w:id w:val="-98585138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468F">
            <w:rPr>
              <w:rFonts w:ascii="MS Gothic" w:eastAsia="MS Gothic" w:hAnsi="MS Gothic" w:hint="eastAsia"/>
            </w:rPr>
            <w:t>☐</w:t>
          </w:r>
        </w:sdtContent>
      </w:sdt>
      <w:r w:rsidR="00E50BBD" w:rsidRPr="00E50BBD">
        <w:t xml:space="preserve"> **Small chalkboard/s and chalk</w:t>
      </w:r>
      <w:r w:rsidR="0096468F">
        <w:t xml:space="preserve"> </w:t>
      </w:r>
    </w:p>
    <w:p w14:paraId="75198E17" w14:textId="6230E74F" w:rsidR="0096468F" w:rsidRDefault="00FC0927" w:rsidP="005A12AC">
      <w:pPr>
        <w:spacing w:after="0" w:line="276" w:lineRule="auto"/>
        <w:ind w:firstLine="720"/>
      </w:pPr>
      <w:sdt>
        <w:sdtPr>
          <w:id w:val="-203009548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468F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C226EC" w:rsidRPr="00C226EC">
        <w:t>**Small dry-erase boards and dry erase markers</w:t>
      </w:r>
    </w:p>
    <w:p w14:paraId="706D05A2" w14:textId="2E519C6B" w:rsidR="0096468F" w:rsidRDefault="00FC0927" w:rsidP="005A12AC">
      <w:pPr>
        <w:spacing w:after="0" w:line="276" w:lineRule="auto"/>
        <w:ind w:firstLine="720"/>
      </w:pPr>
      <w:sdt>
        <w:sdtPr>
          <w:id w:val="-205421679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468F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DF23E2" w:rsidRPr="00DF23E2">
        <w:t>**Lotto games</w:t>
      </w:r>
    </w:p>
    <w:p w14:paraId="217E0CAB" w14:textId="229C2475" w:rsidR="0096468F" w:rsidRDefault="00FC0927" w:rsidP="005A12AC">
      <w:pPr>
        <w:spacing w:after="0" w:line="276" w:lineRule="auto"/>
        <w:ind w:firstLine="720"/>
      </w:pPr>
      <w:sdt>
        <w:sdtPr>
          <w:id w:val="-102518127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468F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D245C1" w:rsidRPr="00D245C1">
        <w:t>**Collections of objects and pictures to compare, classify, and sequence</w:t>
      </w:r>
    </w:p>
    <w:p w14:paraId="3277D5ED" w14:textId="0D70588F" w:rsidR="0096468F" w:rsidRDefault="00FC0927" w:rsidP="005A12AC">
      <w:pPr>
        <w:spacing w:after="0" w:line="276" w:lineRule="auto"/>
        <w:ind w:firstLine="720"/>
      </w:pPr>
      <w:sdt>
        <w:sdtPr>
          <w:id w:val="20787826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468F">
            <w:rPr>
              <w:rFonts w:ascii="MS Gothic" w:eastAsia="MS Gothic" w:hAnsi="MS Gothic" w:hint="eastAsia"/>
            </w:rPr>
            <w:t>☐</w:t>
          </w:r>
        </w:sdtContent>
      </w:sdt>
      <w:r w:rsidR="0096468F">
        <w:t xml:space="preserve"> </w:t>
      </w:r>
      <w:r w:rsidR="00321721" w:rsidRPr="00321721">
        <w:t>**Collections of pairs of objects that rhyme or begin with the same sound</w:t>
      </w:r>
    </w:p>
    <w:p w14:paraId="2C064AAD" w14:textId="5FA1A9D2" w:rsidR="00D245C1" w:rsidRDefault="00FC0927" w:rsidP="00D245C1">
      <w:pPr>
        <w:spacing w:after="0" w:line="276" w:lineRule="auto"/>
        <w:ind w:firstLine="720"/>
      </w:pPr>
      <w:sdt>
        <w:sdtPr>
          <w:id w:val="47812198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245C1">
            <w:rPr>
              <w:rFonts w:ascii="MS Gothic" w:eastAsia="MS Gothic" w:hAnsi="MS Gothic" w:hint="eastAsia"/>
            </w:rPr>
            <w:t>☐</w:t>
          </w:r>
        </w:sdtContent>
      </w:sdt>
      <w:r w:rsidR="00D245C1">
        <w:t xml:space="preserve"> </w:t>
      </w:r>
      <w:r w:rsidR="005E2850" w:rsidRPr="005E2850">
        <w:t>**Sequence cards</w:t>
      </w:r>
    </w:p>
    <w:p w14:paraId="3CB620D1" w14:textId="3F4A6D14" w:rsidR="00D245C1" w:rsidRDefault="00FC0927" w:rsidP="00D245C1">
      <w:pPr>
        <w:spacing w:after="0" w:line="276" w:lineRule="auto"/>
        <w:ind w:firstLine="720"/>
      </w:pPr>
      <w:sdt>
        <w:sdtPr>
          <w:id w:val="123328294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245C1">
            <w:rPr>
              <w:rFonts w:ascii="MS Gothic" w:eastAsia="MS Gothic" w:hAnsi="MS Gothic" w:hint="eastAsia"/>
            </w:rPr>
            <w:t>☐</w:t>
          </w:r>
        </w:sdtContent>
      </w:sdt>
      <w:r w:rsidR="00D245C1">
        <w:t xml:space="preserve"> </w:t>
      </w:r>
      <w:r w:rsidR="00D47292" w:rsidRPr="00D47292">
        <w:t>**Alphabet bingo</w:t>
      </w:r>
    </w:p>
    <w:p w14:paraId="0781184A" w14:textId="77777777" w:rsidR="00D245C1" w:rsidRDefault="00D245C1" w:rsidP="005A12AC">
      <w:pPr>
        <w:spacing w:after="0" w:line="276" w:lineRule="auto"/>
        <w:ind w:firstLine="720"/>
      </w:pPr>
    </w:p>
    <w:p w14:paraId="5C88E452" w14:textId="6936AECD" w:rsidR="00E27AB0" w:rsidRDefault="0028251B" w:rsidP="0096468F">
      <w:r w:rsidRPr="0028251B">
        <w:t>(To be added to Book/Library Center, Writing or Manipulative Center)</w:t>
      </w:r>
    </w:p>
    <w:p w14:paraId="781D046E" w14:textId="119F0AAC" w:rsidR="0028251B" w:rsidRDefault="0028251B" w:rsidP="0028251B">
      <w:pPr>
        <w:pStyle w:val="Heading1"/>
        <w:rPr>
          <w:rFonts w:hint="eastAsia"/>
        </w:rPr>
      </w:pPr>
      <w:r>
        <w:t>Listening Center</w:t>
      </w:r>
    </w:p>
    <w:p w14:paraId="0C3FEDB2" w14:textId="02288544" w:rsidR="0028251B" w:rsidRDefault="00FC0927" w:rsidP="005A12AC">
      <w:pPr>
        <w:spacing w:after="0" w:line="276" w:lineRule="auto"/>
        <w:ind w:firstLine="720"/>
      </w:pPr>
      <w:sdt>
        <w:sdtPr>
          <w:id w:val="22341845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8251B">
            <w:rPr>
              <w:rFonts w:ascii="MS Gothic" w:eastAsia="MS Gothic" w:hAnsi="MS Gothic" w:hint="eastAsia"/>
            </w:rPr>
            <w:t>☐</w:t>
          </w:r>
        </w:sdtContent>
      </w:sdt>
      <w:r w:rsidR="0028251B">
        <w:t xml:space="preserve"> </w:t>
      </w:r>
      <w:r w:rsidR="00780936" w:rsidRPr="00780936">
        <w:t>**CD Player</w:t>
      </w:r>
    </w:p>
    <w:p w14:paraId="0B8E715A" w14:textId="26C9FB9A" w:rsidR="0028251B" w:rsidRDefault="00FC0927" w:rsidP="005A12AC">
      <w:pPr>
        <w:spacing w:after="0" w:line="276" w:lineRule="auto"/>
        <w:ind w:firstLine="720"/>
      </w:pPr>
      <w:sdt>
        <w:sdtPr>
          <w:id w:val="69126429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8251B">
            <w:rPr>
              <w:rFonts w:ascii="MS Gothic" w:eastAsia="MS Gothic" w:hAnsi="MS Gothic" w:hint="eastAsia"/>
            </w:rPr>
            <w:t>☐</w:t>
          </w:r>
        </w:sdtContent>
      </w:sdt>
      <w:r w:rsidR="0028251B">
        <w:t xml:space="preserve"> </w:t>
      </w:r>
      <w:r w:rsidR="00775B32" w:rsidRPr="00775B32">
        <w:t>**Headset Hub with 3 to 6 headsets</w:t>
      </w:r>
    </w:p>
    <w:p w14:paraId="729F3932" w14:textId="7793C74B" w:rsidR="0028251B" w:rsidRDefault="00FC0927" w:rsidP="005A12AC">
      <w:pPr>
        <w:spacing w:after="0" w:line="276" w:lineRule="auto"/>
        <w:ind w:firstLine="720"/>
      </w:pPr>
      <w:sdt>
        <w:sdtPr>
          <w:id w:val="148188430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8251B">
            <w:rPr>
              <w:rFonts w:ascii="MS Gothic" w:eastAsia="MS Gothic" w:hAnsi="MS Gothic" w:hint="eastAsia"/>
            </w:rPr>
            <w:t>☐</w:t>
          </w:r>
        </w:sdtContent>
      </w:sdt>
      <w:r w:rsidR="0028251B">
        <w:t xml:space="preserve"> </w:t>
      </w:r>
      <w:r w:rsidR="00E51398" w:rsidRPr="00E51398">
        <w:t>**CDs</w:t>
      </w:r>
    </w:p>
    <w:p w14:paraId="61623982" w14:textId="03FA4BF3" w:rsidR="0028251B" w:rsidRDefault="00FC0927" w:rsidP="005A12AC">
      <w:pPr>
        <w:spacing w:after="0" w:line="276" w:lineRule="auto"/>
        <w:ind w:firstLine="720"/>
      </w:pPr>
      <w:sdt>
        <w:sdtPr>
          <w:id w:val="-3605073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8251B">
            <w:rPr>
              <w:rFonts w:ascii="MS Gothic" w:eastAsia="MS Gothic" w:hAnsi="MS Gothic" w:hint="eastAsia"/>
            </w:rPr>
            <w:t>☐</w:t>
          </w:r>
        </w:sdtContent>
      </w:sdt>
      <w:r w:rsidR="0028251B">
        <w:t xml:space="preserve"> </w:t>
      </w:r>
      <w:r w:rsidR="00AA58A7" w:rsidRPr="00AA58A7">
        <w:t>**Supply of children’s books being read on CD sets</w:t>
      </w:r>
    </w:p>
    <w:p w14:paraId="1045244B" w14:textId="38A7322C" w:rsidR="0028251B" w:rsidRDefault="00FC0927" w:rsidP="005A12AC">
      <w:pPr>
        <w:spacing w:after="0" w:line="276" w:lineRule="auto"/>
        <w:ind w:firstLine="720"/>
      </w:pPr>
      <w:sdt>
        <w:sdtPr>
          <w:id w:val="-55585316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8251B">
            <w:rPr>
              <w:rFonts w:ascii="MS Gothic" w:eastAsia="MS Gothic" w:hAnsi="MS Gothic" w:hint="eastAsia"/>
            </w:rPr>
            <w:t>☐</w:t>
          </w:r>
        </w:sdtContent>
      </w:sdt>
      <w:r w:rsidR="0028251B">
        <w:t xml:space="preserve"> </w:t>
      </w:r>
      <w:r w:rsidR="00427905" w:rsidRPr="00427905">
        <w:t>Many of these materials may be borrowed from the school or public library.</w:t>
      </w:r>
    </w:p>
    <w:p w14:paraId="50A2EA89" w14:textId="42F960CA" w:rsidR="00790E99" w:rsidRDefault="00790E99" w:rsidP="00790E99">
      <w:pPr>
        <w:pStyle w:val="Heading1"/>
        <w:rPr>
          <w:rFonts w:hint="eastAsia"/>
        </w:rPr>
      </w:pPr>
      <w:r>
        <w:t>Manipulative Center</w:t>
      </w:r>
    </w:p>
    <w:p w14:paraId="29A2A0AA" w14:textId="1A24BAF9" w:rsidR="0054407A" w:rsidRDefault="00FC0927" w:rsidP="009612E2">
      <w:pPr>
        <w:spacing w:after="0" w:line="276" w:lineRule="auto"/>
        <w:ind w:firstLine="720"/>
      </w:pPr>
      <w:sdt>
        <w:sdtPr>
          <w:id w:val="-106818403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790E99">
        <w:t xml:space="preserve"> </w:t>
      </w:r>
      <w:r w:rsidR="008319AD" w:rsidRPr="008319AD">
        <w:t>**Plastic bins for storage of materials with small pieces</w:t>
      </w:r>
    </w:p>
    <w:p w14:paraId="0729234A" w14:textId="66E1AB71" w:rsidR="00734B7B" w:rsidRDefault="00FC0927" w:rsidP="00734B7B">
      <w:pPr>
        <w:spacing w:after="0" w:line="276" w:lineRule="auto"/>
        <w:ind w:firstLine="720"/>
      </w:pPr>
      <w:sdt>
        <w:sdtPr>
          <w:id w:val="5077989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34B7B">
            <w:rPr>
              <w:rFonts w:ascii="MS Gothic" w:eastAsia="MS Gothic" w:hAnsi="MS Gothic" w:hint="eastAsia"/>
            </w:rPr>
            <w:t>☐</w:t>
          </w:r>
        </w:sdtContent>
      </w:sdt>
      <w:r w:rsidR="00734B7B">
        <w:t xml:space="preserve"> </w:t>
      </w:r>
      <w:r w:rsidR="0006556C" w:rsidRPr="0006556C">
        <w:t>**Beads (various sizes, shapes, and colors)</w:t>
      </w:r>
    </w:p>
    <w:p w14:paraId="536741ED" w14:textId="489F4D7A" w:rsidR="00734B7B" w:rsidRDefault="00FC0927" w:rsidP="00734B7B">
      <w:pPr>
        <w:spacing w:after="0" w:line="276" w:lineRule="auto"/>
        <w:ind w:firstLine="720"/>
      </w:pPr>
      <w:sdt>
        <w:sdtPr>
          <w:id w:val="-160286744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34B7B">
            <w:rPr>
              <w:rFonts w:ascii="MS Gothic" w:eastAsia="MS Gothic" w:hAnsi="MS Gothic" w:hint="eastAsia"/>
            </w:rPr>
            <w:t>☐</w:t>
          </w:r>
        </w:sdtContent>
      </w:sdt>
      <w:r w:rsidR="00734B7B">
        <w:t xml:space="preserve"> </w:t>
      </w:r>
      <w:r w:rsidR="0006556C" w:rsidRPr="0006556C">
        <w:t>**Laces for beads</w:t>
      </w:r>
    </w:p>
    <w:p w14:paraId="56257B15" w14:textId="1031C28E" w:rsidR="00734B7B" w:rsidRDefault="00FC0927" w:rsidP="00734B7B">
      <w:pPr>
        <w:spacing w:after="0" w:line="276" w:lineRule="auto"/>
        <w:ind w:firstLine="720"/>
      </w:pPr>
      <w:sdt>
        <w:sdtPr>
          <w:id w:val="13122917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34B7B">
            <w:rPr>
              <w:rFonts w:ascii="MS Gothic" w:eastAsia="MS Gothic" w:hAnsi="MS Gothic" w:hint="eastAsia"/>
            </w:rPr>
            <w:t>☐</w:t>
          </w:r>
        </w:sdtContent>
      </w:sdt>
      <w:r w:rsidR="00734B7B">
        <w:t xml:space="preserve"> </w:t>
      </w:r>
      <w:r w:rsidR="0006556C" w:rsidRPr="0006556C">
        <w:t>Lacing cards or boards</w:t>
      </w:r>
    </w:p>
    <w:p w14:paraId="764179AD" w14:textId="0F9A0FA9" w:rsidR="00734B7B" w:rsidRDefault="00FC0927" w:rsidP="00734B7B">
      <w:pPr>
        <w:spacing w:after="0" w:line="276" w:lineRule="auto"/>
        <w:ind w:firstLine="720"/>
      </w:pPr>
      <w:sdt>
        <w:sdtPr>
          <w:id w:val="-30416692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34B7B">
            <w:rPr>
              <w:rFonts w:ascii="MS Gothic" w:eastAsia="MS Gothic" w:hAnsi="MS Gothic" w:hint="eastAsia"/>
            </w:rPr>
            <w:t>☐</w:t>
          </w:r>
        </w:sdtContent>
      </w:sdt>
      <w:r w:rsidR="00734B7B">
        <w:t xml:space="preserve"> </w:t>
      </w:r>
      <w:r w:rsidR="00C160EF" w:rsidRPr="00C160EF">
        <w:t>Wooden animal dominoes</w:t>
      </w:r>
    </w:p>
    <w:p w14:paraId="6FF5EE9E" w14:textId="68E802B3" w:rsidR="00734B7B" w:rsidRDefault="00FC0927" w:rsidP="00734B7B">
      <w:pPr>
        <w:spacing w:after="0" w:line="276" w:lineRule="auto"/>
        <w:ind w:firstLine="720"/>
      </w:pPr>
      <w:sdt>
        <w:sdtPr>
          <w:id w:val="-18489393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34B7B">
            <w:rPr>
              <w:rFonts w:ascii="MS Gothic" w:eastAsia="MS Gothic" w:hAnsi="MS Gothic" w:hint="eastAsia"/>
            </w:rPr>
            <w:t>☐</w:t>
          </w:r>
        </w:sdtContent>
      </w:sdt>
      <w:r w:rsidR="00734B7B">
        <w:t xml:space="preserve"> </w:t>
      </w:r>
      <w:r w:rsidR="00F02FA8" w:rsidRPr="00F02FA8">
        <w:t>Form boards (shapes and colors)</w:t>
      </w:r>
    </w:p>
    <w:p w14:paraId="47AF359F" w14:textId="27C26DA6" w:rsidR="00734B7B" w:rsidRDefault="00FC0927" w:rsidP="00734B7B">
      <w:pPr>
        <w:spacing w:after="0" w:line="276" w:lineRule="auto"/>
        <w:ind w:firstLine="720"/>
      </w:pPr>
      <w:sdt>
        <w:sdtPr>
          <w:id w:val="-185179259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34B7B">
            <w:rPr>
              <w:rFonts w:ascii="MS Gothic" w:eastAsia="MS Gothic" w:hAnsi="MS Gothic" w:hint="eastAsia"/>
            </w:rPr>
            <w:t>☐</w:t>
          </w:r>
        </w:sdtContent>
      </w:sdt>
      <w:r w:rsidR="00734B7B">
        <w:t xml:space="preserve"> </w:t>
      </w:r>
      <w:r w:rsidR="000E6386" w:rsidRPr="000E6386">
        <w:t>Parquet blocks and boards</w:t>
      </w:r>
    </w:p>
    <w:p w14:paraId="0F9BF798" w14:textId="4A5944B6" w:rsidR="00734B7B" w:rsidRDefault="00FC0927" w:rsidP="00734B7B">
      <w:pPr>
        <w:spacing w:after="0" w:line="276" w:lineRule="auto"/>
        <w:ind w:firstLine="720"/>
      </w:pPr>
      <w:sdt>
        <w:sdtPr>
          <w:id w:val="133071881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34B7B">
            <w:rPr>
              <w:rFonts w:ascii="MS Gothic" w:eastAsia="MS Gothic" w:hAnsi="MS Gothic" w:hint="eastAsia"/>
            </w:rPr>
            <w:t>☐</w:t>
          </w:r>
        </w:sdtContent>
      </w:sdt>
      <w:r w:rsidR="00734B7B">
        <w:t xml:space="preserve"> </w:t>
      </w:r>
      <w:r w:rsidR="0003135F" w:rsidRPr="0003135F">
        <w:t>Coordination boards</w:t>
      </w:r>
    </w:p>
    <w:p w14:paraId="2C6043BB" w14:textId="0DED6FF9" w:rsidR="00734B7B" w:rsidRDefault="00FC0927" w:rsidP="00734B7B">
      <w:pPr>
        <w:spacing w:after="0" w:line="276" w:lineRule="auto"/>
        <w:ind w:firstLine="720"/>
      </w:pPr>
      <w:sdt>
        <w:sdtPr>
          <w:id w:val="-6220773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34B7B">
            <w:rPr>
              <w:rFonts w:ascii="MS Gothic" w:eastAsia="MS Gothic" w:hAnsi="MS Gothic" w:hint="eastAsia"/>
            </w:rPr>
            <w:t>☐</w:t>
          </w:r>
        </w:sdtContent>
      </w:sdt>
      <w:r w:rsidR="00734B7B">
        <w:t xml:space="preserve"> </w:t>
      </w:r>
      <w:r w:rsidR="009724A5" w:rsidRPr="009724A5">
        <w:t>Nesting cups or boxes</w:t>
      </w:r>
    </w:p>
    <w:p w14:paraId="7E13A514" w14:textId="76A455AA" w:rsidR="00734B7B" w:rsidRDefault="00FC0927" w:rsidP="00734B7B">
      <w:pPr>
        <w:spacing w:after="0" w:line="276" w:lineRule="auto"/>
        <w:ind w:firstLine="720"/>
      </w:pPr>
      <w:sdt>
        <w:sdtPr>
          <w:id w:val="1367650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34B7B">
            <w:rPr>
              <w:rFonts w:ascii="MS Gothic" w:eastAsia="MS Gothic" w:hAnsi="MS Gothic" w:hint="eastAsia"/>
            </w:rPr>
            <w:t>☐</w:t>
          </w:r>
        </w:sdtContent>
      </w:sdt>
      <w:r w:rsidR="00734B7B">
        <w:t xml:space="preserve"> </w:t>
      </w:r>
      <w:r w:rsidR="00015512" w:rsidRPr="00015512">
        <w:t>Pipe construction set</w:t>
      </w:r>
    </w:p>
    <w:p w14:paraId="0E47738F" w14:textId="672DA64D" w:rsidR="00734B7B" w:rsidRDefault="00FC0927" w:rsidP="00734B7B">
      <w:pPr>
        <w:spacing w:after="0" w:line="276" w:lineRule="auto"/>
        <w:ind w:firstLine="720"/>
      </w:pPr>
      <w:sdt>
        <w:sdtPr>
          <w:id w:val="-152031613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34B7B">
            <w:rPr>
              <w:rFonts w:ascii="MS Gothic" w:eastAsia="MS Gothic" w:hAnsi="MS Gothic" w:hint="eastAsia"/>
            </w:rPr>
            <w:t>☐</w:t>
          </w:r>
        </w:sdtContent>
      </w:sdt>
      <w:r w:rsidR="00734B7B">
        <w:t xml:space="preserve"> </w:t>
      </w:r>
      <w:r w:rsidR="00197A5D" w:rsidRPr="00197A5D">
        <w:t>Lincoln logs</w:t>
      </w:r>
    </w:p>
    <w:p w14:paraId="0D96FDDF" w14:textId="2D31FECD" w:rsidR="009612E2" w:rsidRDefault="00FC0927" w:rsidP="009612E2">
      <w:pPr>
        <w:spacing w:after="0" w:line="276" w:lineRule="auto"/>
        <w:ind w:firstLine="720"/>
      </w:pPr>
      <w:sdt>
        <w:sdtPr>
          <w:id w:val="182230924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12E2">
            <w:rPr>
              <w:rFonts w:ascii="MS Gothic" w:eastAsia="MS Gothic" w:hAnsi="MS Gothic" w:hint="eastAsia"/>
            </w:rPr>
            <w:t>☐</w:t>
          </w:r>
        </w:sdtContent>
      </w:sdt>
      <w:r w:rsidR="009612E2">
        <w:t xml:space="preserve"> </w:t>
      </w:r>
      <w:r w:rsidR="00F3193D" w:rsidRPr="00F3193D">
        <w:t>Bristle blocks</w:t>
      </w:r>
    </w:p>
    <w:p w14:paraId="749602B0" w14:textId="40B3E0DD" w:rsidR="009612E2" w:rsidRDefault="00FC0927" w:rsidP="009612E2">
      <w:pPr>
        <w:spacing w:after="0" w:line="276" w:lineRule="auto"/>
        <w:ind w:firstLine="720"/>
      </w:pPr>
      <w:sdt>
        <w:sdtPr>
          <w:id w:val="62389380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12E2">
            <w:rPr>
              <w:rFonts w:ascii="MS Gothic" w:eastAsia="MS Gothic" w:hAnsi="MS Gothic" w:hint="eastAsia"/>
            </w:rPr>
            <w:t>☐</w:t>
          </w:r>
        </w:sdtContent>
      </w:sdt>
      <w:r w:rsidR="009612E2">
        <w:t xml:space="preserve"> </w:t>
      </w:r>
      <w:r w:rsidR="00FB22AC" w:rsidRPr="00FB22AC">
        <w:t>Graduated cylinders</w:t>
      </w:r>
    </w:p>
    <w:p w14:paraId="53F499BB" w14:textId="041C309D" w:rsidR="000245C9" w:rsidRDefault="00FC0927" w:rsidP="00151D73">
      <w:pPr>
        <w:spacing w:after="0" w:line="276" w:lineRule="auto"/>
        <w:ind w:firstLine="720"/>
      </w:pPr>
      <w:sdt>
        <w:sdtPr>
          <w:id w:val="14864948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12E2">
            <w:rPr>
              <w:rFonts w:ascii="MS Gothic" w:eastAsia="MS Gothic" w:hAnsi="MS Gothic" w:hint="eastAsia"/>
            </w:rPr>
            <w:t>☐</w:t>
          </w:r>
        </w:sdtContent>
      </w:sdt>
      <w:r w:rsidR="009612E2">
        <w:t xml:space="preserve"> </w:t>
      </w:r>
      <w:r w:rsidR="00CC4D9D">
        <w:t>T</w:t>
      </w:r>
      <w:r w:rsidR="00CC4D9D" w:rsidRPr="00CC4D9D">
        <w:t>actile bridges or touch board</w:t>
      </w:r>
    </w:p>
    <w:p w14:paraId="50ADD091" w14:textId="7E0CADFC" w:rsidR="000245C9" w:rsidRDefault="00FC0927" w:rsidP="000245C9">
      <w:pPr>
        <w:spacing w:after="0" w:line="276" w:lineRule="auto"/>
        <w:ind w:firstLine="720"/>
      </w:pPr>
      <w:sdt>
        <w:sdtPr>
          <w:id w:val="46569652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245C9">
            <w:rPr>
              <w:rFonts w:ascii="MS Gothic" w:eastAsia="MS Gothic" w:hAnsi="MS Gothic" w:hint="eastAsia"/>
            </w:rPr>
            <w:t>☐</w:t>
          </w:r>
        </w:sdtContent>
      </w:sdt>
      <w:r w:rsidR="000245C9">
        <w:t xml:space="preserve"> </w:t>
      </w:r>
      <w:r w:rsidR="00BA7CD5" w:rsidRPr="00BA7CD5">
        <w:t>Perception boards</w:t>
      </w:r>
    </w:p>
    <w:p w14:paraId="269D22C6" w14:textId="07D509DC" w:rsidR="000245C9" w:rsidRDefault="00FC0927" w:rsidP="000245C9">
      <w:pPr>
        <w:spacing w:after="0" w:line="276" w:lineRule="auto"/>
        <w:ind w:firstLine="720"/>
      </w:pPr>
      <w:sdt>
        <w:sdtPr>
          <w:id w:val="-109570487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245C9">
            <w:rPr>
              <w:rFonts w:ascii="MS Gothic" w:eastAsia="MS Gothic" w:hAnsi="MS Gothic" w:hint="eastAsia"/>
            </w:rPr>
            <w:t>☐</w:t>
          </w:r>
        </w:sdtContent>
      </w:sdt>
      <w:r w:rsidR="000245C9">
        <w:t xml:space="preserve"> </w:t>
      </w:r>
      <w:r w:rsidR="00BA7CD5" w:rsidRPr="00BA7CD5">
        <w:t>**24 (minimum) wooden puzzles—varying difficulty (6–26 pieces) &amp; Puzzles with Words</w:t>
      </w:r>
    </w:p>
    <w:p w14:paraId="18D03E2B" w14:textId="2C6657BA" w:rsidR="009612E2" w:rsidRDefault="00FC0927" w:rsidP="009612E2">
      <w:pPr>
        <w:spacing w:after="0" w:line="276" w:lineRule="auto"/>
        <w:ind w:firstLine="720"/>
      </w:pPr>
      <w:sdt>
        <w:sdtPr>
          <w:id w:val="168623965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12E2">
            <w:rPr>
              <w:rFonts w:ascii="MS Gothic" w:eastAsia="MS Gothic" w:hAnsi="MS Gothic" w:hint="eastAsia"/>
            </w:rPr>
            <w:t>☐</w:t>
          </w:r>
        </w:sdtContent>
      </w:sdt>
      <w:r w:rsidR="009612E2">
        <w:t xml:space="preserve"> </w:t>
      </w:r>
      <w:r w:rsidR="008A620C" w:rsidRPr="008A620C">
        <w:t>Knobbed puzzles</w:t>
      </w:r>
    </w:p>
    <w:p w14:paraId="2E7DA410" w14:textId="5E17317C" w:rsidR="009612E2" w:rsidRDefault="00FC0927" w:rsidP="009612E2">
      <w:pPr>
        <w:spacing w:after="0" w:line="276" w:lineRule="auto"/>
        <w:ind w:firstLine="720"/>
      </w:pPr>
      <w:sdt>
        <w:sdtPr>
          <w:id w:val="26604661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12E2">
            <w:rPr>
              <w:rFonts w:ascii="MS Gothic" w:eastAsia="MS Gothic" w:hAnsi="MS Gothic" w:hint="eastAsia"/>
            </w:rPr>
            <w:t>☐</w:t>
          </w:r>
        </w:sdtContent>
      </w:sdt>
      <w:r w:rsidR="009612E2">
        <w:t xml:space="preserve"> </w:t>
      </w:r>
      <w:r w:rsidR="008A620C" w:rsidRPr="008A620C">
        <w:t>**Floor puzzles</w:t>
      </w:r>
    </w:p>
    <w:p w14:paraId="250BD5E7" w14:textId="7713FEBA" w:rsidR="009612E2" w:rsidRDefault="00FC0927" w:rsidP="009612E2">
      <w:pPr>
        <w:spacing w:after="0" w:line="276" w:lineRule="auto"/>
        <w:ind w:firstLine="720"/>
      </w:pPr>
      <w:sdt>
        <w:sdtPr>
          <w:id w:val="19710917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12E2">
            <w:rPr>
              <w:rFonts w:ascii="MS Gothic" w:eastAsia="MS Gothic" w:hAnsi="MS Gothic" w:hint="eastAsia"/>
            </w:rPr>
            <w:t>☐</w:t>
          </w:r>
        </w:sdtContent>
      </w:sdt>
      <w:r w:rsidR="009612E2">
        <w:t xml:space="preserve"> </w:t>
      </w:r>
      <w:r w:rsidR="000245C9" w:rsidRPr="000245C9">
        <w:t>Tinker toys</w:t>
      </w:r>
    </w:p>
    <w:p w14:paraId="5219BB76" w14:textId="7417EEEA" w:rsidR="009612E2" w:rsidRDefault="00FC0927" w:rsidP="009612E2">
      <w:pPr>
        <w:spacing w:after="0" w:line="276" w:lineRule="auto"/>
        <w:ind w:firstLine="720"/>
      </w:pPr>
      <w:sdt>
        <w:sdtPr>
          <w:id w:val="-191477191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12E2">
            <w:rPr>
              <w:rFonts w:ascii="MS Gothic" w:eastAsia="MS Gothic" w:hAnsi="MS Gothic" w:hint="eastAsia"/>
            </w:rPr>
            <w:t>☐</w:t>
          </w:r>
        </w:sdtContent>
      </w:sdt>
      <w:r w:rsidR="009612E2">
        <w:t xml:space="preserve"> </w:t>
      </w:r>
      <w:r w:rsidR="000245C9" w:rsidRPr="000245C9">
        <w:t>Rising towers</w:t>
      </w:r>
    </w:p>
    <w:p w14:paraId="40396EB7" w14:textId="4B3DC8FC" w:rsidR="009612E2" w:rsidRDefault="00FC0927" w:rsidP="009612E2">
      <w:pPr>
        <w:spacing w:after="0" w:line="276" w:lineRule="auto"/>
        <w:ind w:firstLine="720"/>
      </w:pPr>
      <w:sdt>
        <w:sdtPr>
          <w:id w:val="6749267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12E2">
            <w:rPr>
              <w:rFonts w:ascii="MS Gothic" w:eastAsia="MS Gothic" w:hAnsi="MS Gothic" w:hint="eastAsia"/>
            </w:rPr>
            <w:t>☐</w:t>
          </w:r>
        </w:sdtContent>
      </w:sdt>
      <w:r w:rsidR="009612E2">
        <w:t xml:space="preserve"> </w:t>
      </w:r>
      <w:r w:rsidR="009400E8" w:rsidRPr="009400E8">
        <w:t>Snap blocks or bricks</w:t>
      </w:r>
    </w:p>
    <w:p w14:paraId="0ED5272A" w14:textId="0DA6A634" w:rsidR="009612E2" w:rsidRDefault="00FC0927" w:rsidP="009612E2">
      <w:pPr>
        <w:spacing w:after="0" w:line="276" w:lineRule="auto"/>
        <w:ind w:firstLine="720"/>
      </w:pPr>
      <w:sdt>
        <w:sdtPr>
          <w:id w:val="-3238992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12E2">
            <w:rPr>
              <w:rFonts w:ascii="MS Gothic" w:eastAsia="MS Gothic" w:hAnsi="MS Gothic" w:hint="eastAsia"/>
            </w:rPr>
            <w:t>☐</w:t>
          </w:r>
        </w:sdtContent>
      </w:sdt>
      <w:r w:rsidR="009612E2">
        <w:t xml:space="preserve"> </w:t>
      </w:r>
      <w:r w:rsidR="009400E8" w:rsidRPr="009400E8">
        <w:t>Puzzle cabinet (for storing puzzles when not in use</w:t>
      </w:r>
      <w:r w:rsidR="009400E8">
        <w:t>)</w:t>
      </w:r>
    </w:p>
    <w:p w14:paraId="224C2743" w14:textId="31AAC116" w:rsidR="009612E2" w:rsidRDefault="00FC0927" w:rsidP="009612E2">
      <w:pPr>
        <w:spacing w:after="0" w:line="276" w:lineRule="auto"/>
        <w:ind w:firstLine="720"/>
      </w:pPr>
      <w:sdt>
        <w:sdtPr>
          <w:id w:val="7795323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12E2">
            <w:rPr>
              <w:rFonts w:ascii="MS Gothic" w:eastAsia="MS Gothic" w:hAnsi="MS Gothic" w:hint="eastAsia"/>
            </w:rPr>
            <w:t>☐</w:t>
          </w:r>
        </w:sdtContent>
      </w:sdt>
      <w:r w:rsidR="009612E2">
        <w:t xml:space="preserve"> </w:t>
      </w:r>
      <w:r w:rsidR="00C95FA2" w:rsidRPr="00C95FA2">
        <w:t>**Lego blocks</w:t>
      </w:r>
    </w:p>
    <w:p w14:paraId="5E8B073C" w14:textId="7DCDF96B" w:rsidR="009612E2" w:rsidRDefault="00FC0927" w:rsidP="00C95FA2">
      <w:pPr>
        <w:tabs>
          <w:tab w:val="left" w:pos="1461"/>
        </w:tabs>
        <w:spacing w:after="0" w:line="276" w:lineRule="auto"/>
        <w:ind w:firstLine="720"/>
      </w:pPr>
      <w:sdt>
        <w:sdtPr>
          <w:id w:val="-13813179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12E2">
            <w:rPr>
              <w:rFonts w:ascii="MS Gothic" w:eastAsia="MS Gothic" w:hAnsi="MS Gothic" w:hint="eastAsia"/>
            </w:rPr>
            <w:t>☐</w:t>
          </w:r>
        </w:sdtContent>
      </w:sdt>
      <w:r w:rsidR="009612E2">
        <w:t xml:space="preserve"> </w:t>
      </w:r>
      <w:r w:rsidR="00C95FA2" w:rsidRPr="00C95FA2">
        <w:t>Interlockers</w:t>
      </w:r>
    </w:p>
    <w:p w14:paraId="2D013909" w14:textId="39112A83" w:rsidR="0054407A" w:rsidRDefault="00FC0927" w:rsidP="003B055F">
      <w:pPr>
        <w:spacing w:after="0" w:line="276" w:lineRule="auto"/>
        <w:ind w:firstLine="720"/>
      </w:pPr>
      <w:sdt>
        <w:sdtPr>
          <w:id w:val="31453438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12E2">
            <w:rPr>
              <w:rFonts w:ascii="MS Gothic" w:eastAsia="MS Gothic" w:hAnsi="MS Gothic" w:hint="eastAsia"/>
            </w:rPr>
            <w:t>☐</w:t>
          </w:r>
        </w:sdtContent>
      </w:sdt>
      <w:r w:rsidR="009612E2">
        <w:t xml:space="preserve"> </w:t>
      </w:r>
      <w:r w:rsidR="00E3211C" w:rsidRPr="00E3211C">
        <w:t>**Peg and pegboards</w:t>
      </w:r>
    </w:p>
    <w:p w14:paraId="4D6D6A17" w14:textId="34E795D0" w:rsidR="00790E99" w:rsidRDefault="00790E99" w:rsidP="00790E99">
      <w:pPr>
        <w:pStyle w:val="Heading1"/>
        <w:rPr>
          <w:rFonts w:hint="eastAsia"/>
        </w:rPr>
      </w:pPr>
      <w:r>
        <w:t>Mathematics Center</w:t>
      </w:r>
    </w:p>
    <w:p w14:paraId="00E670ED" w14:textId="77777777" w:rsidR="00DC1C0B" w:rsidRDefault="00FC0927" w:rsidP="00DC1C0B">
      <w:pPr>
        <w:spacing w:after="0" w:line="276" w:lineRule="auto"/>
        <w:ind w:firstLine="720"/>
      </w:pPr>
      <w:sdt>
        <w:sdtPr>
          <w:id w:val="151180111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510DD3">
        <w:t>Graded circles, squares, and triangles</w:t>
      </w:r>
    </w:p>
    <w:p w14:paraId="2386E028" w14:textId="77777777" w:rsidR="00DC1C0B" w:rsidRDefault="00FC0927" w:rsidP="00DC1C0B">
      <w:pPr>
        <w:spacing w:after="0" w:line="276" w:lineRule="auto"/>
        <w:ind w:firstLine="720"/>
      </w:pPr>
      <w:sdt>
        <w:sdtPr>
          <w:id w:val="-19572506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E74016">
        <w:t>**Numeral jigsaw</w:t>
      </w:r>
    </w:p>
    <w:p w14:paraId="085230E2" w14:textId="77777777" w:rsidR="00DC1C0B" w:rsidRDefault="00FC0927" w:rsidP="00DC1C0B">
      <w:pPr>
        <w:spacing w:after="0" w:line="276" w:lineRule="auto"/>
        <w:ind w:firstLine="720"/>
      </w:pPr>
      <w:sdt>
        <w:sdtPr>
          <w:id w:val="-19553206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4D40FF">
        <w:t>Wooden sorting box with geometric shapes</w:t>
      </w:r>
    </w:p>
    <w:p w14:paraId="5429FE9E" w14:textId="77777777" w:rsidR="00DC1C0B" w:rsidRDefault="00FC0927" w:rsidP="00DC1C0B">
      <w:pPr>
        <w:spacing w:after="0" w:line="276" w:lineRule="auto"/>
        <w:ind w:firstLine="720"/>
      </w:pPr>
      <w:sdt>
        <w:sdtPr>
          <w:id w:val="-180869863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FD275F">
        <w:t>Plastic beads (500 assorted in 6 colors)</w:t>
      </w:r>
    </w:p>
    <w:p w14:paraId="6A19D18B" w14:textId="77777777" w:rsidR="00DC1C0B" w:rsidRDefault="00FC0927" w:rsidP="00DC1C0B">
      <w:pPr>
        <w:spacing w:after="0" w:line="276" w:lineRule="auto"/>
        <w:ind w:firstLine="720"/>
      </w:pPr>
      <w:sdt>
        <w:sdtPr>
          <w:id w:val="11255077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F00B67">
        <w:t>**Wood and/or plastic numerals</w:t>
      </w:r>
    </w:p>
    <w:p w14:paraId="7B88B76E" w14:textId="77777777" w:rsidR="00DC1C0B" w:rsidRDefault="00FC0927" w:rsidP="00DC1C0B">
      <w:pPr>
        <w:spacing w:after="0" w:line="276" w:lineRule="auto"/>
        <w:ind w:firstLine="720"/>
      </w:pPr>
      <w:sdt>
        <w:sdtPr>
          <w:id w:val="-184044741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373E14">
        <w:t>Geometric sorting board</w:t>
      </w:r>
    </w:p>
    <w:p w14:paraId="46F1F36B" w14:textId="77777777" w:rsidR="00DC1C0B" w:rsidRDefault="00FC0927" w:rsidP="00DC1C0B">
      <w:pPr>
        <w:spacing w:after="0" w:line="276" w:lineRule="auto"/>
        <w:ind w:firstLine="720"/>
      </w:pPr>
      <w:sdt>
        <w:sdtPr>
          <w:id w:val="69042585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9E5CB6">
        <w:t>Number-fitting board</w:t>
      </w:r>
    </w:p>
    <w:p w14:paraId="4B141E78" w14:textId="77777777" w:rsidR="00DC1C0B" w:rsidRDefault="00FC0927" w:rsidP="00DC1C0B">
      <w:pPr>
        <w:spacing w:after="0" w:line="276" w:lineRule="auto"/>
        <w:ind w:firstLine="720"/>
      </w:pPr>
      <w:sdt>
        <w:sdtPr>
          <w:id w:val="-70964921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362FA2">
        <w:t>Jumbo colored rods of various lengths</w:t>
      </w:r>
    </w:p>
    <w:p w14:paraId="5DE1D030" w14:textId="77777777" w:rsidR="00DC1C0B" w:rsidRDefault="00FC0927" w:rsidP="00DC1C0B">
      <w:pPr>
        <w:spacing w:after="0" w:line="276" w:lineRule="auto"/>
        <w:ind w:firstLine="720"/>
      </w:pPr>
      <w:sdt>
        <w:sdtPr>
          <w:id w:val="113945275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54407A">
        <w:t>Counting frame</w:t>
      </w:r>
    </w:p>
    <w:p w14:paraId="3AFC9F2C" w14:textId="77777777" w:rsidR="00DC1C0B" w:rsidRDefault="00FC0927" w:rsidP="00DC1C0B">
      <w:pPr>
        <w:spacing w:after="0" w:line="276" w:lineRule="auto"/>
        <w:ind w:firstLine="720"/>
      </w:pPr>
      <w:sdt>
        <w:sdtPr>
          <w:id w:val="212935413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844B25">
        <w:t>Cubical counting blocks</w:t>
      </w:r>
    </w:p>
    <w:p w14:paraId="08733DBE" w14:textId="77777777" w:rsidR="00DC1C0B" w:rsidRDefault="00FC0927" w:rsidP="00DC1C0B">
      <w:pPr>
        <w:spacing w:after="0" w:line="276" w:lineRule="auto"/>
        <w:ind w:firstLine="720"/>
      </w:pPr>
      <w:sdt>
        <w:sdtPr>
          <w:id w:val="-122359956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68499D">
        <w:t>Giant beaded dominoes</w:t>
      </w:r>
    </w:p>
    <w:p w14:paraId="481464EF" w14:textId="77777777" w:rsidR="00DC1C0B" w:rsidRDefault="00FC0927" w:rsidP="00DC1C0B">
      <w:pPr>
        <w:spacing w:after="0" w:line="276" w:lineRule="auto"/>
        <w:ind w:firstLine="720"/>
      </w:pPr>
      <w:sdt>
        <w:sdtPr>
          <w:id w:val="156267904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AE4A8C">
        <w:t>Touch and learn clock</w:t>
      </w:r>
    </w:p>
    <w:p w14:paraId="51710688" w14:textId="77777777" w:rsidR="00DC1C0B" w:rsidRDefault="00FC0927" w:rsidP="00DC1C0B">
      <w:pPr>
        <w:spacing w:after="0" w:line="276" w:lineRule="auto"/>
        <w:ind w:firstLine="720"/>
      </w:pPr>
      <w:sdt>
        <w:sdtPr>
          <w:id w:val="-14113015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B029E7">
        <w:t>Flannel board cutout for math (assortment)</w:t>
      </w:r>
    </w:p>
    <w:p w14:paraId="781463D9" w14:textId="77777777" w:rsidR="00DC1C0B" w:rsidRDefault="00FC0927" w:rsidP="00DC1C0B">
      <w:pPr>
        <w:spacing w:after="0" w:line="276" w:lineRule="auto"/>
        <w:ind w:firstLine="720"/>
      </w:pPr>
      <w:sdt>
        <w:sdtPr>
          <w:id w:val="3972497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26316E">
        <w:t>Kinesthetic numbers</w:t>
      </w:r>
    </w:p>
    <w:p w14:paraId="414770DF" w14:textId="77777777" w:rsidR="00DC1C0B" w:rsidRDefault="00FC0927" w:rsidP="00DC1C0B">
      <w:pPr>
        <w:spacing w:after="0" w:line="276" w:lineRule="auto"/>
        <w:ind w:firstLine="720"/>
      </w:pPr>
      <w:sdt>
        <w:sdtPr>
          <w:id w:val="7251877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1A2705">
        <w:t>**Pegboards and pegs (at least 3 different sizes)</w:t>
      </w:r>
    </w:p>
    <w:p w14:paraId="6CC1EA5C" w14:textId="77777777" w:rsidR="00DC1C0B" w:rsidRDefault="00FC0927" w:rsidP="00DC1C0B">
      <w:pPr>
        <w:spacing w:after="0" w:line="276" w:lineRule="auto"/>
        <w:ind w:firstLine="720"/>
      </w:pPr>
      <w:sdt>
        <w:sdtPr>
          <w:id w:val="20057023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2E3084">
        <w:t>Objects and boundaries to form sets</w:t>
      </w:r>
    </w:p>
    <w:p w14:paraId="6648B2F9" w14:textId="77777777" w:rsidR="00DC1C0B" w:rsidRDefault="00FC0927" w:rsidP="00DC1C0B">
      <w:pPr>
        <w:spacing w:after="0" w:line="276" w:lineRule="auto"/>
        <w:ind w:firstLine="720"/>
      </w:pPr>
      <w:sdt>
        <w:sdtPr>
          <w:id w:val="-13247461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351B52">
        <w:t>Attribute shapes or blocks</w:t>
      </w:r>
    </w:p>
    <w:p w14:paraId="0E06D580" w14:textId="77777777" w:rsidR="00DC1C0B" w:rsidRDefault="00FC0927" w:rsidP="00DC1C0B">
      <w:pPr>
        <w:spacing w:after="0" w:line="276" w:lineRule="auto"/>
        <w:ind w:firstLine="720"/>
      </w:pPr>
      <w:sdt>
        <w:sdtPr>
          <w:id w:val="144265471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4045BD">
        <w:t>Three dimensional shapes such as cube, sphere, cone, and cylinder</w:t>
      </w:r>
    </w:p>
    <w:p w14:paraId="37393736" w14:textId="77777777" w:rsidR="00DC1C0B" w:rsidRDefault="00FC0927" w:rsidP="00DC1C0B">
      <w:pPr>
        <w:spacing w:after="0" w:line="276" w:lineRule="auto"/>
        <w:ind w:firstLine="720"/>
      </w:pPr>
      <w:sdt>
        <w:sdtPr>
          <w:id w:val="5080374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127959">
        <w:t>Materials which can teach beginning fractions (pizza slices, pie slices, etc.)</w:t>
      </w:r>
    </w:p>
    <w:p w14:paraId="2907F6CC" w14:textId="77777777" w:rsidR="00DC1C0B" w:rsidRDefault="00FC0927" w:rsidP="00DC1C0B">
      <w:pPr>
        <w:spacing w:after="0" w:line="276" w:lineRule="auto"/>
        <w:ind w:firstLine="720"/>
      </w:pPr>
      <w:sdt>
        <w:sdtPr>
          <w:id w:val="24076367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041D53">
        <w:t>Dominoes</w:t>
      </w:r>
    </w:p>
    <w:p w14:paraId="3193C454" w14:textId="77777777" w:rsidR="00DC1C0B" w:rsidRDefault="00FC0927" w:rsidP="00DC1C0B">
      <w:pPr>
        <w:spacing w:after="0" w:line="276" w:lineRule="auto"/>
        <w:ind w:firstLine="720"/>
      </w:pPr>
      <w:sdt>
        <w:sdtPr>
          <w:id w:val="-54367106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2C45C9">
        <w:t>Scales and rules and other measurement tools</w:t>
      </w:r>
    </w:p>
    <w:p w14:paraId="0CDFAAA7" w14:textId="77777777" w:rsidR="00DC1C0B" w:rsidRDefault="00FC0927" w:rsidP="00DC1C0B">
      <w:pPr>
        <w:spacing w:after="0" w:line="276" w:lineRule="auto"/>
        <w:ind w:firstLine="720"/>
      </w:pPr>
      <w:sdt>
        <w:sdtPr>
          <w:id w:val="-162870181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EE578C">
        <w:t>Graph paper (1” squares)</w:t>
      </w:r>
    </w:p>
    <w:p w14:paraId="7BA27DDD" w14:textId="77777777" w:rsidR="00DC1C0B" w:rsidRDefault="00FC0927" w:rsidP="00DC1C0B">
      <w:pPr>
        <w:spacing w:after="0" w:line="276" w:lineRule="auto"/>
        <w:ind w:firstLine="720"/>
      </w:pPr>
      <w:sdt>
        <w:sdtPr>
          <w:id w:val="-12566676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1F66A1">
        <w:t>Real coins and play bills</w:t>
      </w:r>
    </w:p>
    <w:p w14:paraId="23C38624" w14:textId="77777777" w:rsidR="00DC1C0B" w:rsidRDefault="00FC0927" w:rsidP="00DC1C0B">
      <w:pPr>
        <w:spacing w:after="0" w:line="276" w:lineRule="auto"/>
        <w:ind w:firstLine="720"/>
      </w:pPr>
      <w:sdt>
        <w:sdtPr>
          <w:id w:val="-4276568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191816">
        <w:t>**Cash register</w:t>
      </w:r>
    </w:p>
    <w:p w14:paraId="1EFDDA7D" w14:textId="77777777" w:rsidR="00DC1C0B" w:rsidRDefault="00FC0927" w:rsidP="00DC1C0B">
      <w:pPr>
        <w:spacing w:after="0" w:line="276" w:lineRule="auto"/>
        <w:ind w:firstLine="720"/>
      </w:pPr>
      <w:sdt>
        <w:sdtPr>
          <w:id w:val="131931139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 w:rsidRPr="008C240C">
        <w:t xml:space="preserve"> Objects to count (spools, tongue depressors, buttons, bottle caps, etc.)</w:t>
      </w:r>
      <w:r w:rsidR="00DC1C0B">
        <w:t xml:space="preserve"> </w:t>
      </w:r>
    </w:p>
    <w:p w14:paraId="0BB3A4DC" w14:textId="77777777" w:rsidR="00DC1C0B" w:rsidRDefault="00FC0927" w:rsidP="00DC1C0B">
      <w:pPr>
        <w:spacing w:after="0" w:line="276" w:lineRule="auto"/>
        <w:ind w:firstLine="720"/>
      </w:pPr>
      <w:sdt>
        <w:sdtPr>
          <w:id w:val="-4178754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804907">
        <w:t>**Tactile numeral blocks</w:t>
      </w:r>
    </w:p>
    <w:p w14:paraId="05C84F49" w14:textId="77777777" w:rsidR="00DC1C0B" w:rsidRDefault="00FC0927" w:rsidP="00DC1C0B">
      <w:pPr>
        <w:spacing w:after="0" w:line="276" w:lineRule="auto"/>
        <w:ind w:firstLine="720"/>
      </w:pPr>
      <w:sdt>
        <w:sdtPr>
          <w:id w:val="21316242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4459B1">
        <w:t>Geometric dominoes</w:t>
      </w:r>
    </w:p>
    <w:p w14:paraId="7096624F" w14:textId="77777777" w:rsidR="00DC1C0B" w:rsidRDefault="00FC0927" w:rsidP="00DC1C0B">
      <w:pPr>
        <w:spacing w:after="0" w:line="276" w:lineRule="auto"/>
        <w:ind w:firstLine="720"/>
      </w:pPr>
      <w:sdt>
        <w:sdtPr>
          <w:id w:val="-88309984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03724E">
        <w:t>Cuisenaire rods</w:t>
      </w:r>
    </w:p>
    <w:p w14:paraId="544652C8" w14:textId="77777777" w:rsidR="00DC1C0B" w:rsidRDefault="00FC0927" w:rsidP="00DC1C0B">
      <w:pPr>
        <w:spacing w:after="0" w:line="276" w:lineRule="auto"/>
        <w:ind w:firstLine="720"/>
      </w:pPr>
      <w:sdt>
        <w:sdtPr>
          <w:id w:val="210676361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D443DC">
        <w:t>12” rulers (inches indicated–simple) and other measuring devices</w:t>
      </w:r>
    </w:p>
    <w:p w14:paraId="28E293A8" w14:textId="77777777" w:rsidR="00DC1C0B" w:rsidRDefault="00FC0927" w:rsidP="00DC1C0B">
      <w:pPr>
        <w:spacing w:after="0" w:line="276" w:lineRule="auto"/>
        <w:ind w:firstLine="720"/>
      </w:pPr>
      <w:sdt>
        <w:sdtPr>
          <w:id w:val="10095593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801AAC">
        <w:t>Metric measuring tools</w:t>
      </w:r>
    </w:p>
    <w:p w14:paraId="17475512" w14:textId="77777777" w:rsidR="00DC1C0B" w:rsidRDefault="00FC0927" w:rsidP="00DC1C0B">
      <w:pPr>
        <w:spacing w:after="0" w:line="276" w:lineRule="auto"/>
        <w:ind w:firstLine="720"/>
      </w:pPr>
      <w:sdt>
        <w:sdtPr>
          <w:id w:val="-9021394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7136C0">
        <w:t>Geo blocks</w:t>
      </w:r>
    </w:p>
    <w:p w14:paraId="2697607E" w14:textId="77777777" w:rsidR="00DC1C0B" w:rsidRDefault="00FC0927" w:rsidP="00DC1C0B">
      <w:pPr>
        <w:spacing w:after="0" w:line="276" w:lineRule="auto"/>
        <w:ind w:firstLine="720"/>
      </w:pPr>
      <w:sdt>
        <w:sdtPr>
          <w:id w:val="125563486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6C6A49">
        <w:t>Shape-matching board</w:t>
      </w:r>
    </w:p>
    <w:p w14:paraId="185D8A28" w14:textId="77777777" w:rsidR="00DC1C0B" w:rsidRDefault="00FC0927" w:rsidP="00DC1C0B">
      <w:pPr>
        <w:spacing w:after="0" w:line="276" w:lineRule="auto"/>
        <w:ind w:firstLine="720"/>
      </w:pPr>
      <w:sdt>
        <w:sdtPr>
          <w:id w:val="-5849203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0D05F6">
        <w:t>Height comparison rod (wooden)</w:t>
      </w:r>
    </w:p>
    <w:p w14:paraId="5789E5D7" w14:textId="77777777" w:rsidR="00DC1C0B" w:rsidRDefault="00FC0927" w:rsidP="00DC1C0B">
      <w:pPr>
        <w:spacing w:after="0" w:line="276" w:lineRule="auto"/>
        <w:ind w:firstLine="720"/>
      </w:pPr>
      <w:sdt>
        <w:sdtPr>
          <w:id w:val="-57975622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0B09CA">
        <w:t>Self-correcting</w:t>
      </w:r>
    </w:p>
    <w:p w14:paraId="6043439E" w14:textId="77777777" w:rsidR="00DC1C0B" w:rsidRDefault="00FC0927" w:rsidP="00DC1C0B">
      <w:pPr>
        <w:spacing w:after="0" w:line="276" w:lineRule="auto"/>
        <w:ind w:firstLine="720"/>
      </w:pPr>
      <w:sdt>
        <w:sdtPr>
          <w:id w:val="16151565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1E74A9">
        <w:t>Stepping stones with numbers</w:t>
      </w:r>
    </w:p>
    <w:p w14:paraId="0F85EE6D" w14:textId="77777777" w:rsidR="00DC1C0B" w:rsidRDefault="00FC0927" w:rsidP="00DC1C0B">
      <w:pPr>
        <w:spacing w:after="0" w:line="276" w:lineRule="auto"/>
        <w:ind w:firstLine="720"/>
      </w:pPr>
      <w:sdt>
        <w:sdtPr>
          <w:id w:val="-4969413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5F1301">
        <w:t>Kitchen scale</w:t>
      </w:r>
    </w:p>
    <w:p w14:paraId="20187FE6" w14:textId="77777777" w:rsidR="00DC1C0B" w:rsidRDefault="00FC0927" w:rsidP="00DC1C0B">
      <w:pPr>
        <w:spacing w:after="0" w:line="276" w:lineRule="auto"/>
        <w:ind w:firstLine="720"/>
      </w:pPr>
      <w:sdt>
        <w:sdtPr>
          <w:id w:val="13697278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772F0C">
        <w:t>Books about numbers (class-made, child-made, and published)</w:t>
      </w:r>
    </w:p>
    <w:p w14:paraId="66EF6C26" w14:textId="77777777" w:rsidR="00DC1C0B" w:rsidRDefault="00FC0927" w:rsidP="00DC1C0B">
      <w:pPr>
        <w:spacing w:after="0" w:line="276" w:lineRule="auto"/>
        <w:ind w:firstLine="720"/>
      </w:pPr>
      <w:sdt>
        <w:sdtPr>
          <w:id w:val="-125019454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BF6610">
        <w:t>**Journals and other writing materials to record work with mathematics and number</w:t>
      </w:r>
    </w:p>
    <w:p w14:paraId="0A14E698" w14:textId="77777777" w:rsidR="00DC1C0B" w:rsidRDefault="00FC0927" w:rsidP="00DC1C0B">
      <w:pPr>
        <w:spacing w:after="0" w:line="276" w:lineRule="auto"/>
        <w:ind w:firstLine="720"/>
      </w:pPr>
      <w:sdt>
        <w:sdtPr>
          <w:id w:val="-2297786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814159">
        <w:t>Child safe (non-mercury, non-glass) thermometer</w:t>
      </w:r>
    </w:p>
    <w:p w14:paraId="5EDF0133" w14:textId="77777777" w:rsidR="00DC1C0B" w:rsidRDefault="00FC0927" w:rsidP="00DC1C0B">
      <w:pPr>
        <w:spacing w:after="0" w:line="276" w:lineRule="auto"/>
        <w:ind w:firstLine="720"/>
      </w:pPr>
      <w:sdt>
        <w:sdtPr>
          <w:id w:val="-21023940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84155D">
        <w:t>Height chart</w:t>
      </w:r>
    </w:p>
    <w:p w14:paraId="2C3DF345" w14:textId="77777777" w:rsidR="00DC1C0B" w:rsidRDefault="00FC0927" w:rsidP="00DC1C0B">
      <w:pPr>
        <w:spacing w:after="0" w:line="276" w:lineRule="auto"/>
        <w:ind w:firstLine="720"/>
      </w:pPr>
      <w:sdt>
        <w:sdtPr>
          <w:id w:val="-158005368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554B4C">
        <w:t>Rulers/tape measures</w:t>
      </w:r>
    </w:p>
    <w:p w14:paraId="5FAA6D90" w14:textId="77777777" w:rsidR="00DC1C0B" w:rsidRDefault="00FC0927" w:rsidP="00DC1C0B">
      <w:pPr>
        <w:spacing w:after="0" w:line="276" w:lineRule="auto"/>
        <w:ind w:firstLine="720"/>
      </w:pPr>
      <w:sdt>
        <w:sdtPr>
          <w:id w:val="194534128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5B40BC">
        <w:t>**Walk on number line</w:t>
      </w:r>
    </w:p>
    <w:p w14:paraId="283A22CD" w14:textId="77777777" w:rsidR="00DC1C0B" w:rsidRDefault="00FC0927" w:rsidP="00DC1C0B">
      <w:pPr>
        <w:spacing w:after="0" w:line="276" w:lineRule="auto"/>
        <w:ind w:firstLine="720"/>
      </w:pPr>
      <w:sdt>
        <w:sdtPr>
          <w:id w:val="5549026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9F3B72">
        <w:t>Sequential sorting box (wooden with interchangeable patterns)</w:t>
      </w:r>
    </w:p>
    <w:p w14:paraId="5955E51E" w14:textId="77777777" w:rsidR="00DC1C0B" w:rsidRDefault="00FC0927" w:rsidP="00DC1C0B">
      <w:pPr>
        <w:spacing w:after="0" w:line="276" w:lineRule="auto"/>
        <w:ind w:firstLine="720"/>
      </w:pPr>
      <w:sdt>
        <w:sdtPr>
          <w:id w:val="-29598762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610686">
        <w:t>Proportional number blocks</w:t>
      </w:r>
    </w:p>
    <w:p w14:paraId="4F439726" w14:textId="77777777" w:rsidR="00DC1C0B" w:rsidRDefault="00FC0927" w:rsidP="00DC1C0B">
      <w:pPr>
        <w:spacing w:after="0" w:line="276" w:lineRule="auto"/>
        <w:ind w:firstLine="720"/>
      </w:pPr>
      <w:sdt>
        <w:sdtPr>
          <w:id w:val="1200900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24746A">
        <w:t>Wooden 8-cylinder set (for likeness and difference)</w:t>
      </w:r>
    </w:p>
    <w:p w14:paraId="6F0A722E" w14:textId="77777777" w:rsidR="00DC1C0B" w:rsidRDefault="00FC0927" w:rsidP="00DC1C0B">
      <w:pPr>
        <w:spacing w:after="0" w:line="276" w:lineRule="auto"/>
        <w:ind w:firstLine="720"/>
      </w:pPr>
      <w:sdt>
        <w:sdtPr>
          <w:id w:val="-162137934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377FCC">
        <w:t>**Unfix 1–10 stair and 60 unifix cubes</w:t>
      </w:r>
    </w:p>
    <w:p w14:paraId="7ECB45B2" w14:textId="77777777" w:rsidR="00DC1C0B" w:rsidRDefault="00FC0927" w:rsidP="00DC1C0B">
      <w:pPr>
        <w:spacing w:after="0" w:line="276" w:lineRule="auto"/>
        <w:ind w:firstLine="720"/>
      </w:pPr>
      <w:sdt>
        <w:sdtPr>
          <w:id w:val="-115044570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BA1853">
        <w:t>Geo boards</w:t>
      </w:r>
    </w:p>
    <w:p w14:paraId="573DA896" w14:textId="77777777" w:rsidR="00DC1C0B" w:rsidRDefault="00FC0927" w:rsidP="00DC1C0B">
      <w:pPr>
        <w:spacing w:after="0" w:line="276" w:lineRule="auto"/>
        <w:ind w:firstLine="720"/>
      </w:pPr>
      <w:sdt>
        <w:sdtPr>
          <w:id w:val="-17570464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2F72A8">
        <w:t>**More/less games</w:t>
      </w:r>
    </w:p>
    <w:p w14:paraId="7379641F" w14:textId="77777777" w:rsidR="00DC1C0B" w:rsidRDefault="00FC0927" w:rsidP="00DC1C0B">
      <w:pPr>
        <w:spacing w:after="0" w:line="276" w:lineRule="auto"/>
        <w:ind w:firstLine="720"/>
      </w:pPr>
      <w:sdt>
        <w:sdtPr>
          <w:id w:val="14993043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1C0B">
            <w:rPr>
              <w:rFonts w:ascii="MS Gothic" w:eastAsia="MS Gothic" w:hAnsi="MS Gothic" w:hint="eastAsia"/>
            </w:rPr>
            <w:t>☐</w:t>
          </w:r>
        </w:sdtContent>
      </w:sdt>
      <w:r w:rsidR="00DC1C0B">
        <w:t xml:space="preserve"> </w:t>
      </w:r>
      <w:r w:rsidR="00DC1C0B" w:rsidRPr="00FC48DB">
        <w:t>Nesting cups</w:t>
      </w:r>
    </w:p>
    <w:p w14:paraId="209A356C" w14:textId="2E8A6BCE" w:rsidR="00790E99" w:rsidRDefault="00FC0927" w:rsidP="005A12AC">
      <w:pPr>
        <w:spacing w:after="0" w:line="276" w:lineRule="auto"/>
        <w:ind w:firstLine="720"/>
      </w:pPr>
      <w:sdt>
        <w:sdtPr>
          <w:id w:val="-211944000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90E99">
            <w:rPr>
              <w:rFonts w:ascii="MS Gothic" w:eastAsia="MS Gothic" w:hAnsi="MS Gothic" w:hint="eastAsia"/>
            </w:rPr>
            <w:t>☐</w:t>
          </w:r>
        </w:sdtContent>
      </w:sdt>
      <w:r w:rsidR="00790E99">
        <w:t xml:space="preserve"> </w:t>
      </w:r>
      <w:r w:rsidR="00D63614" w:rsidRPr="00D63614">
        <w:t>**Math manipulatives</w:t>
      </w:r>
    </w:p>
    <w:p w14:paraId="5700389D" w14:textId="0B928997" w:rsidR="00790E99" w:rsidRDefault="00FC0927" w:rsidP="005A12AC">
      <w:pPr>
        <w:spacing w:after="0" w:line="276" w:lineRule="auto"/>
        <w:ind w:firstLine="720"/>
      </w:pPr>
      <w:sdt>
        <w:sdtPr>
          <w:id w:val="5845828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90E99">
            <w:rPr>
              <w:rFonts w:ascii="MS Gothic" w:eastAsia="MS Gothic" w:hAnsi="MS Gothic" w:hint="eastAsia"/>
            </w:rPr>
            <w:t>☐</w:t>
          </w:r>
        </w:sdtContent>
      </w:sdt>
      <w:r w:rsidR="00790E99">
        <w:t xml:space="preserve"> </w:t>
      </w:r>
      <w:r w:rsidR="00910DDD" w:rsidRPr="00910DDD">
        <w:t>Attribute blocks</w:t>
      </w:r>
    </w:p>
    <w:p w14:paraId="3E88CAB5" w14:textId="660A780E" w:rsidR="00790E99" w:rsidRDefault="00FC0927" w:rsidP="005A12AC">
      <w:pPr>
        <w:spacing w:after="0" w:line="276" w:lineRule="auto"/>
        <w:ind w:firstLine="720"/>
      </w:pPr>
      <w:sdt>
        <w:sdtPr>
          <w:id w:val="188120164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90E99">
            <w:rPr>
              <w:rFonts w:ascii="MS Gothic" w:eastAsia="MS Gothic" w:hAnsi="MS Gothic" w:hint="eastAsia"/>
            </w:rPr>
            <w:t>☐</w:t>
          </w:r>
        </w:sdtContent>
      </w:sdt>
      <w:r w:rsidR="00790E99">
        <w:t xml:space="preserve"> </w:t>
      </w:r>
      <w:r w:rsidR="00B70846" w:rsidRPr="00B70846">
        <w:t>Digital and analog clock</w:t>
      </w:r>
    </w:p>
    <w:p w14:paraId="20D55C45" w14:textId="6A46D009" w:rsidR="00790E99" w:rsidRDefault="00FC0927" w:rsidP="005A12AC">
      <w:pPr>
        <w:spacing w:after="0" w:line="276" w:lineRule="auto"/>
        <w:ind w:firstLine="720"/>
      </w:pPr>
      <w:sdt>
        <w:sdtPr>
          <w:id w:val="14001714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90E99">
            <w:rPr>
              <w:rFonts w:ascii="MS Gothic" w:eastAsia="MS Gothic" w:hAnsi="MS Gothic" w:hint="eastAsia"/>
            </w:rPr>
            <w:t>☐</w:t>
          </w:r>
        </w:sdtContent>
      </w:sdt>
      <w:r w:rsidR="00790E99">
        <w:t xml:space="preserve"> </w:t>
      </w:r>
      <w:r w:rsidR="00A35706" w:rsidRPr="00A35706">
        <w:t>Weather chart or graph</w:t>
      </w:r>
    </w:p>
    <w:p w14:paraId="344186BA" w14:textId="189F8057" w:rsidR="00790E99" w:rsidRDefault="00FC0927" w:rsidP="005A12AC">
      <w:pPr>
        <w:spacing w:after="0" w:line="276" w:lineRule="auto"/>
        <w:ind w:firstLine="720"/>
      </w:pPr>
      <w:sdt>
        <w:sdtPr>
          <w:id w:val="7113812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90E99">
            <w:rPr>
              <w:rFonts w:ascii="MS Gothic" w:eastAsia="MS Gothic" w:hAnsi="MS Gothic" w:hint="eastAsia"/>
            </w:rPr>
            <w:t>☐</w:t>
          </w:r>
        </w:sdtContent>
      </w:sdt>
      <w:r w:rsidR="00790E99">
        <w:t xml:space="preserve"> </w:t>
      </w:r>
      <w:r w:rsidR="00A35706" w:rsidRPr="00A35706">
        <w:t>**Season chart or graph</w:t>
      </w:r>
    </w:p>
    <w:p w14:paraId="50DA683C" w14:textId="58A5438A" w:rsidR="00790E99" w:rsidRDefault="00FC0927" w:rsidP="005A12AC">
      <w:pPr>
        <w:spacing w:after="0" w:line="276" w:lineRule="auto"/>
        <w:ind w:firstLine="720"/>
      </w:pPr>
      <w:sdt>
        <w:sdtPr>
          <w:id w:val="5807308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90E99">
            <w:rPr>
              <w:rFonts w:ascii="MS Gothic" w:eastAsia="MS Gothic" w:hAnsi="MS Gothic" w:hint="eastAsia"/>
            </w:rPr>
            <w:t>☐</w:t>
          </w:r>
        </w:sdtContent>
      </w:sdt>
      <w:r w:rsidR="00790E99">
        <w:t xml:space="preserve"> </w:t>
      </w:r>
      <w:r w:rsidR="00A35706" w:rsidRPr="00A35706">
        <w:t>**Patterns and pattern cards</w:t>
      </w:r>
    </w:p>
    <w:p w14:paraId="6A9140DB" w14:textId="1F16906D" w:rsidR="00790E99" w:rsidRDefault="00790E99" w:rsidP="00790E99">
      <w:pPr>
        <w:pStyle w:val="Heading1"/>
        <w:rPr>
          <w:rFonts w:hint="eastAsia"/>
        </w:rPr>
      </w:pPr>
      <w:r>
        <w:t>Music</w:t>
      </w:r>
    </w:p>
    <w:p w14:paraId="6171EF24" w14:textId="2CF640D8" w:rsidR="00790E99" w:rsidRDefault="00FC0927" w:rsidP="005A12AC">
      <w:pPr>
        <w:spacing w:after="0" w:line="276" w:lineRule="auto"/>
        <w:ind w:firstLine="720"/>
      </w:pPr>
      <w:sdt>
        <w:sdtPr>
          <w:id w:val="-23559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90E99">
            <w:rPr>
              <w:rFonts w:ascii="MS Gothic" w:eastAsia="MS Gothic" w:hAnsi="MS Gothic" w:hint="eastAsia"/>
            </w:rPr>
            <w:t>☐</w:t>
          </w:r>
        </w:sdtContent>
      </w:sdt>
      <w:r w:rsidR="00790E99">
        <w:t xml:space="preserve"> </w:t>
      </w:r>
      <w:r w:rsidR="006A3613" w:rsidRPr="006A3613">
        <w:t>**CD Player</w:t>
      </w:r>
    </w:p>
    <w:p w14:paraId="6AF03342" w14:textId="3DDC4940" w:rsidR="00790E99" w:rsidRDefault="00FC0927" w:rsidP="005A12AC">
      <w:pPr>
        <w:spacing w:after="0" w:line="276" w:lineRule="auto"/>
        <w:ind w:firstLine="720"/>
      </w:pPr>
      <w:sdt>
        <w:sdtPr>
          <w:id w:val="-12141987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90E99">
            <w:rPr>
              <w:rFonts w:ascii="MS Gothic" w:eastAsia="MS Gothic" w:hAnsi="MS Gothic" w:hint="eastAsia"/>
            </w:rPr>
            <w:t>☐</w:t>
          </w:r>
        </w:sdtContent>
      </w:sdt>
      <w:r w:rsidR="00790E99">
        <w:t xml:space="preserve"> </w:t>
      </w:r>
      <w:r w:rsidR="00251EDD" w:rsidRPr="00251EDD">
        <w:t>Autoharp</w:t>
      </w:r>
    </w:p>
    <w:p w14:paraId="1BEB5C7F" w14:textId="3F49410C" w:rsidR="00790E99" w:rsidRDefault="00FC0927" w:rsidP="005A12AC">
      <w:pPr>
        <w:spacing w:after="0" w:line="276" w:lineRule="auto"/>
        <w:ind w:firstLine="720"/>
      </w:pPr>
      <w:sdt>
        <w:sdtPr>
          <w:id w:val="12473862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90E99">
            <w:rPr>
              <w:rFonts w:ascii="MS Gothic" w:eastAsia="MS Gothic" w:hAnsi="MS Gothic" w:hint="eastAsia"/>
            </w:rPr>
            <w:t>☐</w:t>
          </w:r>
        </w:sdtContent>
      </w:sdt>
      <w:r w:rsidR="00790E99">
        <w:t xml:space="preserve"> </w:t>
      </w:r>
      <w:r w:rsidR="00773B22" w:rsidRPr="00773B22">
        <w:t>Xylophone (with color-coded keyboard)</w:t>
      </w:r>
    </w:p>
    <w:p w14:paraId="2F482ECF" w14:textId="5E59D427" w:rsidR="00790E99" w:rsidRDefault="00FC0927" w:rsidP="005A12AC">
      <w:pPr>
        <w:spacing w:after="0" w:line="276" w:lineRule="auto"/>
        <w:ind w:firstLine="720"/>
      </w:pPr>
      <w:sdt>
        <w:sdtPr>
          <w:id w:val="-27934037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90E99">
            <w:rPr>
              <w:rFonts w:ascii="MS Gothic" w:eastAsia="MS Gothic" w:hAnsi="MS Gothic" w:hint="eastAsia"/>
            </w:rPr>
            <w:t>☐</w:t>
          </w:r>
        </w:sdtContent>
      </w:sdt>
      <w:r w:rsidR="00790E99">
        <w:t xml:space="preserve"> </w:t>
      </w:r>
      <w:r w:rsidR="00773B22" w:rsidRPr="00773B22">
        <w:t>Balls (nerf and rubber)</w:t>
      </w:r>
    </w:p>
    <w:p w14:paraId="7F38774A" w14:textId="2C74DCA1" w:rsidR="00790E99" w:rsidRDefault="00FC0927" w:rsidP="005A12AC">
      <w:pPr>
        <w:spacing w:after="0" w:line="276" w:lineRule="auto"/>
        <w:ind w:firstLine="720"/>
      </w:pPr>
      <w:sdt>
        <w:sdtPr>
          <w:id w:val="6676743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90E99">
            <w:rPr>
              <w:rFonts w:ascii="MS Gothic" w:eastAsia="MS Gothic" w:hAnsi="MS Gothic" w:hint="eastAsia"/>
            </w:rPr>
            <w:t>☐</w:t>
          </w:r>
        </w:sdtContent>
      </w:sdt>
      <w:r w:rsidR="00790E99">
        <w:t xml:space="preserve"> </w:t>
      </w:r>
      <w:r w:rsidR="00FA2BA7" w:rsidRPr="00FA2BA7">
        <w:t>8-bar step bells with two beaters</w:t>
      </w:r>
    </w:p>
    <w:p w14:paraId="344545A6" w14:textId="5485BBB9" w:rsidR="00790E99" w:rsidRDefault="00FC0927" w:rsidP="005A12AC">
      <w:pPr>
        <w:spacing w:after="0" w:line="276" w:lineRule="auto"/>
        <w:ind w:firstLine="720"/>
      </w:pPr>
      <w:sdt>
        <w:sdtPr>
          <w:id w:val="-4103940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90E99">
            <w:rPr>
              <w:rFonts w:ascii="MS Gothic" w:eastAsia="MS Gothic" w:hAnsi="MS Gothic" w:hint="eastAsia"/>
            </w:rPr>
            <w:t>☐</w:t>
          </w:r>
        </w:sdtContent>
      </w:sdt>
      <w:r w:rsidR="00790E99">
        <w:t xml:space="preserve"> </w:t>
      </w:r>
      <w:r w:rsidR="00275D5D" w:rsidRPr="00275D5D">
        <w:t>Maracas (gourds)</w:t>
      </w:r>
    </w:p>
    <w:p w14:paraId="29EC6294" w14:textId="1914351A" w:rsidR="003074E0" w:rsidRDefault="00FC0927" w:rsidP="003074E0">
      <w:pPr>
        <w:spacing w:after="0" w:line="276" w:lineRule="auto"/>
        <w:ind w:firstLine="720"/>
      </w:pPr>
      <w:sdt>
        <w:sdtPr>
          <w:id w:val="-21445706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074E0">
            <w:rPr>
              <w:rFonts w:ascii="MS Gothic" w:eastAsia="MS Gothic" w:hAnsi="MS Gothic" w:hint="eastAsia"/>
            </w:rPr>
            <w:t>☐</w:t>
          </w:r>
        </w:sdtContent>
      </w:sdt>
      <w:r w:rsidR="003074E0">
        <w:t xml:space="preserve"> </w:t>
      </w:r>
      <w:r w:rsidR="007F1D8C" w:rsidRPr="007F1D8C">
        <w:t>**Musical Instruments which are age-appropriate</w:t>
      </w:r>
    </w:p>
    <w:p w14:paraId="6C8E84FB" w14:textId="50EF7501" w:rsidR="003074E0" w:rsidRDefault="00FC0927" w:rsidP="003074E0">
      <w:pPr>
        <w:spacing w:after="0" w:line="276" w:lineRule="auto"/>
        <w:ind w:firstLine="720"/>
      </w:pPr>
      <w:sdt>
        <w:sdtPr>
          <w:id w:val="85461918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074E0">
            <w:rPr>
              <w:rFonts w:ascii="MS Gothic" w:eastAsia="MS Gothic" w:hAnsi="MS Gothic" w:hint="eastAsia"/>
            </w:rPr>
            <w:t>☐</w:t>
          </w:r>
        </w:sdtContent>
      </w:sdt>
      <w:r w:rsidR="003074E0">
        <w:t xml:space="preserve"> </w:t>
      </w:r>
      <w:r w:rsidR="00F76D39" w:rsidRPr="00F76D39">
        <w:t>Resonator bells</w:t>
      </w:r>
    </w:p>
    <w:p w14:paraId="32907A62" w14:textId="3293C5C3" w:rsidR="003074E0" w:rsidRDefault="00FC0927" w:rsidP="003074E0">
      <w:pPr>
        <w:spacing w:after="0" w:line="276" w:lineRule="auto"/>
        <w:ind w:firstLine="720"/>
      </w:pPr>
      <w:sdt>
        <w:sdtPr>
          <w:id w:val="60885858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074E0">
            <w:rPr>
              <w:rFonts w:ascii="MS Gothic" w:eastAsia="MS Gothic" w:hAnsi="MS Gothic" w:hint="eastAsia"/>
            </w:rPr>
            <w:t>☐</w:t>
          </w:r>
        </w:sdtContent>
      </w:sdt>
      <w:r w:rsidR="003074E0">
        <w:t xml:space="preserve"> </w:t>
      </w:r>
      <w:r w:rsidR="00F76D39" w:rsidRPr="00F76D39">
        <w:t>Dance props (scarves, crepe paper streamers)</w:t>
      </w:r>
    </w:p>
    <w:p w14:paraId="3F587893" w14:textId="77AC7E7B" w:rsidR="003074E0" w:rsidRDefault="00FC0927" w:rsidP="003074E0">
      <w:pPr>
        <w:spacing w:after="0" w:line="276" w:lineRule="auto"/>
        <w:ind w:firstLine="720"/>
      </w:pPr>
      <w:sdt>
        <w:sdtPr>
          <w:id w:val="188837599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074E0">
            <w:rPr>
              <w:rFonts w:ascii="MS Gothic" w:eastAsia="MS Gothic" w:hAnsi="MS Gothic" w:hint="eastAsia"/>
            </w:rPr>
            <w:t>☐</w:t>
          </w:r>
        </w:sdtContent>
      </w:sdt>
      <w:r w:rsidR="003074E0">
        <w:t xml:space="preserve"> </w:t>
      </w:r>
      <w:r w:rsidR="008E1A94" w:rsidRPr="008E1A94">
        <w:t>**Music/Movement CD’s</w:t>
      </w:r>
    </w:p>
    <w:p w14:paraId="1F7801CB" w14:textId="4A3F37BF" w:rsidR="00790E99" w:rsidRDefault="00790E99" w:rsidP="00790E99">
      <w:pPr>
        <w:pStyle w:val="Heading1"/>
        <w:rPr>
          <w:rFonts w:hint="eastAsia"/>
        </w:rPr>
      </w:pPr>
      <w:r>
        <w:t>Outdoor</w:t>
      </w:r>
    </w:p>
    <w:p w14:paraId="59E99852" w14:textId="6891CD66" w:rsidR="00790E99" w:rsidRDefault="00FC0927" w:rsidP="005A12AC">
      <w:pPr>
        <w:spacing w:after="0" w:line="276" w:lineRule="auto"/>
        <w:ind w:firstLine="720"/>
      </w:pPr>
      <w:sdt>
        <w:sdtPr>
          <w:id w:val="-8621213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90E99">
            <w:rPr>
              <w:rFonts w:ascii="MS Gothic" w:eastAsia="MS Gothic" w:hAnsi="MS Gothic" w:hint="eastAsia"/>
            </w:rPr>
            <w:t>☐</w:t>
          </w:r>
        </w:sdtContent>
      </w:sdt>
      <w:r w:rsidR="00790E99">
        <w:t xml:space="preserve"> </w:t>
      </w:r>
      <w:r w:rsidR="009C4420" w:rsidRPr="009C4420">
        <w:t>**Balls (6”, 8”, and 10” rubber)</w:t>
      </w:r>
    </w:p>
    <w:p w14:paraId="718557E1" w14:textId="0019D148" w:rsidR="00790E99" w:rsidRDefault="00FC0927" w:rsidP="005A12AC">
      <w:pPr>
        <w:spacing w:after="0" w:line="276" w:lineRule="auto"/>
        <w:ind w:firstLine="720"/>
      </w:pPr>
      <w:sdt>
        <w:sdtPr>
          <w:id w:val="-9522521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90E99">
            <w:rPr>
              <w:rFonts w:ascii="MS Gothic" w:eastAsia="MS Gothic" w:hAnsi="MS Gothic" w:hint="eastAsia"/>
            </w:rPr>
            <w:t>☐</w:t>
          </w:r>
        </w:sdtContent>
      </w:sdt>
      <w:r w:rsidR="00790E99">
        <w:t xml:space="preserve"> </w:t>
      </w:r>
      <w:r w:rsidR="001B7053" w:rsidRPr="001B7053">
        <w:t>Hoops (various sizes)</w:t>
      </w:r>
    </w:p>
    <w:p w14:paraId="238947A1" w14:textId="3E180A35" w:rsidR="00790E99" w:rsidRDefault="00FC0927" w:rsidP="005A12AC">
      <w:pPr>
        <w:spacing w:after="0" w:line="276" w:lineRule="auto"/>
        <w:ind w:firstLine="720"/>
      </w:pPr>
      <w:sdt>
        <w:sdtPr>
          <w:id w:val="-1118314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90E99">
            <w:rPr>
              <w:rFonts w:ascii="MS Gothic" w:eastAsia="MS Gothic" w:hAnsi="MS Gothic" w:hint="eastAsia"/>
            </w:rPr>
            <w:t>☐</w:t>
          </w:r>
        </w:sdtContent>
      </w:sdt>
      <w:r w:rsidR="00790E99">
        <w:t xml:space="preserve"> </w:t>
      </w:r>
      <w:r w:rsidR="001B7053" w:rsidRPr="001B7053">
        <w:t>Child-size gardening tools (hoe, rake, shovel)</w:t>
      </w:r>
    </w:p>
    <w:p w14:paraId="648DACC0" w14:textId="4081D60B" w:rsidR="00790E99" w:rsidRDefault="00FC0927" w:rsidP="005A12AC">
      <w:pPr>
        <w:spacing w:after="0" w:line="276" w:lineRule="auto"/>
        <w:ind w:firstLine="720"/>
      </w:pPr>
      <w:sdt>
        <w:sdtPr>
          <w:id w:val="-121796378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90E99">
            <w:rPr>
              <w:rFonts w:ascii="MS Gothic" w:eastAsia="MS Gothic" w:hAnsi="MS Gothic" w:hint="eastAsia"/>
            </w:rPr>
            <w:t>☐</w:t>
          </w:r>
        </w:sdtContent>
      </w:sdt>
      <w:r w:rsidR="00790E99">
        <w:t xml:space="preserve"> </w:t>
      </w:r>
      <w:r w:rsidR="00097931" w:rsidRPr="00097931">
        <w:t>Skipping ropes</w:t>
      </w:r>
    </w:p>
    <w:p w14:paraId="2A29239C" w14:textId="0C117EA4" w:rsidR="00790E99" w:rsidRDefault="00FC0927" w:rsidP="005A12AC">
      <w:pPr>
        <w:spacing w:after="0" w:line="276" w:lineRule="auto"/>
        <w:ind w:firstLine="720"/>
      </w:pPr>
      <w:sdt>
        <w:sdtPr>
          <w:id w:val="157755224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90E99">
            <w:rPr>
              <w:rFonts w:ascii="MS Gothic" w:eastAsia="MS Gothic" w:hAnsi="MS Gothic" w:hint="eastAsia"/>
            </w:rPr>
            <w:t>☐</w:t>
          </w:r>
        </w:sdtContent>
      </w:sdt>
      <w:r w:rsidR="00790E99">
        <w:t xml:space="preserve"> </w:t>
      </w:r>
      <w:r w:rsidR="006A310F" w:rsidRPr="006A310F">
        <w:t>Outdoor climbing apparatus</w:t>
      </w:r>
    </w:p>
    <w:p w14:paraId="0747D3B1" w14:textId="3606F5D3" w:rsidR="00790E99" w:rsidRDefault="00FC0927" w:rsidP="005A12AC">
      <w:pPr>
        <w:spacing w:after="0" w:line="276" w:lineRule="auto"/>
        <w:ind w:firstLine="720"/>
      </w:pPr>
      <w:sdt>
        <w:sdtPr>
          <w:id w:val="-14835870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90E99">
            <w:rPr>
              <w:rFonts w:ascii="MS Gothic" w:eastAsia="MS Gothic" w:hAnsi="MS Gothic" w:hint="eastAsia"/>
            </w:rPr>
            <w:t>☐</w:t>
          </w:r>
        </w:sdtContent>
      </w:sdt>
      <w:r w:rsidR="00790E99">
        <w:t xml:space="preserve"> </w:t>
      </w:r>
      <w:r w:rsidR="00374B02" w:rsidRPr="00374B02">
        <w:t>Durable tricycles (20” size)</w:t>
      </w:r>
    </w:p>
    <w:p w14:paraId="4AE31E07" w14:textId="54A9B2CA" w:rsidR="0067496E" w:rsidRDefault="00FC0927" w:rsidP="0067496E">
      <w:pPr>
        <w:spacing w:after="0" w:line="276" w:lineRule="auto"/>
        <w:ind w:firstLine="720"/>
      </w:pPr>
      <w:sdt>
        <w:sdtPr>
          <w:id w:val="32594083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7496E">
            <w:rPr>
              <w:rFonts w:ascii="MS Gothic" w:eastAsia="MS Gothic" w:hAnsi="MS Gothic" w:hint="eastAsia"/>
            </w:rPr>
            <w:t>☐</w:t>
          </w:r>
        </w:sdtContent>
      </w:sdt>
      <w:r w:rsidR="0067496E">
        <w:t xml:space="preserve"> </w:t>
      </w:r>
      <w:r w:rsidR="00C25F1C" w:rsidRPr="00C25F1C">
        <w:t>Heavy steel wagon</w:t>
      </w:r>
    </w:p>
    <w:p w14:paraId="0603DD3F" w14:textId="189B627D" w:rsidR="0067496E" w:rsidRDefault="00FC0927" w:rsidP="0067496E">
      <w:pPr>
        <w:spacing w:after="0" w:line="276" w:lineRule="auto"/>
        <w:ind w:firstLine="720"/>
      </w:pPr>
      <w:sdt>
        <w:sdtPr>
          <w:id w:val="-118350958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7496E">
            <w:rPr>
              <w:rFonts w:ascii="MS Gothic" w:eastAsia="MS Gothic" w:hAnsi="MS Gothic" w:hint="eastAsia"/>
            </w:rPr>
            <w:t>☐</w:t>
          </w:r>
        </w:sdtContent>
      </w:sdt>
      <w:r w:rsidR="0067496E">
        <w:t xml:space="preserve"> </w:t>
      </w:r>
      <w:r w:rsidR="00C25F1C" w:rsidRPr="00C25F1C">
        <w:t>Activity dollies (set of six)</w:t>
      </w:r>
    </w:p>
    <w:p w14:paraId="0A235D14" w14:textId="1AA535C8" w:rsidR="0067496E" w:rsidRDefault="00FC0927" w:rsidP="0067496E">
      <w:pPr>
        <w:spacing w:after="0" w:line="276" w:lineRule="auto"/>
        <w:ind w:firstLine="720"/>
      </w:pPr>
      <w:sdt>
        <w:sdtPr>
          <w:id w:val="14871748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7496E">
            <w:rPr>
              <w:rFonts w:ascii="MS Gothic" w:eastAsia="MS Gothic" w:hAnsi="MS Gothic" w:hint="eastAsia"/>
            </w:rPr>
            <w:t>☐</w:t>
          </w:r>
        </w:sdtContent>
      </w:sdt>
      <w:r w:rsidR="0067496E">
        <w:t xml:space="preserve"> </w:t>
      </w:r>
      <w:r w:rsidR="0056677B" w:rsidRPr="0056677B">
        <w:t>Skate scooter</w:t>
      </w:r>
    </w:p>
    <w:p w14:paraId="35E73371" w14:textId="47A09BE7" w:rsidR="00C25F1C" w:rsidRDefault="00FC0927" w:rsidP="00C25F1C">
      <w:pPr>
        <w:spacing w:after="0" w:line="276" w:lineRule="auto"/>
        <w:ind w:firstLine="720"/>
      </w:pPr>
      <w:sdt>
        <w:sdtPr>
          <w:id w:val="13741958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25F1C">
            <w:rPr>
              <w:rFonts w:ascii="MS Gothic" w:eastAsia="MS Gothic" w:hAnsi="MS Gothic" w:hint="eastAsia"/>
            </w:rPr>
            <w:t>☐</w:t>
          </w:r>
        </w:sdtContent>
      </w:sdt>
      <w:r w:rsidR="00C25F1C">
        <w:t xml:space="preserve"> </w:t>
      </w:r>
      <w:r w:rsidR="003D5BDA" w:rsidRPr="003D5BDA">
        <w:t>Wheelbarrow</w:t>
      </w:r>
    </w:p>
    <w:p w14:paraId="31627378" w14:textId="460BC041" w:rsidR="00C25F1C" w:rsidRDefault="00FC0927" w:rsidP="00C25F1C">
      <w:pPr>
        <w:spacing w:after="0" w:line="276" w:lineRule="auto"/>
        <w:ind w:firstLine="720"/>
      </w:pPr>
      <w:sdt>
        <w:sdtPr>
          <w:id w:val="176857673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25F1C">
            <w:rPr>
              <w:rFonts w:ascii="MS Gothic" w:eastAsia="MS Gothic" w:hAnsi="MS Gothic" w:hint="eastAsia"/>
            </w:rPr>
            <w:t>☐</w:t>
          </w:r>
        </w:sdtContent>
      </w:sdt>
      <w:r w:rsidR="00C25F1C">
        <w:t xml:space="preserve"> </w:t>
      </w:r>
      <w:r w:rsidR="003D5BDA" w:rsidRPr="003D5BDA">
        <w:t>Ring toss/bean bags</w:t>
      </w:r>
    </w:p>
    <w:p w14:paraId="106E937F" w14:textId="16F64695" w:rsidR="0028251B" w:rsidRDefault="00B834D7" w:rsidP="0096468F">
      <w:r w:rsidRPr="00B834D7">
        <w:t>**Safe outdoor play equipment including climbers, sand areas, and sliding boards (must follow all safety recommendations for four-year-old children)</w:t>
      </w:r>
    </w:p>
    <w:p w14:paraId="5948ABFB" w14:textId="5643AF08" w:rsidR="00B834D7" w:rsidRDefault="00FC0927" w:rsidP="005A12AC">
      <w:pPr>
        <w:spacing w:after="0" w:line="276" w:lineRule="auto"/>
        <w:ind w:firstLine="720"/>
      </w:pPr>
      <w:sdt>
        <w:sdtPr>
          <w:id w:val="-91284279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4D7">
            <w:rPr>
              <w:rFonts w:ascii="MS Gothic" w:eastAsia="MS Gothic" w:hAnsi="MS Gothic" w:hint="eastAsia"/>
            </w:rPr>
            <w:t>☐</w:t>
          </w:r>
        </w:sdtContent>
      </w:sdt>
      <w:r w:rsidR="00B834D7">
        <w:t xml:space="preserve"> </w:t>
      </w:r>
      <w:r w:rsidR="003D5BDA" w:rsidRPr="003D5BDA">
        <w:t>Benches to sit on</w:t>
      </w:r>
    </w:p>
    <w:p w14:paraId="53FA9F76" w14:textId="0D50365B" w:rsidR="00B834D7" w:rsidRDefault="00FC0927" w:rsidP="005A12AC">
      <w:pPr>
        <w:spacing w:after="0" w:line="276" w:lineRule="auto"/>
        <w:ind w:firstLine="720"/>
      </w:pPr>
      <w:sdt>
        <w:sdtPr>
          <w:id w:val="-7549824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4D7">
            <w:rPr>
              <w:rFonts w:ascii="MS Gothic" w:eastAsia="MS Gothic" w:hAnsi="MS Gothic" w:hint="eastAsia"/>
            </w:rPr>
            <w:t>☐</w:t>
          </w:r>
        </w:sdtContent>
      </w:sdt>
      <w:r w:rsidR="00B834D7">
        <w:t xml:space="preserve"> </w:t>
      </w:r>
      <w:r w:rsidR="00DD0CA0" w:rsidRPr="00DD0CA0">
        <w:t>Steering and pedaling wheeled toys</w:t>
      </w:r>
    </w:p>
    <w:p w14:paraId="50C4658E" w14:textId="2AE6DBF5" w:rsidR="00B834D7" w:rsidRDefault="00FC0927" w:rsidP="005A12AC">
      <w:pPr>
        <w:spacing w:after="0" w:line="276" w:lineRule="auto"/>
        <w:ind w:firstLine="720"/>
      </w:pPr>
      <w:sdt>
        <w:sdtPr>
          <w:id w:val="20500959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4D7">
            <w:rPr>
              <w:rFonts w:ascii="MS Gothic" w:eastAsia="MS Gothic" w:hAnsi="MS Gothic" w:hint="eastAsia"/>
            </w:rPr>
            <w:t>☐</w:t>
          </w:r>
        </w:sdtContent>
      </w:sdt>
      <w:r w:rsidR="00B834D7">
        <w:t xml:space="preserve"> </w:t>
      </w:r>
      <w:r w:rsidR="00BB25EE" w:rsidRPr="00BB25EE">
        <w:t>Sufficient cushioning beneath equipment</w:t>
      </w:r>
    </w:p>
    <w:p w14:paraId="1978E3D0" w14:textId="5EDCD0CA" w:rsidR="00B834D7" w:rsidRDefault="00FC0927" w:rsidP="005A12AC">
      <w:pPr>
        <w:spacing w:after="0" w:line="276" w:lineRule="auto"/>
        <w:ind w:firstLine="720"/>
      </w:pPr>
      <w:sdt>
        <w:sdtPr>
          <w:id w:val="121716174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4D7">
            <w:rPr>
              <w:rFonts w:ascii="MS Gothic" w:eastAsia="MS Gothic" w:hAnsi="MS Gothic" w:hint="eastAsia"/>
            </w:rPr>
            <w:t>☐</w:t>
          </w:r>
        </w:sdtContent>
      </w:sdt>
      <w:r w:rsidR="00B834D7">
        <w:t xml:space="preserve"> </w:t>
      </w:r>
      <w:r w:rsidR="00206CB5" w:rsidRPr="00206CB5">
        <w:t>Six feet of fall space on each side of each piece of equipment</w:t>
      </w:r>
    </w:p>
    <w:p w14:paraId="4DC85344" w14:textId="0D8332C0" w:rsidR="00B834D7" w:rsidRDefault="00FC0927" w:rsidP="005A12AC">
      <w:pPr>
        <w:spacing w:after="0" w:line="276" w:lineRule="auto"/>
        <w:ind w:firstLine="720"/>
      </w:pPr>
      <w:sdt>
        <w:sdtPr>
          <w:id w:val="-79706843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4D7">
            <w:rPr>
              <w:rFonts w:ascii="MS Gothic" w:eastAsia="MS Gothic" w:hAnsi="MS Gothic" w:hint="eastAsia"/>
            </w:rPr>
            <w:t>☐</w:t>
          </w:r>
        </w:sdtContent>
      </w:sdt>
      <w:r w:rsidR="00B834D7">
        <w:t xml:space="preserve"> </w:t>
      </w:r>
      <w:r w:rsidR="00AA2C3E" w:rsidRPr="00AA2C3E">
        <w:t>Both stationary and portable gross motor equipment</w:t>
      </w:r>
    </w:p>
    <w:p w14:paraId="192F3418" w14:textId="209EF610" w:rsidR="00B834D7" w:rsidRDefault="00FC0927" w:rsidP="005A12AC">
      <w:pPr>
        <w:spacing w:after="0" w:line="276" w:lineRule="auto"/>
        <w:ind w:firstLine="720"/>
      </w:pPr>
      <w:sdt>
        <w:sdtPr>
          <w:id w:val="85823938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4D7">
            <w:rPr>
              <w:rFonts w:ascii="MS Gothic" w:eastAsia="MS Gothic" w:hAnsi="MS Gothic" w:hint="eastAsia"/>
            </w:rPr>
            <w:t>☐</w:t>
          </w:r>
        </w:sdtContent>
      </w:sdt>
      <w:r w:rsidR="00B834D7">
        <w:t xml:space="preserve"> </w:t>
      </w:r>
      <w:r w:rsidR="00187F86" w:rsidRPr="00187F86">
        <w:t>Indoor center equipment may be transported outdoors whenever possible</w:t>
      </w:r>
    </w:p>
    <w:p w14:paraId="0D49F9AB" w14:textId="5D0CFE9A" w:rsidR="00B834D7" w:rsidRDefault="00FC0927" w:rsidP="005A12AC">
      <w:pPr>
        <w:spacing w:after="0" w:line="276" w:lineRule="auto"/>
        <w:ind w:firstLine="720"/>
      </w:pPr>
      <w:sdt>
        <w:sdtPr>
          <w:id w:val="-20492090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4D7">
            <w:rPr>
              <w:rFonts w:ascii="MS Gothic" w:eastAsia="MS Gothic" w:hAnsi="MS Gothic" w:hint="eastAsia"/>
            </w:rPr>
            <w:t>☐</w:t>
          </w:r>
        </w:sdtContent>
      </w:sdt>
      <w:r w:rsidR="00B834D7">
        <w:t xml:space="preserve"> </w:t>
      </w:r>
      <w:r w:rsidR="00187F86" w:rsidRPr="00187F86">
        <w:t>Ramp and ladder access to climbing structures</w:t>
      </w:r>
    </w:p>
    <w:p w14:paraId="69FBBB1C" w14:textId="6BC0CB17" w:rsidR="00B834D7" w:rsidRDefault="00FC0927" w:rsidP="005A12AC">
      <w:pPr>
        <w:spacing w:after="0" w:line="276" w:lineRule="auto"/>
        <w:ind w:firstLine="720"/>
      </w:pPr>
      <w:sdt>
        <w:sdtPr>
          <w:id w:val="-1173683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4D7">
            <w:rPr>
              <w:rFonts w:ascii="MS Gothic" w:eastAsia="MS Gothic" w:hAnsi="MS Gothic" w:hint="eastAsia"/>
            </w:rPr>
            <w:t>☐</w:t>
          </w:r>
        </w:sdtContent>
      </w:sdt>
      <w:r w:rsidR="00B834D7">
        <w:t xml:space="preserve"> </w:t>
      </w:r>
      <w:r w:rsidR="00433E27" w:rsidRPr="00433E27">
        <w:t>Low and safe balance beams</w:t>
      </w:r>
    </w:p>
    <w:p w14:paraId="7945FE88" w14:textId="381C5564" w:rsidR="00B834D7" w:rsidRDefault="00FC0927" w:rsidP="005A12AC">
      <w:pPr>
        <w:spacing w:after="0" w:line="276" w:lineRule="auto"/>
        <w:ind w:firstLine="720"/>
      </w:pPr>
      <w:sdt>
        <w:sdtPr>
          <w:id w:val="15947353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4D7">
            <w:rPr>
              <w:rFonts w:ascii="MS Gothic" w:eastAsia="MS Gothic" w:hAnsi="MS Gothic" w:hint="eastAsia"/>
            </w:rPr>
            <w:t>☐</w:t>
          </w:r>
        </w:sdtContent>
      </w:sdt>
      <w:r w:rsidR="00B834D7">
        <w:t xml:space="preserve"> </w:t>
      </w:r>
      <w:r w:rsidR="00383B81" w:rsidRPr="00383B81">
        <w:t>Storage for equipment</w:t>
      </w:r>
    </w:p>
    <w:p w14:paraId="0D428DB0" w14:textId="1D2548AE" w:rsidR="00B834D7" w:rsidRDefault="00FC0927" w:rsidP="005A12AC">
      <w:pPr>
        <w:spacing w:after="0" w:line="276" w:lineRule="auto"/>
        <w:ind w:firstLine="720"/>
      </w:pPr>
      <w:sdt>
        <w:sdtPr>
          <w:id w:val="1048492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4D7">
            <w:rPr>
              <w:rFonts w:ascii="MS Gothic" w:eastAsia="MS Gothic" w:hAnsi="MS Gothic" w:hint="eastAsia"/>
            </w:rPr>
            <w:t>☐</w:t>
          </w:r>
        </w:sdtContent>
      </w:sdt>
      <w:r w:rsidR="00B834D7">
        <w:t xml:space="preserve"> </w:t>
      </w:r>
      <w:r w:rsidR="00F84FF8" w:rsidRPr="00F84FF8">
        <w:t>Shade structure</w:t>
      </w:r>
    </w:p>
    <w:p w14:paraId="4D424A2A" w14:textId="127B5DBB" w:rsidR="00B834D7" w:rsidRDefault="00FC0927" w:rsidP="005A12AC">
      <w:pPr>
        <w:spacing w:after="0" w:line="276" w:lineRule="auto"/>
        <w:ind w:firstLine="720"/>
      </w:pPr>
      <w:sdt>
        <w:sdtPr>
          <w:id w:val="212898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4D7">
            <w:rPr>
              <w:rFonts w:ascii="MS Gothic" w:eastAsia="MS Gothic" w:hAnsi="MS Gothic" w:hint="eastAsia"/>
            </w:rPr>
            <w:t>☐</w:t>
          </w:r>
        </w:sdtContent>
      </w:sdt>
      <w:r w:rsidR="00B834D7">
        <w:t xml:space="preserve"> </w:t>
      </w:r>
      <w:r w:rsidR="00F84FF8" w:rsidRPr="00F84FF8">
        <w:t>Multiple types of safe surfacing of play area</w:t>
      </w:r>
    </w:p>
    <w:p w14:paraId="03241410" w14:textId="69D148B1" w:rsidR="00B834D7" w:rsidRDefault="00FC0927" w:rsidP="005A12AC">
      <w:pPr>
        <w:spacing w:after="0" w:line="276" w:lineRule="auto"/>
        <w:ind w:firstLine="720"/>
      </w:pPr>
      <w:sdt>
        <w:sdtPr>
          <w:id w:val="132824769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4D7">
            <w:rPr>
              <w:rFonts w:ascii="MS Gothic" w:eastAsia="MS Gothic" w:hAnsi="MS Gothic" w:hint="eastAsia"/>
            </w:rPr>
            <w:t>☐</w:t>
          </w:r>
        </w:sdtContent>
      </w:sdt>
      <w:r w:rsidR="00B834D7">
        <w:t xml:space="preserve"> </w:t>
      </w:r>
      <w:r w:rsidR="00B44AF8" w:rsidRPr="00B44AF8">
        <w:t>Steering wheel in block</w:t>
      </w:r>
    </w:p>
    <w:p w14:paraId="11A9AD9F" w14:textId="7D47DD9A" w:rsidR="00047B4B" w:rsidRDefault="00FC0927" w:rsidP="00047B4B">
      <w:pPr>
        <w:spacing w:after="0" w:line="276" w:lineRule="auto"/>
        <w:ind w:firstLine="720"/>
      </w:pPr>
      <w:sdt>
        <w:sdtPr>
          <w:id w:val="7830746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47B4B">
            <w:rPr>
              <w:rFonts w:ascii="MS Gothic" w:eastAsia="MS Gothic" w:hAnsi="MS Gothic" w:hint="eastAsia"/>
            </w:rPr>
            <w:t>☐</w:t>
          </w:r>
        </w:sdtContent>
      </w:sdt>
      <w:r w:rsidR="00047B4B">
        <w:t xml:space="preserve"> </w:t>
      </w:r>
      <w:r w:rsidR="00B44AF8" w:rsidRPr="00B44AF8">
        <w:t>Balance beam</w:t>
      </w:r>
    </w:p>
    <w:p w14:paraId="3576548D" w14:textId="0B1A49AA" w:rsidR="00047B4B" w:rsidRDefault="00FC0927" w:rsidP="00047B4B">
      <w:pPr>
        <w:spacing w:after="0" w:line="276" w:lineRule="auto"/>
        <w:ind w:firstLine="720"/>
      </w:pPr>
      <w:sdt>
        <w:sdtPr>
          <w:id w:val="224269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47B4B">
            <w:rPr>
              <w:rFonts w:ascii="MS Gothic" w:eastAsia="MS Gothic" w:hAnsi="MS Gothic" w:hint="eastAsia"/>
            </w:rPr>
            <w:t>☐</w:t>
          </w:r>
        </w:sdtContent>
      </w:sdt>
      <w:r w:rsidR="00047B4B">
        <w:t xml:space="preserve"> </w:t>
      </w:r>
      <w:r w:rsidR="00B44AF8" w:rsidRPr="00B44AF8">
        <w:t>Sand box</w:t>
      </w:r>
    </w:p>
    <w:p w14:paraId="05793E43" w14:textId="6258FE23" w:rsidR="00047B4B" w:rsidRDefault="00FC0927" w:rsidP="00047B4B">
      <w:pPr>
        <w:spacing w:after="0" w:line="276" w:lineRule="auto"/>
        <w:ind w:firstLine="720"/>
      </w:pPr>
      <w:sdt>
        <w:sdtPr>
          <w:id w:val="157123845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47B4B">
            <w:rPr>
              <w:rFonts w:ascii="MS Gothic" w:eastAsia="MS Gothic" w:hAnsi="MS Gothic" w:hint="eastAsia"/>
            </w:rPr>
            <w:t>☐</w:t>
          </w:r>
        </w:sdtContent>
      </w:sdt>
      <w:r w:rsidR="00047B4B">
        <w:t xml:space="preserve"> </w:t>
      </w:r>
      <w:r w:rsidR="00CE025F" w:rsidRPr="00CE025F">
        <w:t>Scoops, shovels</w:t>
      </w:r>
    </w:p>
    <w:p w14:paraId="6979206D" w14:textId="4583C724" w:rsidR="00047B4B" w:rsidRDefault="00FC0927" w:rsidP="00047B4B">
      <w:pPr>
        <w:spacing w:after="0" w:line="276" w:lineRule="auto"/>
        <w:ind w:firstLine="720"/>
      </w:pPr>
      <w:sdt>
        <w:sdtPr>
          <w:id w:val="19731019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47B4B">
            <w:rPr>
              <w:rFonts w:ascii="MS Gothic" w:eastAsia="MS Gothic" w:hAnsi="MS Gothic" w:hint="eastAsia"/>
            </w:rPr>
            <w:t>☐</w:t>
          </w:r>
        </w:sdtContent>
      </w:sdt>
      <w:r w:rsidR="00047B4B">
        <w:t xml:space="preserve"> </w:t>
      </w:r>
      <w:r w:rsidR="00CE025F" w:rsidRPr="00CE025F">
        <w:t>Sifter sets</w:t>
      </w:r>
    </w:p>
    <w:p w14:paraId="66DDDBCC" w14:textId="03BDA4D0" w:rsidR="00047B4B" w:rsidRDefault="00FC0927" w:rsidP="00047B4B">
      <w:pPr>
        <w:spacing w:after="0" w:line="276" w:lineRule="auto"/>
        <w:ind w:firstLine="720"/>
      </w:pPr>
      <w:sdt>
        <w:sdtPr>
          <w:id w:val="158866304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47B4B">
            <w:rPr>
              <w:rFonts w:ascii="MS Gothic" w:eastAsia="MS Gothic" w:hAnsi="MS Gothic" w:hint="eastAsia"/>
            </w:rPr>
            <w:t>☐</w:t>
          </w:r>
        </w:sdtContent>
      </w:sdt>
      <w:r w:rsidR="00047B4B">
        <w:t xml:space="preserve"> </w:t>
      </w:r>
      <w:r w:rsidR="00CE025F" w:rsidRPr="00CE025F">
        <w:t>Watering cans</w:t>
      </w:r>
    </w:p>
    <w:p w14:paraId="0872E52A" w14:textId="28963BBB" w:rsidR="00047B4B" w:rsidRDefault="00FC0927" w:rsidP="00047B4B">
      <w:pPr>
        <w:spacing w:after="0" w:line="276" w:lineRule="auto"/>
        <w:ind w:firstLine="720"/>
      </w:pPr>
      <w:sdt>
        <w:sdtPr>
          <w:id w:val="-4896413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47B4B">
            <w:rPr>
              <w:rFonts w:ascii="MS Gothic" w:eastAsia="MS Gothic" w:hAnsi="MS Gothic" w:hint="eastAsia"/>
            </w:rPr>
            <w:t>☐</w:t>
          </w:r>
        </w:sdtContent>
      </w:sdt>
      <w:r w:rsidR="00047B4B">
        <w:t xml:space="preserve"> </w:t>
      </w:r>
      <w:r w:rsidR="00B85E38" w:rsidRPr="00B85E38">
        <w:t>Buckets</w:t>
      </w:r>
    </w:p>
    <w:p w14:paraId="0256CB6B" w14:textId="41E8D04E" w:rsidR="00B44AF8" w:rsidRDefault="00FC0927" w:rsidP="00B44AF8">
      <w:pPr>
        <w:spacing w:after="0" w:line="276" w:lineRule="auto"/>
        <w:ind w:firstLine="720"/>
      </w:pPr>
      <w:sdt>
        <w:sdtPr>
          <w:id w:val="210853777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44AF8">
            <w:rPr>
              <w:rFonts w:ascii="MS Gothic" w:eastAsia="MS Gothic" w:hAnsi="MS Gothic" w:hint="eastAsia"/>
            </w:rPr>
            <w:t>☐</w:t>
          </w:r>
        </w:sdtContent>
      </w:sdt>
      <w:r w:rsidR="00B44AF8">
        <w:t xml:space="preserve"> </w:t>
      </w:r>
      <w:r w:rsidR="00B85E38" w:rsidRPr="00B85E38">
        <w:t>Truck tires mounted in concrete</w:t>
      </w:r>
    </w:p>
    <w:p w14:paraId="495E39AB" w14:textId="2B0E53FA" w:rsidR="00B44AF8" w:rsidRDefault="00FC0927" w:rsidP="00717C14">
      <w:pPr>
        <w:spacing w:after="0" w:line="276" w:lineRule="auto"/>
        <w:ind w:firstLine="720"/>
      </w:pPr>
      <w:sdt>
        <w:sdtPr>
          <w:id w:val="-12581311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44AF8">
            <w:rPr>
              <w:rFonts w:ascii="MS Gothic" w:eastAsia="MS Gothic" w:hAnsi="MS Gothic" w:hint="eastAsia"/>
            </w:rPr>
            <w:t>☐</w:t>
          </w:r>
        </w:sdtContent>
      </w:sdt>
      <w:r w:rsidR="00B44AF8">
        <w:t xml:space="preserve"> </w:t>
      </w:r>
      <w:r w:rsidR="00717C14" w:rsidRPr="00717C14">
        <w:t>Large wooden boxe</w:t>
      </w:r>
      <w:r w:rsidR="00717C14">
        <w:t>s</w:t>
      </w:r>
    </w:p>
    <w:p w14:paraId="3E8391BA" w14:textId="77777777" w:rsidR="00717C14" w:rsidRDefault="00717C14" w:rsidP="00717C14">
      <w:pPr>
        <w:spacing w:after="0" w:line="276" w:lineRule="auto"/>
        <w:ind w:firstLine="720"/>
      </w:pPr>
    </w:p>
    <w:p w14:paraId="3A8393DD" w14:textId="00544E7B" w:rsidR="00B834D7" w:rsidRDefault="00464CB9" w:rsidP="0096468F">
      <w:r w:rsidRPr="00464CB9">
        <w:t>Some items may be used in large indoor areas. Note: Much of the outdoor equipment may be built or improvised by high school shop personnel, parents, or volunteers.</w:t>
      </w:r>
    </w:p>
    <w:p w14:paraId="35BE636E" w14:textId="5358CF36" w:rsidR="00A202C4" w:rsidRDefault="00A202C4" w:rsidP="00A202C4">
      <w:pPr>
        <w:pStyle w:val="Heading1"/>
        <w:rPr>
          <w:rFonts w:hint="eastAsia"/>
        </w:rPr>
      </w:pPr>
      <w:r>
        <w:t>Sand and Water Play</w:t>
      </w:r>
    </w:p>
    <w:p w14:paraId="63F94E39" w14:textId="4C68745B" w:rsidR="00A202C4" w:rsidRDefault="00FC0927" w:rsidP="005A12AC">
      <w:pPr>
        <w:spacing w:after="0" w:line="276" w:lineRule="auto"/>
        <w:ind w:firstLine="720"/>
      </w:pPr>
      <w:sdt>
        <w:sdtPr>
          <w:id w:val="827636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202C4">
            <w:rPr>
              <w:rFonts w:ascii="MS Gothic" w:eastAsia="MS Gothic" w:hAnsi="MS Gothic" w:hint="eastAsia"/>
            </w:rPr>
            <w:t>☐</w:t>
          </w:r>
        </w:sdtContent>
      </w:sdt>
      <w:r w:rsidR="00A202C4">
        <w:t xml:space="preserve"> </w:t>
      </w:r>
      <w:r w:rsidR="0066124E" w:rsidRPr="0066124E">
        <w:t>**Sand and water table, galvanized tub, or other large container</w:t>
      </w:r>
    </w:p>
    <w:p w14:paraId="6E3AC3AF" w14:textId="55DFFAA8" w:rsidR="00A202C4" w:rsidRDefault="00FC0927" w:rsidP="005A12AC">
      <w:pPr>
        <w:spacing w:after="0" w:line="276" w:lineRule="auto"/>
        <w:ind w:firstLine="720"/>
      </w:pPr>
      <w:sdt>
        <w:sdtPr>
          <w:id w:val="188304451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202C4">
            <w:rPr>
              <w:rFonts w:ascii="MS Gothic" w:eastAsia="MS Gothic" w:hAnsi="MS Gothic" w:hint="eastAsia"/>
            </w:rPr>
            <w:t>☐</w:t>
          </w:r>
        </w:sdtContent>
      </w:sdt>
      <w:r w:rsidR="00A202C4">
        <w:t xml:space="preserve"> </w:t>
      </w:r>
      <w:r w:rsidR="001A6CB6" w:rsidRPr="001A6CB6">
        <w:t>Containers for measuring and pouring liquid detergent</w:t>
      </w:r>
    </w:p>
    <w:p w14:paraId="5F720EC0" w14:textId="207CCC42" w:rsidR="00A202C4" w:rsidRDefault="00FC0927" w:rsidP="005A12AC">
      <w:pPr>
        <w:spacing w:after="0" w:line="276" w:lineRule="auto"/>
        <w:ind w:firstLine="720"/>
      </w:pPr>
      <w:sdt>
        <w:sdtPr>
          <w:id w:val="3101105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202C4">
            <w:rPr>
              <w:rFonts w:ascii="MS Gothic" w:eastAsia="MS Gothic" w:hAnsi="MS Gothic" w:hint="eastAsia"/>
            </w:rPr>
            <w:t>☐</w:t>
          </w:r>
        </w:sdtContent>
      </w:sdt>
      <w:r w:rsidR="00A202C4">
        <w:t xml:space="preserve"> </w:t>
      </w:r>
      <w:r w:rsidR="006A494A" w:rsidRPr="006A494A">
        <w:t>Clothesline and clothespins (for washing doll clothes)</w:t>
      </w:r>
    </w:p>
    <w:p w14:paraId="35ACD775" w14:textId="11ED76C9" w:rsidR="00A202C4" w:rsidRDefault="00FC0927" w:rsidP="005A12AC">
      <w:pPr>
        <w:spacing w:after="0" w:line="276" w:lineRule="auto"/>
        <w:ind w:firstLine="720"/>
      </w:pPr>
      <w:sdt>
        <w:sdtPr>
          <w:id w:val="-3543461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202C4">
            <w:rPr>
              <w:rFonts w:ascii="MS Gothic" w:eastAsia="MS Gothic" w:hAnsi="MS Gothic" w:hint="eastAsia"/>
            </w:rPr>
            <w:t>☐</w:t>
          </w:r>
        </w:sdtContent>
      </w:sdt>
      <w:r w:rsidR="00A202C4">
        <w:t xml:space="preserve"> </w:t>
      </w:r>
      <w:r w:rsidR="00C55D06" w:rsidRPr="00C55D06">
        <w:t>Food coloring</w:t>
      </w:r>
    </w:p>
    <w:p w14:paraId="42D27912" w14:textId="40B9D4DF" w:rsidR="00A202C4" w:rsidRDefault="00FC0927" w:rsidP="005A12AC">
      <w:pPr>
        <w:spacing w:after="0" w:line="276" w:lineRule="auto"/>
        <w:ind w:firstLine="720"/>
      </w:pPr>
      <w:sdt>
        <w:sdtPr>
          <w:id w:val="8542341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202C4">
            <w:rPr>
              <w:rFonts w:ascii="MS Gothic" w:eastAsia="MS Gothic" w:hAnsi="MS Gothic" w:hint="eastAsia"/>
            </w:rPr>
            <w:t>☐</w:t>
          </w:r>
        </w:sdtContent>
      </w:sdt>
      <w:r w:rsidR="00A202C4">
        <w:t xml:space="preserve"> </w:t>
      </w:r>
      <w:r w:rsidR="00C55D06" w:rsidRPr="00C55D06">
        <w:t>**Water wheels/pumps</w:t>
      </w:r>
    </w:p>
    <w:p w14:paraId="1F7B9204" w14:textId="13DA0B5C" w:rsidR="00A202C4" w:rsidRDefault="00FC0927" w:rsidP="00C55D06">
      <w:pPr>
        <w:tabs>
          <w:tab w:val="left" w:pos="1451"/>
        </w:tabs>
        <w:spacing w:after="0" w:line="276" w:lineRule="auto"/>
        <w:ind w:firstLine="720"/>
      </w:pPr>
      <w:sdt>
        <w:sdtPr>
          <w:id w:val="13221598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56CEB">
            <w:rPr>
              <w:rFonts w:ascii="MS Gothic" w:eastAsia="MS Gothic" w:hAnsi="MS Gothic" w:hint="eastAsia"/>
            </w:rPr>
            <w:t>☐</w:t>
          </w:r>
        </w:sdtContent>
      </w:sdt>
      <w:r w:rsidR="00A202C4">
        <w:t xml:space="preserve"> </w:t>
      </w:r>
      <w:r w:rsidR="00C55D06" w:rsidRPr="00C55D06">
        <w:t>Funnels</w:t>
      </w:r>
    </w:p>
    <w:p w14:paraId="4C53F301" w14:textId="481765C3" w:rsidR="00156CEB" w:rsidRDefault="00FC0927" w:rsidP="00156CEB">
      <w:pPr>
        <w:spacing w:after="0" w:line="276" w:lineRule="auto"/>
        <w:ind w:firstLine="720"/>
      </w:pPr>
      <w:sdt>
        <w:sdtPr>
          <w:id w:val="2229548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56CEB">
            <w:rPr>
              <w:rFonts w:ascii="MS Gothic" w:eastAsia="MS Gothic" w:hAnsi="MS Gothic" w:hint="eastAsia"/>
            </w:rPr>
            <w:t>☐</w:t>
          </w:r>
        </w:sdtContent>
      </w:sdt>
      <w:r w:rsidR="00156CEB">
        <w:t xml:space="preserve"> </w:t>
      </w:r>
      <w:r w:rsidR="001A0D2D" w:rsidRPr="001A0D2D">
        <w:t>Tubes</w:t>
      </w:r>
    </w:p>
    <w:p w14:paraId="4B9E385E" w14:textId="1317B6F8" w:rsidR="00156CEB" w:rsidRDefault="00FC0927" w:rsidP="00156CEB">
      <w:pPr>
        <w:spacing w:after="0" w:line="276" w:lineRule="auto"/>
        <w:ind w:firstLine="720"/>
      </w:pPr>
      <w:sdt>
        <w:sdtPr>
          <w:id w:val="-167016904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56CEB">
            <w:rPr>
              <w:rFonts w:ascii="MS Gothic" w:eastAsia="MS Gothic" w:hAnsi="MS Gothic" w:hint="eastAsia"/>
            </w:rPr>
            <w:t>☐</w:t>
          </w:r>
        </w:sdtContent>
      </w:sdt>
      <w:r w:rsidR="00156CEB">
        <w:t xml:space="preserve"> </w:t>
      </w:r>
      <w:r w:rsidR="001A0D2D" w:rsidRPr="001A0D2D">
        <w:t>**Plastic aprons</w:t>
      </w:r>
    </w:p>
    <w:p w14:paraId="0FE5412C" w14:textId="3EFF04D7" w:rsidR="00156CEB" w:rsidRDefault="00FC0927" w:rsidP="00156CEB">
      <w:pPr>
        <w:spacing w:after="0" w:line="276" w:lineRule="auto"/>
        <w:ind w:firstLine="720"/>
      </w:pPr>
      <w:sdt>
        <w:sdtPr>
          <w:id w:val="172078528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459B1">
            <w:rPr>
              <w:rFonts w:ascii="MS Gothic" w:eastAsia="MS Gothic" w:hAnsi="MS Gothic" w:hint="eastAsia"/>
            </w:rPr>
            <w:t>☐</w:t>
          </w:r>
        </w:sdtContent>
      </w:sdt>
      <w:r w:rsidR="00156CEB">
        <w:t xml:space="preserve"> </w:t>
      </w:r>
      <w:r w:rsidR="001A0D2D" w:rsidRPr="001A0D2D">
        <w:t>Miscellaneous kitchen tools and plastic containers</w:t>
      </w:r>
    </w:p>
    <w:p w14:paraId="6901F259" w14:textId="159F6462" w:rsidR="00156CEB" w:rsidRDefault="00FC0927" w:rsidP="00156CEB">
      <w:pPr>
        <w:spacing w:after="0" w:line="276" w:lineRule="auto"/>
        <w:ind w:firstLine="720"/>
      </w:pPr>
      <w:sdt>
        <w:sdtPr>
          <w:id w:val="-7882050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56CEB">
            <w:rPr>
              <w:rFonts w:ascii="MS Gothic" w:eastAsia="MS Gothic" w:hAnsi="MS Gothic" w:hint="eastAsia"/>
            </w:rPr>
            <w:t>☐</w:t>
          </w:r>
        </w:sdtContent>
      </w:sdt>
      <w:r w:rsidR="00156CEB">
        <w:t xml:space="preserve"> </w:t>
      </w:r>
      <w:r w:rsidR="009E03D3" w:rsidRPr="009E03D3">
        <w:t>Spoons of varied sizes and materials</w:t>
      </w:r>
    </w:p>
    <w:p w14:paraId="0ABB3779" w14:textId="3305F0C0" w:rsidR="00156CEB" w:rsidRDefault="00FC0927" w:rsidP="00156CEB">
      <w:pPr>
        <w:spacing w:after="0" w:line="276" w:lineRule="auto"/>
        <w:ind w:firstLine="720"/>
      </w:pPr>
      <w:sdt>
        <w:sdtPr>
          <w:id w:val="2452250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56CEB">
            <w:rPr>
              <w:rFonts w:ascii="MS Gothic" w:eastAsia="MS Gothic" w:hAnsi="MS Gothic" w:hint="eastAsia"/>
            </w:rPr>
            <w:t>☐</w:t>
          </w:r>
        </w:sdtContent>
      </w:sdt>
      <w:r w:rsidR="00156CEB">
        <w:t xml:space="preserve"> </w:t>
      </w:r>
      <w:r w:rsidR="009E03D3" w:rsidRPr="009E03D3">
        <w:t>Scoops</w:t>
      </w:r>
    </w:p>
    <w:p w14:paraId="4B4BC917" w14:textId="4BCFFEFC" w:rsidR="00156CEB" w:rsidRDefault="00FC0927" w:rsidP="00156CEB">
      <w:pPr>
        <w:spacing w:after="0" w:line="276" w:lineRule="auto"/>
        <w:ind w:firstLine="720"/>
      </w:pPr>
      <w:sdt>
        <w:sdtPr>
          <w:id w:val="-10068233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56CEB">
            <w:rPr>
              <w:rFonts w:ascii="MS Gothic" w:eastAsia="MS Gothic" w:hAnsi="MS Gothic" w:hint="eastAsia"/>
            </w:rPr>
            <w:t>☐</w:t>
          </w:r>
        </w:sdtContent>
      </w:sdt>
      <w:r w:rsidR="00156CEB">
        <w:t xml:space="preserve"> </w:t>
      </w:r>
      <w:r w:rsidR="009E03D3" w:rsidRPr="009E03D3">
        <w:t>Pots and pans</w:t>
      </w:r>
    </w:p>
    <w:p w14:paraId="795381A9" w14:textId="4A166838" w:rsidR="00156CEB" w:rsidRDefault="00FC0927" w:rsidP="00156CEB">
      <w:pPr>
        <w:spacing w:after="0" w:line="276" w:lineRule="auto"/>
        <w:ind w:firstLine="720"/>
      </w:pPr>
      <w:sdt>
        <w:sdtPr>
          <w:id w:val="179285406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56CEB">
            <w:rPr>
              <w:rFonts w:ascii="MS Gothic" w:eastAsia="MS Gothic" w:hAnsi="MS Gothic" w:hint="eastAsia"/>
            </w:rPr>
            <w:t>☐</w:t>
          </w:r>
        </w:sdtContent>
      </w:sdt>
      <w:r w:rsidR="00156CEB">
        <w:t xml:space="preserve"> </w:t>
      </w:r>
      <w:r w:rsidR="009E03D3" w:rsidRPr="009E03D3">
        <w:t>Shovels</w:t>
      </w:r>
    </w:p>
    <w:p w14:paraId="13A23219" w14:textId="664CE0CB" w:rsidR="00156CEB" w:rsidRDefault="00FC0927" w:rsidP="00156CEB">
      <w:pPr>
        <w:spacing w:after="0" w:line="276" w:lineRule="auto"/>
        <w:ind w:firstLine="720"/>
      </w:pPr>
      <w:sdt>
        <w:sdtPr>
          <w:id w:val="-19538586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56CEB">
            <w:rPr>
              <w:rFonts w:ascii="MS Gothic" w:eastAsia="MS Gothic" w:hAnsi="MS Gothic" w:hint="eastAsia"/>
            </w:rPr>
            <w:t>☐</w:t>
          </w:r>
        </w:sdtContent>
      </w:sdt>
      <w:r w:rsidR="00156CEB">
        <w:t xml:space="preserve"> </w:t>
      </w:r>
      <w:r w:rsidR="009E03D3" w:rsidRPr="009E03D3">
        <w:t>Sand molds</w:t>
      </w:r>
    </w:p>
    <w:p w14:paraId="5068ACBE" w14:textId="091E92C5" w:rsidR="00156CEB" w:rsidRDefault="00FC0927" w:rsidP="00156CEB">
      <w:pPr>
        <w:spacing w:after="0" w:line="276" w:lineRule="auto"/>
        <w:ind w:firstLine="720"/>
      </w:pPr>
      <w:sdt>
        <w:sdtPr>
          <w:id w:val="-9760607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56CEB">
            <w:rPr>
              <w:rFonts w:ascii="MS Gothic" w:eastAsia="MS Gothic" w:hAnsi="MS Gothic" w:hint="eastAsia"/>
            </w:rPr>
            <w:t>☐</w:t>
          </w:r>
        </w:sdtContent>
      </w:sdt>
      <w:r w:rsidR="00156CEB">
        <w:t xml:space="preserve"> </w:t>
      </w:r>
      <w:r w:rsidR="009E03D3" w:rsidRPr="009E03D3">
        <w:t>Safe toy items to use in sand and water</w:t>
      </w:r>
    </w:p>
    <w:p w14:paraId="5AB7CFAF" w14:textId="39E71437" w:rsidR="00156CEB" w:rsidRDefault="00FC0927" w:rsidP="00156CEB">
      <w:pPr>
        <w:spacing w:after="0" w:line="276" w:lineRule="auto"/>
        <w:ind w:firstLine="720"/>
      </w:pPr>
      <w:sdt>
        <w:sdtPr>
          <w:id w:val="15763151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56CEB">
            <w:rPr>
              <w:rFonts w:ascii="MS Gothic" w:eastAsia="MS Gothic" w:hAnsi="MS Gothic" w:hint="eastAsia"/>
            </w:rPr>
            <w:t>☐</w:t>
          </w:r>
        </w:sdtContent>
      </w:sdt>
      <w:r w:rsidR="00156CEB">
        <w:t xml:space="preserve"> </w:t>
      </w:r>
      <w:r w:rsidR="00C449B9" w:rsidRPr="00C449B9">
        <w:t>Theme-based items such as bones to dig for archeological digs</w:t>
      </w:r>
    </w:p>
    <w:p w14:paraId="58A76489" w14:textId="657B7343" w:rsidR="00156CEB" w:rsidRDefault="00FC0927" w:rsidP="00156CEB">
      <w:pPr>
        <w:spacing w:after="0" w:line="276" w:lineRule="auto"/>
        <w:ind w:firstLine="720"/>
      </w:pPr>
      <w:sdt>
        <w:sdtPr>
          <w:id w:val="19720841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56CEB">
            <w:rPr>
              <w:rFonts w:ascii="MS Gothic" w:eastAsia="MS Gothic" w:hAnsi="MS Gothic" w:hint="eastAsia"/>
            </w:rPr>
            <w:t>☐</w:t>
          </w:r>
        </w:sdtContent>
      </w:sdt>
      <w:r w:rsidR="00156CEB">
        <w:t xml:space="preserve"> </w:t>
      </w:r>
      <w:r w:rsidR="00C449B9" w:rsidRPr="00C449B9">
        <w:t>Bubbles or food color added for variety</w:t>
      </w:r>
    </w:p>
    <w:p w14:paraId="28C8AE31" w14:textId="54FF4B24" w:rsidR="00156CEB" w:rsidRDefault="00FC0927" w:rsidP="00156CEB">
      <w:pPr>
        <w:spacing w:after="0" w:line="276" w:lineRule="auto"/>
        <w:ind w:firstLine="720"/>
      </w:pPr>
      <w:sdt>
        <w:sdtPr>
          <w:id w:val="-109925474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56CEB">
            <w:rPr>
              <w:rFonts w:ascii="MS Gothic" w:eastAsia="MS Gothic" w:hAnsi="MS Gothic" w:hint="eastAsia"/>
            </w:rPr>
            <w:t>☐</w:t>
          </w:r>
        </w:sdtContent>
      </w:sdt>
      <w:r w:rsidR="00156CEB">
        <w:t xml:space="preserve"> </w:t>
      </w:r>
      <w:r w:rsidR="0095038C" w:rsidRPr="0095038C">
        <w:t>Items for sink/float (ex., corks, plastic toys)</w:t>
      </w:r>
    </w:p>
    <w:p w14:paraId="0A1875EF" w14:textId="508CCC4A" w:rsidR="009E03D3" w:rsidRDefault="00FC0927" w:rsidP="009E03D3">
      <w:pPr>
        <w:spacing w:after="0" w:line="276" w:lineRule="auto"/>
        <w:ind w:firstLine="720"/>
      </w:pPr>
      <w:sdt>
        <w:sdtPr>
          <w:id w:val="-11394079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E03D3">
            <w:rPr>
              <w:rFonts w:ascii="MS Gothic" w:eastAsia="MS Gothic" w:hAnsi="MS Gothic" w:hint="eastAsia"/>
            </w:rPr>
            <w:t>☐</w:t>
          </w:r>
        </w:sdtContent>
      </w:sdt>
      <w:r w:rsidR="009E03D3">
        <w:t xml:space="preserve"> </w:t>
      </w:r>
      <w:r w:rsidR="000C4F9E" w:rsidRPr="000C4F9E">
        <w:t>Sponges</w:t>
      </w:r>
    </w:p>
    <w:p w14:paraId="6770F663" w14:textId="42E9DDBC" w:rsidR="009E03D3" w:rsidRDefault="00FC0927" w:rsidP="009E03D3">
      <w:pPr>
        <w:spacing w:after="0" w:line="276" w:lineRule="auto"/>
        <w:ind w:firstLine="720"/>
      </w:pPr>
      <w:sdt>
        <w:sdtPr>
          <w:id w:val="-89512237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E03D3">
            <w:rPr>
              <w:rFonts w:ascii="MS Gothic" w:eastAsia="MS Gothic" w:hAnsi="MS Gothic" w:hint="eastAsia"/>
            </w:rPr>
            <w:t>☐</w:t>
          </w:r>
        </w:sdtContent>
      </w:sdt>
      <w:r w:rsidR="009E03D3">
        <w:t xml:space="preserve"> </w:t>
      </w:r>
      <w:r w:rsidR="0057258F" w:rsidRPr="0057258F">
        <w:t>Shells</w:t>
      </w:r>
    </w:p>
    <w:p w14:paraId="73A92661" w14:textId="16941742" w:rsidR="009E03D3" w:rsidRDefault="00FC0927" w:rsidP="009E03D3">
      <w:pPr>
        <w:spacing w:after="0" w:line="276" w:lineRule="auto"/>
        <w:ind w:firstLine="720"/>
      </w:pPr>
      <w:sdt>
        <w:sdtPr>
          <w:id w:val="14514362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E03D3">
            <w:rPr>
              <w:rFonts w:ascii="MS Gothic" w:eastAsia="MS Gothic" w:hAnsi="MS Gothic" w:hint="eastAsia"/>
            </w:rPr>
            <w:t>☐</w:t>
          </w:r>
        </w:sdtContent>
      </w:sdt>
      <w:r w:rsidR="009E03D3">
        <w:t xml:space="preserve"> </w:t>
      </w:r>
      <w:r w:rsidR="00CC7187" w:rsidRPr="00CC7187">
        <w:t>Water droppers and basters</w:t>
      </w:r>
    </w:p>
    <w:p w14:paraId="12395FCA" w14:textId="362BEAC3" w:rsidR="009E03D3" w:rsidRDefault="00FC0927" w:rsidP="009E03D3">
      <w:pPr>
        <w:spacing w:after="0" w:line="276" w:lineRule="auto"/>
        <w:ind w:firstLine="720"/>
      </w:pPr>
      <w:sdt>
        <w:sdtPr>
          <w:id w:val="198627413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E03D3">
            <w:rPr>
              <w:rFonts w:ascii="MS Gothic" w:eastAsia="MS Gothic" w:hAnsi="MS Gothic" w:hint="eastAsia"/>
            </w:rPr>
            <w:t>☐</w:t>
          </w:r>
        </w:sdtContent>
      </w:sdt>
      <w:r w:rsidR="009E03D3">
        <w:t xml:space="preserve"> </w:t>
      </w:r>
      <w:r w:rsidR="00715F5F" w:rsidRPr="00715F5F">
        <w:t>Potting soil</w:t>
      </w:r>
    </w:p>
    <w:p w14:paraId="3E1C812E" w14:textId="049FBDF7" w:rsidR="009E03D3" w:rsidRDefault="00FC0927" w:rsidP="009E03D3">
      <w:pPr>
        <w:spacing w:after="0" w:line="276" w:lineRule="auto"/>
        <w:ind w:firstLine="720"/>
      </w:pPr>
      <w:sdt>
        <w:sdtPr>
          <w:id w:val="-60897829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E03D3">
            <w:rPr>
              <w:rFonts w:ascii="MS Gothic" w:eastAsia="MS Gothic" w:hAnsi="MS Gothic" w:hint="eastAsia"/>
            </w:rPr>
            <w:t>☐</w:t>
          </w:r>
        </w:sdtContent>
      </w:sdt>
      <w:r w:rsidR="009E03D3">
        <w:t xml:space="preserve"> </w:t>
      </w:r>
      <w:r w:rsidR="00715F5F" w:rsidRPr="00715F5F">
        <w:t>Varied sizes of pots for planting</w:t>
      </w:r>
    </w:p>
    <w:p w14:paraId="68BFBE82" w14:textId="5B9E3EC3" w:rsidR="00156CEB" w:rsidRDefault="00FC0927" w:rsidP="003B17A4">
      <w:pPr>
        <w:spacing w:after="0" w:line="276" w:lineRule="auto"/>
        <w:ind w:firstLine="720"/>
      </w:pPr>
      <w:sdt>
        <w:sdtPr>
          <w:id w:val="5582880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E03D3">
            <w:rPr>
              <w:rFonts w:ascii="MS Gothic" w:eastAsia="MS Gothic" w:hAnsi="MS Gothic" w:hint="eastAsia"/>
            </w:rPr>
            <w:t>☐</w:t>
          </w:r>
        </w:sdtContent>
      </w:sdt>
      <w:r w:rsidR="009E03D3">
        <w:t xml:space="preserve"> </w:t>
      </w:r>
      <w:r w:rsidR="003B17A4" w:rsidRPr="003B17A4">
        <w:t>Birdseed for scooping</w:t>
      </w:r>
    </w:p>
    <w:p w14:paraId="15A84A22" w14:textId="56F9E083" w:rsidR="0041409A" w:rsidRDefault="0041409A" w:rsidP="0041409A">
      <w:pPr>
        <w:pStyle w:val="Heading1"/>
        <w:rPr>
          <w:rFonts w:hint="eastAsia"/>
        </w:rPr>
      </w:pPr>
      <w:r>
        <w:t>Science Center</w:t>
      </w:r>
    </w:p>
    <w:p w14:paraId="7430C6ED" w14:textId="79F941BD" w:rsidR="0041409A" w:rsidRDefault="00FC0927" w:rsidP="00B0384B">
      <w:pPr>
        <w:spacing w:after="0" w:line="276" w:lineRule="auto"/>
        <w:ind w:firstLine="720"/>
      </w:pPr>
      <w:sdt>
        <w:sdtPr>
          <w:id w:val="-5791464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409A">
            <w:rPr>
              <w:rFonts w:ascii="MS Gothic" w:eastAsia="MS Gothic" w:hAnsi="MS Gothic" w:hint="eastAsia"/>
            </w:rPr>
            <w:t>☐</w:t>
          </w:r>
        </w:sdtContent>
      </w:sdt>
      <w:r w:rsidR="0041409A">
        <w:t xml:space="preserve"> </w:t>
      </w:r>
      <w:r w:rsidR="009864DE" w:rsidRPr="009864DE">
        <w:t>Large room thermometer (also large outdoor thermometer)</w:t>
      </w:r>
    </w:p>
    <w:p w14:paraId="0E4C645E" w14:textId="3C7DE897" w:rsidR="0041409A" w:rsidRDefault="00FC0927" w:rsidP="00B0384B">
      <w:pPr>
        <w:spacing w:after="0" w:line="276" w:lineRule="auto"/>
        <w:ind w:firstLine="720"/>
      </w:pPr>
      <w:sdt>
        <w:sdtPr>
          <w:id w:val="-26199364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409A">
            <w:rPr>
              <w:rFonts w:ascii="MS Gothic" w:eastAsia="MS Gothic" w:hAnsi="MS Gothic" w:hint="eastAsia"/>
            </w:rPr>
            <w:t>☐</w:t>
          </w:r>
        </w:sdtContent>
      </w:sdt>
      <w:r w:rsidR="0041409A">
        <w:t xml:space="preserve"> </w:t>
      </w:r>
      <w:r w:rsidR="00A0787F" w:rsidRPr="00A0787F">
        <w:t>Pan balance scales</w:t>
      </w:r>
    </w:p>
    <w:p w14:paraId="23B31DC7" w14:textId="51C6C4E3" w:rsidR="0041409A" w:rsidRDefault="00FC0927" w:rsidP="00B0384B">
      <w:pPr>
        <w:spacing w:after="0" w:line="276" w:lineRule="auto"/>
        <w:ind w:firstLine="720"/>
      </w:pPr>
      <w:sdt>
        <w:sdtPr>
          <w:id w:val="147340750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409A">
            <w:rPr>
              <w:rFonts w:ascii="MS Gothic" w:eastAsia="MS Gothic" w:hAnsi="MS Gothic" w:hint="eastAsia"/>
            </w:rPr>
            <w:t>☐</w:t>
          </w:r>
        </w:sdtContent>
      </w:sdt>
      <w:r w:rsidR="0041409A">
        <w:t xml:space="preserve"> </w:t>
      </w:r>
      <w:r w:rsidR="00A0787F" w:rsidRPr="00A0787F">
        <w:t>Tripod magnifier (giant stand)</w:t>
      </w:r>
    </w:p>
    <w:p w14:paraId="298A148A" w14:textId="2EE07588" w:rsidR="0041409A" w:rsidRDefault="00FC0927" w:rsidP="00B0384B">
      <w:pPr>
        <w:spacing w:after="0" w:line="276" w:lineRule="auto"/>
        <w:ind w:firstLine="720"/>
      </w:pPr>
      <w:sdt>
        <w:sdtPr>
          <w:id w:val="106059877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409A">
            <w:rPr>
              <w:rFonts w:ascii="MS Gothic" w:eastAsia="MS Gothic" w:hAnsi="MS Gothic" w:hint="eastAsia"/>
            </w:rPr>
            <w:t>☐</w:t>
          </w:r>
        </w:sdtContent>
      </w:sdt>
      <w:r w:rsidR="0041409A">
        <w:t xml:space="preserve"> </w:t>
      </w:r>
      <w:r w:rsidR="000243B7" w:rsidRPr="000243B7">
        <w:t>**Hand-held magnifying glass</w:t>
      </w:r>
    </w:p>
    <w:p w14:paraId="3142C348" w14:textId="27AED7AC" w:rsidR="0041409A" w:rsidRDefault="00FC0927" w:rsidP="00B0384B">
      <w:pPr>
        <w:spacing w:after="0" w:line="276" w:lineRule="auto"/>
        <w:ind w:firstLine="720"/>
      </w:pPr>
      <w:sdt>
        <w:sdtPr>
          <w:id w:val="-17131732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409A">
            <w:rPr>
              <w:rFonts w:ascii="MS Gothic" w:eastAsia="MS Gothic" w:hAnsi="MS Gothic" w:hint="eastAsia"/>
            </w:rPr>
            <w:t>☐</w:t>
          </w:r>
        </w:sdtContent>
      </w:sdt>
      <w:r w:rsidR="0041409A">
        <w:t xml:space="preserve"> </w:t>
      </w:r>
      <w:r w:rsidR="00B743EC" w:rsidRPr="00B743EC">
        <w:t>**Magnets and objects to attract</w:t>
      </w:r>
    </w:p>
    <w:p w14:paraId="694A7021" w14:textId="388FAFD3" w:rsidR="0041409A" w:rsidRDefault="00FC0927" w:rsidP="00B0384B">
      <w:pPr>
        <w:spacing w:after="0" w:line="276" w:lineRule="auto"/>
        <w:ind w:firstLine="720"/>
      </w:pPr>
      <w:sdt>
        <w:sdtPr>
          <w:id w:val="-17549627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409A">
            <w:rPr>
              <w:rFonts w:ascii="MS Gothic" w:eastAsia="MS Gothic" w:hAnsi="MS Gothic" w:hint="eastAsia"/>
            </w:rPr>
            <w:t>☐</w:t>
          </w:r>
        </w:sdtContent>
      </w:sdt>
      <w:r w:rsidR="0041409A">
        <w:t xml:space="preserve"> </w:t>
      </w:r>
      <w:r w:rsidR="00B743EC" w:rsidRPr="00B743EC">
        <w:t>**Containers of various sizes and shapes to store materials</w:t>
      </w:r>
    </w:p>
    <w:p w14:paraId="5B41C5E8" w14:textId="0AFC98E8" w:rsidR="0046109C" w:rsidRDefault="00FC0927" w:rsidP="0046109C">
      <w:pPr>
        <w:spacing w:after="0" w:line="276" w:lineRule="auto"/>
        <w:ind w:firstLine="720"/>
      </w:pPr>
      <w:sdt>
        <w:sdtPr>
          <w:id w:val="-434833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6109C">
            <w:rPr>
              <w:rFonts w:ascii="MS Gothic" w:eastAsia="MS Gothic" w:hAnsi="MS Gothic" w:hint="eastAsia"/>
            </w:rPr>
            <w:t>☐</w:t>
          </w:r>
        </w:sdtContent>
      </w:sdt>
      <w:r w:rsidR="0046109C">
        <w:t xml:space="preserve"> </w:t>
      </w:r>
      <w:r w:rsidR="00ED573B" w:rsidRPr="00ED573B">
        <w:t>Aquarium and terrarium containers and materials (children set up)</w:t>
      </w:r>
    </w:p>
    <w:p w14:paraId="055238CA" w14:textId="7A5021C6" w:rsidR="0046109C" w:rsidRDefault="00FC0927" w:rsidP="0046109C">
      <w:pPr>
        <w:spacing w:after="0" w:line="276" w:lineRule="auto"/>
        <w:ind w:firstLine="720"/>
      </w:pPr>
      <w:sdt>
        <w:sdtPr>
          <w:id w:val="6374698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6109C">
            <w:rPr>
              <w:rFonts w:ascii="MS Gothic" w:eastAsia="MS Gothic" w:hAnsi="MS Gothic" w:hint="eastAsia"/>
            </w:rPr>
            <w:t>☐</w:t>
          </w:r>
        </w:sdtContent>
      </w:sdt>
      <w:r w:rsidR="0046109C">
        <w:t xml:space="preserve"> </w:t>
      </w:r>
      <w:r w:rsidR="00076968" w:rsidRPr="00076968">
        <w:t>Pulley and rope</w:t>
      </w:r>
    </w:p>
    <w:p w14:paraId="3E595940" w14:textId="183C076D" w:rsidR="0046109C" w:rsidRDefault="00FC0927" w:rsidP="0046109C">
      <w:pPr>
        <w:spacing w:after="0" w:line="276" w:lineRule="auto"/>
        <w:ind w:firstLine="720"/>
      </w:pPr>
      <w:sdt>
        <w:sdtPr>
          <w:id w:val="2080810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6109C">
            <w:rPr>
              <w:rFonts w:ascii="MS Gothic" w:eastAsia="MS Gothic" w:hAnsi="MS Gothic" w:hint="eastAsia"/>
            </w:rPr>
            <w:t>☐</w:t>
          </w:r>
        </w:sdtContent>
      </w:sdt>
      <w:r w:rsidR="0046109C">
        <w:t xml:space="preserve"> </w:t>
      </w:r>
      <w:r w:rsidR="008C06D6" w:rsidRPr="008C06D6">
        <w:t>Color paddles</w:t>
      </w:r>
    </w:p>
    <w:p w14:paraId="04C1CB1D" w14:textId="13A644F6" w:rsidR="0046109C" w:rsidRDefault="00FC0927" w:rsidP="0046109C">
      <w:pPr>
        <w:spacing w:after="0" w:line="276" w:lineRule="auto"/>
        <w:ind w:firstLine="720"/>
      </w:pPr>
      <w:sdt>
        <w:sdtPr>
          <w:id w:val="75193230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6109C">
            <w:rPr>
              <w:rFonts w:ascii="MS Gothic" w:eastAsia="MS Gothic" w:hAnsi="MS Gothic" w:hint="eastAsia"/>
            </w:rPr>
            <w:t>☐</w:t>
          </w:r>
        </w:sdtContent>
      </w:sdt>
      <w:r w:rsidR="0046109C">
        <w:t xml:space="preserve"> </w:t>
      </w:r>
      <w:r w:rsidR="004B227F" w:rsidRPr="004B227F">
        <w:t>6” prism</w:t>
      </w:r>
    </w:p>
    <w:p w14:paraId="1999C95D" w14:textId="7DEE06F8" w:rsidR="0046109C" w:rsidRDefault="00FC0927" w:rsidP="0046109C">
      <w:pPr>
        <w:spacing w:after="0" w:line="276" w:lineRule="auto"/>
        <w:ind w:firstLine="720"/>
      </w:pPr>
      <w:sdt>
        <w:sdtPr>
          <w:id w:val="-2936826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6109C">
            <w:rPr>
              <w:rFonts w:ascii="MS Gothic" w:eastAsia="MS Gothic" w:hAnsi="MS Gothic" w:hint="eastAsia"/>
            </w:rPr>
            <w:t>☐</w:t>
          </w:r>
        </w:sdtContent>
      </w:sdt>
      <w:r w:rsidR="0046109C">
        <w:t xml:space="preserve"> </w:t>
      </w:r>
      <w:r w:rsidR="005D1C39" w:rsidRPr="005D1C39">
        <w:t>Stethoscope (real doctor’s type)</w:t>
      </w:r>
    </w:p>
    <w:p w14:paraId="0B7BD83D" w14:textId="28A726C1" w:rsidR="0046109C" w:rsidRDefault="00FC0927" w:rsidP="0046109C">
      <w:pPr>
        <w:spacing w:after="0" w:line="276" w:lineRule="auto"/>
        <w:ind w:firstLine="720"/>
      </w:pPr>
      <w:sdt>
        <w:sdtPr>
          <w:id w:val="-15283233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6109C">
            <w:rPr>
              <w:rFonts w:ascii="MS Gothic" w:eastAsia="MS Gothic" w:hAnsi="MS Gothic" w:hint="eastAsia"/>
            </w:rPr>
            <w:t>☐</w:t>
          </w:r>
        </w:sdtContent>
      </w:sdt>
      <w:r w:rsidR="0046109C">
        <w:t xml:space="preserve"> </w:t>
      </w:r>
      <w:r w:rsidR="00485023" w:rsidRPr="00485023">
        <w:t>**Science pictures</w:t>
      </w:r>
    </w:p>
    <w:p w14:paraId="46FD845D" w14:textId="573152B7" w:rsidR="0046109C" w:rsidRDefault="00FC0927" w:rsidP="0046109C">
      <w:pPr>
        <w:spacing w:after="0" w:line="276" w:lineRule="auto"/>
        <w:ind w:firstLine="720"/>
      </w:pPr>
      <w:sdt>
        <w:sdtPr>
          <w:id w:val="-128409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6109C">
            <w:rPr>
              <w:rFonts w:ascii="MS Gothic" w:eastAsia="MS Gothic" w:hAnsi="MS Gothic" w:hint="eastAsia"/>
            </w:rPr>
            <w:t>☐</w:t>
          </w:r>
        </w:sdtContent>
      </w:sdt>
      <w:r w:rsidR="0046109C">
        <w:t xml:space="preserve"> </w:t>
      </w:r>
      <w:r w:rsidR="00485023" w:rsidRPr="00485023">
        <w:t>**Science and nature books</w:t>
      </w:r>
    </w:p>
    <w:p w14:paraId="06CBB65C" w14:textId="3E85763B" w:rsidR="0046109C" w:rsidRDefault="00FC0927" w:rsidP="0046109C">
      <w:pPr>
        <w:spacing w:after="0" w:line="276" w:lineRule="auto"/>
        <w:ind w:firstLine="720"/>
      </w:pPr>
      <w:sdt>
        <w:sdtPr>
          <w:id w:val="-75281902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6109C">
            <w:rPr>
              <w:rFonts w:ascii="MS Gothic" w:eastAsia="MS Gothic" w:hAnsi="MS Gothic" w:hint="eastAsia"/>
            </w:rPr>
            <w:t>☐</w:t>
          </w:r>
        </w:sdtContent>
      </w:sdt>
      <w:r w:rsidR="0046109C">
        <w:t xml:space="preserve"> </w:t>
      </w:r>
      <w:r w:rsidR="00176999" w:rsidRPr="00176999">
        <w:t>Tuning fork</w:t>
      </w:r>
    </w:p>
    <w:p w14:paraId="501FA157" w14:textId="30E8B757" w:rsidR="0046109C" w:rsidRDefault="00FC0927" w:rsidP="0046109C">
      <w:pPr>
        <w:spacing w:after="0" w:line="276" w:lineRule="auto"/>
        <w:ind w:firstLine="720"/>
      </w:pPr>
      <w:sdt>
        <w:sdtPr>
          <w:id w:val="121176895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6109C">
            <w:rPr>
              <w:rFonts w:ascii="MS Gothic" w:eastAsia="MS Gothic" w:hAnsi="MS Gothic" w:hint="eastAsia"/>
            </w:rPr>
            <w:t>☐</w:t>
          </w:r>
        </w:sdtContent>
      </w:sdt>
      <w:r w:rsidR="0046109C">
        <w:t xml:space="preserve"> </w:t>
      </w:r>
      <w:r w:rsidR="0004151E" w:rsidRPr="0004151E">
        <w:t>Incubator</w:t>
      </w:r>
    </w:p>
    <w:p w14:paraId="687D701A" w14:textId="2331B6E6" w:rsidR="0046109C" w:rsidRDefault="00FC0927" w:rsidP="0046109C">
      <w:pPr>
        <w:spacing w:after="0" w:line="276" w:lineRule="auto"/>
        <w:ind w:firstLine="720"/>
      </w:pPr>
      <w:sdt>
        <w:sdtPr>
          <w:id w:val="136895559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6109C">
            <w:rPr>
              <w:rFonts w:ascii="MS Gothic" w:eastAsia="MS Gothic" w:hAnsi="MS Gothic" w:hint="eastAsia"/>
            </w:rPr>
            <w:t>☐</w:t>
          </w:r>
        </w:sdtContent>
      </w:sdt>
      <w:r w:rsidR="0046109C">
        <w:t xml:space="preserve"> </w:t>
      </w:r>
      <w:r w:rsidR="0024450A" w:rsidRPr="0024450A">
        <w:t>**Wooden science puzzles</w:t>
      </w:r>
    </w:p>
    <w:p w14:paraId="2F428C0F" w14:textId="10125D09" w:rsidR="0046109C" w:rsidRDefault="00FC0927" w:rsidP="0046109C">
      <w:pPr>
        <w:spacing w:after="0" w:line="276" w:lineRule="auto"/>
        <w:ind w:firstLine="720"/>
      </w:pPr>
      <w:sdt>
        <w:sdtPr>
          <w:id w:val="156799607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6109C">
            <w:rPr>
              <w:rFonts w:ascii="MS Gothic" w:eastAsia="MS Gothic" w:hAnsi="MS Gothic" w:hint="eastAsia"/>
            </w:rPr>
            <w:t>☐</w:t>
          </w:r>
        </w:sdtContent>
      </w:sdt>
      <w:r w:rsidR="0046109C">
        <w:t xml:space="preserve"> </w:t>
      </w:r>
      <w:r w:rsidR="0024450A" w:rsidRPr="0024450A">
        <w:t>Kaleidoscope</w:t>
      </w:r>
    </w:p>
    <w:p w14:paraId="2703E388" w14:textId="6C15D842" w:rsidR="0046109C" w:rsidRDefault="00FC0927" w:rsidP="0046109C">
      <w:pPr>
        <w:spacing w:after="0" w:line="276" w:lineRule="auto"/>
        <w:ind w:firstLine="720"/>
      </w:pPr>
      <w:sdt>
        <w:sdtPr>
          <w:id w:val="4256778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6109C">
            <w:rPr>
              <w:rFonts w:ascii="MS Gothic" w:eastAsia="MS Gothic" w:hAnsi="MS Gothic" w:hint="eastAsia"/>
            </w:rPr>
            <w:t>☐</w:t>
          </w:r>
        </w:sdtContent>
      </w:sdt>
      <w:r w:rsidR="0046109C">
        <w:t xml:space="preserve"> </w:t>
      </w:r>
      <w:r w:rsidR="00A77B32" w:rsidRPr="00A77B32">
        <w:t>Ant farm</w:t>
      </w:r>
    </w:p>
    <w:p w14:paraId="102FC765" w14:textId="7BB07F51" w:rsidR="0046109C" w:rsidRDefault="00FC0927" w:rsidP="0046109C">
      <w:pPr>
        <w:spacing w:after="0" w:line="276" w:lineRule="auto"/>
        <w:ind w:firstLine="720"/>
      </w:pPr>
      <w:sdt>
        <w:sdtPr>
          <w:id w:val="152998696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6109C">
            <w:rPr>
              <w:rFonts w:ascii="MS Gothic" w:eastAsia="MS Gothic" w:hAnsi="MS Gothic" w:hint="eastAsia"/>
            </w:rPr>
            <w:t>☐</w:t>
          </w:r>
        </w:sdtContent>
      </w:sdt>
      <w:r w:rsidR="0046109C">
        <w:t xml:space="preserve"> </w:t>
      </w:r>
      <w:r w:rsidR="00E50FFA" w:rsidRPr="00E50FFA">
        <w:t>Magnastiks</w:t>
      </w:r>
    </w:p>
    <w:p w14:paraId="140119E7" w14:textId="1532A37F" w:rsidR="0046109C" w:rsidRDefault="00FC0927" w:rsidP="0046109C">
      <w:pPr>
        <w:spacing w:after="0" w:line="276" w:lineRule="auto"/>
        <w:ind w:firstLine="720"/>
      </w:pPr>
      <w:sdt>
        <w:sdtPr>
          <w:id w:val="133356310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6109C">
            <w:rPr>
              <w:rFonts w:ascii="MS Gothic" w:eastAsia="MS Gothic" w:hAnsi="MS Gothic" w:hint="eastAsia"/>
            </w:rPr>
            <w:t>☐</w:t>
          </w:r>
        </w:sdtContent>
      </w:sdt>
      <w:r w:rsidR="0046109C">
        <w:t xml:space="preserve"> </w:t>
      </w:r>
      <w:r w:rsidR="000223A7" w:rsidRPr="000223A7">
        <w:t>Wooden lever (2 ¾” X 21”)</w:t>
      </w:r>
    </w:p>
    <w:p w14:paraId="094B6CD7" w14:textId="065C89D4" w:rsidR="0046109C" w:rsidRDefault="00FC0927" w:rsidP="0046109C">
      <w:pPr>
        <w:spacing w:after="0" w:line="276" w:lineRule="auto"/>
        <w:ind w:firstLine="720"/>
      </w:pPr>
      <w:sdt>
        <w:sdtPr>
          <w:id w:val="-934062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6109C">
            <w:rPr>
              <w:rFonts w:ascii="MS Gothic" w:eastAsia="MS Gothic" w:hAnsi="MS Gothic" w:hint="eastAsia"/>
            </w:rPr>
            <w:t>☐</w:t>
          </w:r>
        </w:sdtContent>
      </w:sdt>
      <w:r w:rsidR="0046109C">
        <w:t xml:space="preserve"> </w:t>
      </w:r>
      <w:r w:rsidR="000204BD" w:rsidRPr="000204BD">
        <w:t>Bug house</w:t>
      </w:r>
    </w:p>
    <w:p w14:paraId="2D9B373E" w14:textId="0B59CFBE" w:rsidR="0046109C" w:rsidRDefault="00FC0927" w:rsidP="0046109C">
      <w:pPr>
        <w:spacing w:after="0" w:line="276" w:lineRule="auto"/>
        <w:ind w:firstLine="720"/>
      </w:pPr>
      <w:sdt>
        <w:sdtPr>
          <w:id w:val="206313906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41D53">
            <w:rPr>
              <w:rFonts w:ascii="MS Gothic" w:eastAsia="MS Gothic" w:hAnsi="MS Gothic" w:hint="eastAsia"/>
            </w:rPr>
            <w:t>☐</w:t>
          </w:r>
        </w:sdtContent>
      </w:sdt>
      <w:r w:rsidR="00041D53">
        <w:t xml:space="preserve"> </w:t>
      </w:r>
      <w:r w:rsidR="009835B3" w:rsidRPr="009835B3">
        <w:t>Sounds cylinders</w:t>
      </w:r>
    </w:p>
    <w:p w14:paraId="36A315C6" w14:textId="0FCF273B" w:rsidR="0046109C" w:rsidRDefault="00FC0927" w:rsidP="0046109C">
      <w:pPr>
        <w:spacing w:after="0" w:line="276" w:lineRule="auto"/>
        <w:ind w:firstLine="720"/>
      </w:pPr>
      <w:sdt>
        <w:sdtPr>
          <w:id w:val="-20990848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6109C">
            <w:rPr>
              <w:rFonts w:ascii="MS Gothic" w:eastAsia="MS Gothic" w:hAnsi="MS Gothic" w:hint="eastAsia"/>
            </w:rPr>
            <w:t>☐</w:t>
          </w:r>
        </w:sdtContent>
      </w:sdt>
      <w:r w:rsidR="0046109C">
        <w:t xml:space="preserve"> </w:t>
      </w:r>
      <w:r w:rsidR="00550A77" w:rsidRPr="00550A77">
        <w:t>**Sensory items to touch, taste, see, hear, and smell</w:t>
      </w:r>
    </w:p>
    <w:p w14:paraId="2BB2A633" w14:textId="6ED17362" w:rsidR="0046109C" w:rsidRDefault="00FC0927" w:rsidP="0046109C">
      <w:pPr>
        <w:spacing w:after="0" w:line="276" w:lineRule="auto"/>
        <w:ind w:firstLine="720"/>
      </w:pPr>
      <w:sdt>
        <w:sdtPr>
          <w:id w:val="-204598098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6109C">
            <w:rPr>
              <w:rFonts w:ascii="MS Gothic" w:eastAsia="MS Gothic" w:hAnsi="MS Gothic" w:hint="eastAsia"/>
            </w:rPr>
            <w:t>☐</w:t>
          </w:r>
        </w:sdtContent>
      </w:sdt>
      <w:r w:rsidR="0046109C">
        <w:t xml:space="preserve"> </w:t>
      </w:r>
      <w:r w:rsidR="003118E2" w:rsidRPr="003118E2">
        <w:t>Seeds</w:t>
      </w:r>
    </w:p>
    <w:p w14:paraId="3CC1E89F" w14:textId="664EBF27" w:rsidR="000223A7" w:rsidRDefault="00FC0927" w:rsidP="000223A7">
      <w:pPr>
        <w:spacing w:after="0" w:line="276" w:lineRule="auto"/>
        <w:ind w:firstLine="720"/>
      </w:pPr>
      <w:sdt>
        <w:sdtPr>
          <w:id w:val="34567569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223A7">
            <w:rPr>
              <w:rFonts w:ascii="MS Gothic" w:eastAsia="MS Gothic" w:hAnsi="MS Gothic" w:hint="eastAsia"/>
            </w:rPr>
            <w:t>☐</w:t>
          </w:r>
        </w:sdtContent>
      </w:sdt>
      <w:r w:rsidR="000223A7">
        <w:t xml:space="preserve"> </w:t>
      </w:r>
      <w:r w:rsidR="003118E2" w:rsidRPr="003118E2">
        <w:t>Watering can</w:t>
      </w:r>
    </w:p>
    <w:p w14:paraId="7605EAE2" w14:textId="1B0BD52F" w:rsidR="000223A7" w:rsidRDefault="00FC0927" w:rsidP="000223A7">
      <w:pPr>
        <w:spacing w:after="0" w:line="276" w:lineRule="auto"/>
        <w:ind w:firstLine="720"/>
      </w:pPr>
      <w:sdt>
        <w:sdtPr>
          <w:id w:val="6391530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223A7">
            <w:rPr>
              <w:rFonts w:ascii="MS Gothic" w:eastAsia="MS Gothic" w:hAnsi="MS Gothic" w:hint="eastAsia"/>
            </w:rPr>
            <w:t>☐</w:t>
          </w:r>
        </w:sdtContent>
      </w:sdt>
      <w:r w:rsidR="000223A7">
        <w:t xml:space="preserve"> </w:t>
      </w:r>
      <w:r w:rsidR="003118E2" w:rsidRPr="003118E2">
        <w:t>Locks and keys</w:t>
      </w:r>
    </w:p>
    <w:p w14:paraId="5C10D91C" w14:textId="348EC31E" w:rsidR="000223A7" w:rsidRDefault="00FC0927" w:rsidP="000223A7">
      <w:pPr>
        <w:spacing w:after="0" w:line="276" w:lineRule="auto"/>
        <w:ind w:firstLine="720"/>
      </w:pPr>
      <w:sdt>
        <w:sdtPr>
          <w:id w:val="12592530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223A7">
            <w:rPr>
              <w:rFonts w:ascii="MS Gothic" w:eastAsia="MS Gothic" w:hAnsi="MS Gothic" w:hint="eastAsia"/>
            </w:rPr>
            <w:t>☐</w:t>
          </w:r>
        </w:sdtContent>
      </w:sdt>
      <w:r w:rsidR="000223A7">
        <w:t xml:space="preserve"> </w:t>
      </w:r>
      <w:r w:rsidR="00581E07" w:rsidRPr="00581E07">
        <w:t>Worn-out clocks and other items to take apart</w:t>
      </w:r>
    </w:p>
    <w:p w14:paraId="0D65EE80" w14:textId="460920C5" w:rsidR="000223A7" w:rsidRDefault="00FC0927" w:rsidP="000223A7">
      <w:pPr>
        <w:spacing w:after="0" w:line="276" w:lineRule="auto"/>
        <w:ind w:firstLine="720"/>
      </w:pPr>
      <w:sdt>
        <w:sdtPr>
          <w:id w:val="-87808704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223A7">
            <w:rPr>
              <w:rFonts w:ascii="MS Gothic" w:eastAsia="MS Gothic" w:hAnsi="MS Gothic" w:hint="eastAsia"/>
            </w:rPr>
            <w:t>☐</w:t>
          </w:r>
        </w:sdtContent>
      </w:sdt>
      <w:r w:rsidR="000223A7">
        <w:t xml:space="preserve"> </w:t>
      </w:r>
      <w:r w:rsidR="009E2C55" w:rsidRPr="009E2C55">
        <w:t>Appropriate materials from science kits may be used</w:t>
      </w:r>
    </w:p>
    <w:p w14:paraId="26F1ADDA" w14:textId="5B86F9F5" w:rsidR="000223A7" w:rsidRDefault="00FC0927" w:rsidP="000223A7">
      <w:pPr>
        <w:spacing w:after="0" w:line="276" w:lineRule="auto"/>
        <w:ind w:firstLine="720"/>
      </w:pPr>
      <w:sdt>
        <w:sdtPr>
          <w:id w:val="110738680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223A7">
            <w:rPr>
              <w:rFonts w:ascii="MS Gothic" w:eastAsia="MS Gothic" w:hAnsi="MS Gothic" w:hint="eastAsia"/>
            </w:rPr>
            <w:t>☐</w:t>
          </w:r>
        </w:sdtContent>
      </w:sdt>
      <w:r w:rsidR="000223A7">
        <w:t xml:space="preserve"> </w:t>
      </w:r>
      <w:r w:rsidR="00B8506F" w:rsidRPr="00B8506F">
        <w:t>Additional materials which can be used for science projects and experiments</w:t>
      </w:r>
    </w:p>
    <w:p w14:paraId="20A742B0" w14:textId="61A7EB93" w:rsidR="000223A7" w:rsidRDefault="00FC0927" w:rsidP="000223A7">
      <w:pPr>
        <w:spacing w:after="0" w:line="276" w:lineRule="auto"/>
        <w:ind w:firstLine="720"/>
      </w:pPr>
      <w:sdt>
        <w:sdtPr>
          <w:id w:val="76312128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223A7">
            <w:rPr>
              <w:rFonts w:ascii="MS Gothic" w:eastAsia="MS Gothic" w:hAnsi="MS Gothic" w:hint="eastAsia"/>
            </w:rPr>
            <w:t>☐</w:t>
          </w:r>
        </w:sdtContent>
      </w:sdt>
      <w:r w:rsidR="000223A7">
        <w:t xml:space="preserve"> </w:t>
      </w:r>
      <w:r w:rsidR="00FF1F02" w:rsidRPr="00FF1F02">
        <w:t>Science journals and other means of recording scientific findings</w:t>
      </w:r>
    </w:p>
    <w:p w14:paraId="3F17ACCE" w14:textId="584E569C" w:rsidR="000223A7" w:rsidRDefault="00FC0927" w:rsidP="00FD6901">
      <w:pPr>
        <w:spacing w:after="0" w:line="276" w:lineRule="auto"/>
        <w:ind w:firstLine="720"/>
      </w:pPr>
      <w:sdt>
        <w:sdtPr>
          <w:id w:val="180557852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223A7">
            <w:rPr>
              <w:rFonts w:ascii="MS Gothic" w:eastAsia="MS Gothic" w:hAnsi="MS Gothic" w:hint="eastAsia"/>
            </w:rPr>
            <w:t>☐</w:t>
          </w:r>
        </w:sdtContent>
      </w:sdt>
      <w:r w:rsidR="000223A7">
        <w:t xml:space="preserve"> </w:t>
      </w:r>
      <w:r w:rsidR="00156CEB" w:rsidRPr="00156CEB">
        <w:t>Science magazines</w:t>
      </w:r>
    </w:p>
    <w:p w14:paraId="523F5104" w14:textId="34065BC3" w:rsidR="0041409A" w:rsidRDefault="0041409A" w:rsidP="0041409A">
      <w:pPr>
        <w:pStyle w:val="Heading1"/>
        <w:rPr>
          <w:rFonts w:hint="eastAsia"/>
        </w:rPr>
      </w:pPr>
      <w:r>
        <w:t>Woodworking Center (optional)</w:t>
      </w:r>
    </w:p>
    <w:p w14:paraId="6213EEC0" w14:textId="22CEE927" w:rsidR="0041409A" w:rsidRDefault="00FC0927" w:rsidP="00B0384B">
      <w:pPr>
        <w:spacing w:after="0" w:line="276" w:lineRule="auto"/>
        <w:ind w:firstLine="720"/>
      </w:pPr>
      <w:sdt>
        <w:sdtPr>
          <w:id w:val="-9217194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409A">
            <w:rPr>
              <w:rFonts w:ascii="MS Gothic" w:eastAsia="MS Gothic" w:hAnsi="MS Gothic" w:hint="eastAsia"/>
            </w:rPr>
            <w:t>☐</w:t>
          </w:r>
        </w:sdtContent>
      </w:sdt>
      <w:r w:rsidR="0041409A">
        <w:t xml:space="preserve"> </w:t>
      </w:r>
      <w:r w:rsidR="008A0B24" w:rsidRPr="008A0B24">
        <w:t>Woodworking bench, sturdy wooden</w:t>
      </w:r>
    </w:p>
    <w:p w14:paraId="31BB35F6" w14:textId="773D0BCA" w:rsidR="0041409A" w:rsidRDefault="00FC0927" w:rsidP="00B0384B">
      <w:pPr>
        <w:spacing w:after="0" w:line="276" w:lineRule="auto"/>
        <w:ind w:firstLine="720"/>
      </w:pPr>
      <w:sdt>
        <w:sdtPr>
          <w:id w:val="-96473381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409A">
            <w:rPr>
              <w:rFonts w:ascii="MS Gothic" w:eastAsia="MS Gothic" w:hAnsi="MS Gothic" w:hint="eastAsia"/>
            </w:rPr>
            <w:t>☐</w:t>
          </w:r>
        </w:sdtContent>
      </w:sdt>
      <w:r w:rsidR="0041409A">
        <w:t xml:space="preserve"> </w:t>
      </w:r>
      <w:r w:rsidR="00617294" w:rsidRPr="00617294">
        <w:t>5” vise or clamp</w:t>
      </w:r>
    </w:p>
    <w:p w14:paraId="7611DBA8" w14:textId="30706FC0" w:rsidR="0041409A" w:rsidRDefault="00FC0927" w:rsidP="00B0384B">
      <w:pPr>
        <w:spacing w:after="0" w:line="276" w:lineRule="auto"/>
        <w:ind w:firstLine="720"/>
      </w:pPr>
      <w:sdt>
        <w:sdtPr>
          <w:id w:val="-10790100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409A">
            <w:rPr>
              <w:rFonts w:ascii="MS Gothic" w:eastAsia="MS Gothic" w:hAnsi="MS Gothic" w:hint="eastAsia"/>
            </w:rPr>
            <w:t>☐</w:t>
          </w:r>
        </w:sdtContent>
      </w:sdt>
      <w:r w:rsidR="0041409A">
        <w:t xml:space="preserve"> </w:t>
      </w:r>
      <w:r w:rsidR="00B74FB8" w:rsidRPr="00B74FB8">
        <w:t>Hammer (16 oz.)</w:t>
      </w:r>
    </w:p>
    <w:p w14:paraId="2624AC33" w14:textId="4CF5A6C3" w:rsidR="0041409A" w:rsidRDefault="00FC0927" w:rsidP="00B0384B">
      <w:pPr>
        <w:spacing w:after="0" w:line="276" w:lineRule="auto"/>
        <w:ind w:firstLine="720"/>
      </w:pPr>
      <w:sdt>
        <w:sdtPr>
          <w:id w:val="-8631307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409A">
            <w:rPr>
              <w:rFonts w:ascii="MS Gothic" w:eastAsia="MS Gothic" w:hAnsi="MS Gothic" w:hint="eastAsia"/>
            </w:rPr>
            <w:t>☐</w:t>
          </w:r>
        </w:sdtContent>
      </w:sdt>
      <w:r w:rsidR="0041409A">
        <w:t xml:space="preserve"> </w:t>
      </w:r>
      <w:r w:rsidR="00B74FB8" w:rsidRPr="00B74FB8">
        <w:t>Saw (12” crosscut)</w:t>
      </w:r>
    </w:p>
    <w:p w14:paraId="67EEF738" w14:textId="7A94A813" w:rsidR="0041409A" w:rsidRDefault="00FC0927" w:rsidP="00B0384B">
      <w:pPr>
        <w:spacing w:after="0" w:line="276" w:lineRule="auto"/>
        <w:ind w:firstLine="720"/>
      </w:pPr>
      <w:sdt>
        <w:sdtPr>
          <w:id w:val="-2882077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409A">
            <w:rPr>
              <w:rFonts w:ascii="MS Gothic" w:eastAsia="MS Gothic" w:hAnsi="MS Gothic" w:hint="eastAsia"/>
            </w:rPr>
            <w:t>☐</w:t>
          </w:r>
        </w:sdtContent>
      </w:sdt>
      <w:r w:rsidR="0041409A">
        <w:t xml:space="preserve"> </w:t>
      </w:r>
      <w:r w:rsidR="00B74FB8" w:rsidRPr="00B74FB8">
        <w:t>Nails (various sizes)</w:t>
      </w:r>
    </w:p>
    <w:p w14:paraId="558EFF40" w14:textId="1FF775B9" w:rsidR="0041409A" w:rsidRDefault="00FC0927" w:rsidP="00B0384B">
      <w:pPr>
        <w:spacing w:after="0" w:line="276" w:lineRule="auto"/>
        <w:ind w:firstLine="720"/>
      </w:pPr>
      <w:sdt>
        <w:sdtPr>
          <w:id w:val="-18030647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409A">
            <w:rPr>
              <w:rFonts w:ascii="MS Gothic" w:eastAsia="MS Gothic" w:hAnsi="MS Gothic" w:hint="eastAsia"/>
            </w:rPr>
            <w:t>☐</w:t>
          </w:r>
        </w:sdtContent>
      </w:sdt>
      <w:r w:rsidR="0041409A">
        <w:t xml:space="preserve"> </w:t>
      </w:r>
      <w:r w:rsidR="000C5B18" w:rsidRPr="000C5B18">
        <w:t>Sandpaper (coarse and fine)</w:t>
      </w:r>
    </w:p>
    <w:p w14:paraId="7242B879" w14:textId="20D8938C" w:rsidR="005435B5" w:rsidRDefault="00FC0927" w:rsidP="005435B5">
      <w:pPr>
        <w:spacing w:after="0" w:line="276" w:lineRule="auto"/>
        <w:ind w:firstLine="720"/>
      </w:pPr>
      <w:sdt>
        <w:sdtPr>
          <w:id w:val="-181401142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435B5">
            <w:rPr>
              <w:rFonts w:ascii="MS Gothic" w:eastAsia="MS Gothic" w:hAnsi="MS Gothic" w:hint="eastAsia"/>
            </w:rPr>
            <w:t>☐</w:t>
          </w:r>
        </w:sdtContent>
      </w:sdt>
      <w:r w:rsidR="005435B5">
        <w:t xml:space="preserve"> </w:t>
      </w:r>
      <w:r w:rsidR="007A6590" w:rsidRPr="007A6590">
        <w:t>Nuts and bolts</w:t>
      </w:r>
    </w:p>
    <w:p w14:paraId="04ABECAD" w14:textId="10D3FECA" w:rsidR="005435B5" w:rsidRDefault="00FC0927" w:rsidP="005435B5">
      <w:pPr>
        <w:spacing w:after="0" w:line="276" w:lineRule="auto"/>
        <w:ind w:firstLine="720"/>
      </w:pPr>
      <w:sdt>
        <w:sdtPr>
          <w:id w:val="-11681618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435B5">
            <w:rPr>
              <w:rFonts w:ascii="MS Gothic" w:eastAsia="MS Gothic" w:hAnsi="MS Gothic" w:hint="eastAsia"/>
            </w:rPr>
            <w:t>☐</w:t>
          </w:r>
        </w:sdtContent>
      </w:sdt>
      <w:r w:rsidR="005435B5">
        <w:t xml:space="preserve"> </w:t>
      </w:r>
      <w:r w:rsidR="00267702" w:rsidRPr="00267702">
        <w:t>Screws</w:t>
      </w:r>
    </w:p>
    <w:p w14:paraId="52A35FEB" w14:textId="180B9AAC" w:rsidR="005435B5" w:rsidRDefault="00FC0927" w:rsidP="005435B5">
      <w:pPr>
        <w:spacing w:after="0" w:line="276" w:lineRule="auto"/>
        <w:ind w:firstLine="720"/>
      </w:pPr>
      <w:sdt>
        <w:sdtPr>
          <w:id w:val="471960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435B5">
            <w:rPr>
              <w:rFonts w:ascii="MS Gothic" w:eastAsia="MS Gothic" w:hAnsi="MS Gothic" w:hint="eastAsia"/>
            </w:rPr>
            <w:t>☐</w:t>
          </w:r>
        </w:sdtContent>
      </w:sdt>
      <w:r w:rsidR="005435B5">
        <w:t xml:space="preserve"> </w:t>
      </w:r>
      <w:r w:rsidR="00267702" w:rsidRPr="00267702">
        <w:t>Wood scraps</w:t>
      </w:r>
    </w:p>
    <w:p w14:paraId="60A3A79D" w14:textId="5C0FFE4C" w:rsidR="005435B5" w:rsidRDefault="00FC0927" w:rsidP="005435B5">
      <w:pPr>
        <w:spacing w:after="0" w:line="276" w:lineRule="auto"/>
        <w:ind w:firstLine="720"/>
      </w:pPr>
      <w:sdt>
        <w:sdtPr>
          <w:id w:val="12954882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435B5">
            <w:rPr>
              <w:rFonts w:ascii="MS Gothic" w:eastAsia="MS Gothic" w:hAnsi="MS Gothic" w:hint="eastAsia"/>
            </w:rPr>
            <w:t>☐</w:t>
          </w:r>
        </w:sdtContent>
      </w:sdt>
      <w:r w:rsidR="005435B5">
        <w:t xml:space="preserve"> </w:t>
      </w:r>
      <w:r w:rsidR="006D26E2" w:rsidRPr="006D26E2">
        <w:t>Spools</w:t>
      </w:r>
    </w:p>
    <w:p w14:paraId="01622BCC" w14:textId="4F2514B1" w:rsidR="005435B5" w:rsidRDefault="00FC0927" w:rsidP="005435B5">
      <w:pPr>
        <w:spacing w:after="0" w:line="276" w:lineRule="auto"/>
        <w:ind w:firstLine="720"/>
      </w:pPr>
      <w:sdt>
        <w:sdtPr>
          <w:id w:val="116890857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435B5">
            <w:rPr>
              <w:rFonts w:ascii="MS Gothic" w:eastAsia="MS Gothic" w:hAnsi="MS Gothic" w:hint="eastAsia"/>
            </w:rPr>
            <w:t>☐</w:t>
          </w:r>
        </w:sdtContent>
      </w:sdt>
      <w:r w:rsidR="005435B5">
        <w:t xml:space="preserve"> </w:t>
      </w:r>
      <w:r w:rsidR="00324534" w:rsidRPr="00324534">
        <w:t>Table or stump</w:t>
      </w:r>
    </w:p>
    <w:p w14:paraId="2E36EAF5" w14:textId="396809CA" w:rsidR="005435B5" w:rsidRDefault="00FC0927" w:rsidP="005435B5">
      <w:pPr>
        <w:spacing w:after="0" w:line="276" w:lineRule="auto"/>
        <w:ind w:firstLine="720"/>
      </w:pPr>
      <w:sdt>
        <w:sdtPr>
          <w:id w:val="939878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435B5">
            <w:rPr>
              <w:rFonts w:ascii="MS Gothic" w:eastAsia="MS Gothic" w:hAnsi="MS Gothic" w:hint="eastAsia"/>
            </w:rPr>
            <w:t>☐</w:t>
          </w:r>
        </w:sdtContent>
      </w:sdt>
      <w:r w:rsidR="005435B5">
        <w:t xml:space="preserve"> </w:t>
      </w:r>
      <w:r w:rsidR="00324534" w:rsidRPr="00324534">
        <w:t>Pegboard with hoods for hanging tools</w:t>
      </w:r>
    </w:p>
    <w:p w14:paraId="02D4A6EF" w14:textId="014FE870" w:rsidR="005435B5" w:rsidRDefault="00FC0927" w:rsidP="005435B5">
      <w:pPr>
        <w:spacing w:after="0" w:line="276" w:lineRule="auto"/>
        <w:ind w:firstLine="720"/>
      </w:pPr>
      <w:sdt>
        <w:sdtPr>
          <w:id w:val="16605748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435B5">
            <w:rPr>
              <w:rFonts w:ascii="MS Gothic" w:eastAsia="MS Gothic" w:hAnsi="MS Gothic" w:hint="eastAsia"/>
            </w:rPr>
            <w:t>☐</w:t>
          </w:r>
        </w:sdtContent>
      </w:sdt>
      <w:r w:rsidR="005435B5">
        <w:t xml:space="preserve"> </w:t>
      </w:r>
      <w:r w:rsidR="003D4A1D" w:rsidRPr="003D4A1D">
        <w:t>Screwdrivers</w:t>
      </w:r>
    </w:p>
    <w:p w14:paraId="3314C676" w14:textId="12ED3388" w:rsidR="005435B5" w:rsidRDefault="00FC0927" w:rsidP="005435B5">
      <w:pPr>
        <w:spacing w:after="0" w:line="276" w:lineRule="auto"/>
        <w:ind w:firstLine="720"/>
      </w:pPr>
      <w:sdt>
        <w:sdtPr>
          <w:id w:val="111771502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435B5">
            <w:rPr>
              <w:rFonts w:ascii="MS Gothic" w:eastAsia="MS Gothic" w:hAnsi="MS Gothic" w:hint="eastAsia"/>
            </w:rPr>
            <w:t>☐</w:t>
          </w:r>
        </w:sdtContent>
      </w:sdt>
      <w:r w:rsidR="005435B5">
        <w:t xml:space="preserve"> </w:t>
      </w:r>
      <w:r w:rsidR="00E664B8" w:rsidRPr="00E664B8">
        <w:t>Pliers</w:t>
      </w:r>
    </w:p>
    <w:p w14:paraId="3F0E7A15" w14:textId="73E40734" w:rsidR="005435B5" w:rsidRDefault="00FC0927" w:rsidP="005435B5">
      <w:pPr>
        <w:spacing w:after="0" w:line="276" w:lineRule="auto"/>
        <w:ind w:firstLine="720"/>
      </w:pPr>
      <w:sdt>
        <w:sdtPr>
          <w:id w:val="-13192654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435B5">
            <w:rPr>
              <w:rFonts w:ascii="MS Gothic" w:eastAsia="MS Gothic" w:hAnsi="MS Gothic" w:hint="eastAsia"/>
            </w:rPr>
            <w:t>☐</w:t>
          </w:r>
        </w:sdtContent>
      </w:sdt>
      <w:r w:rsidR="005435B5">
        <w:t xml:space="preserve"> </w:t>
      </w:r>
      <w:r w:rsidR="00503A6F" w:rsidRPr="00503A6F">
        <w:t>Hand drill and bits</w:t>
      </w:r>
    </w:p>
    <w:p w14:paraId="296E409C" w14:textId="0DC3C118" w:rsidR="005435B5" w:rsidRDefault="00FC0927" w:rsidP="005435B5">
      <w:pPr>
        <w:spacing w:after="0" w:line="276" w:lineRule="auto"/>
        <w:ind w:firstLine="720"/>
      </w:pPr>
      <w:sdt>
        <w:sdtPr>
          <w:id w:val="203028804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435B5">
            <w:rPr>
              <w:rFonts w:ascii="MS Gothic" w:eastAsia="MS Gothic" w:hAnsi="MS Gothic" w:hint="eastAsia"/>
            </w:rPr>
            <w:t>☐</w:t>
          </w:r>
        </w:sdtContent>
      </w:sdt>
      <w:r w:rsidR="005435B5">
        <w:t xml:space="preserve"> </w:t>
      </w:r>
      <w:r w:rsidR="002C1B67" w:rsidRPr="002C1B67">
        <w:t>Safety goggles</w:t>
      </w:r>
    </w:p>
    <w:p w14:paraId="05B1775E" w14:textId="52F744DC" w:rsidR="005435B5" w:rsidRDefault="00FC0927" w:rsidP="005435B5">
      <w:pPr>
        <w:spacing w:after="0" w:line="276" w:lineRule="auto"/>
        <w:ind w:firstLine="720"/>
      </w:pPr>
      <w:sdt>
        <w:sdtPr>
          <w:id w:val="14640106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21721">
            <w:rPr>
              <w:rFonts w:ascii="MS Gothic" w:eastAsia="MS Gothic" w:hAnsi="MS Gothic" w:hint="eastAsia"/>
            </w:rPr>
            <w:t>☐</w:t>
          </w:r>
        </w:sdtContent>
      </w:sdt>
      <w:r w:rsidR="00321721">
        <w:t xml:space="preserve"> </w:t>
      </w:r>
      <w:r w:rsidR="00AC21C1" w:rsidRPr="00AC21C1">
        <w:t>Water-based paint and brushes</w:t>
      </w:r>
    </w:p>
    <w:p w14:paraId="043D0AB3" w14:textId="5DE0B1C1" w:rsidR="005435B5" w:rsidRDefault="00FC0927" w:rsidP="005435B5">
      <w:pPr>
        <w:spacing w:after="0" w:line="276" w:lineRule="auto"/>
        <w:ind w:firstLine="720"/>
      </w:pPr>
      <w:sdt>
        <w:sdtPr>
          <w:id w:val="916755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435B5">
            <w:rPr>
              <w:rFonts w:ascii="MS Gothic" w:eastAsia="MS Gothic" w:hAnsi="MS Gothic" w:hint="eastAsia"/>
            </w:rPr>
            <w:t>☐</w:t>
          </w:r>
        </w:sdtContent>
      </w:sdt>
      <w:r w:rsidR="005435B5">
        <w:t xml:space="preserve"> </w:t>
      </w:r>
      <w:r w:rsidR="007542A0" w:rsidRPr="007542A0">
        <w:t>Journals or other paper for illustrations and writing</w:t>
      </w:r>
    </w:p>
    <w:p w14:paraId="427DBC3C" w14:textId="701D81A2" w:rsidR="005435B5" w:rsidRDefault="00FC0927" w:rsidP="00E01FD8">
      <w:pPr>
        <w:spacing w:after="0" w:line="276" w:lineRule="auto"/>
        <w:ind w:firstLine="720"/>
      </w:pPr>
      <w:sdt>
        <w:sdtPr>
          <w:id w:val="-7610579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01FD8">
            <w:rPr>
              <w:rFonts w:ascii="MS Gothic" w:eastAsia="MS Gothic" w:hAnsi="MS Gothic" w:hint="eastAsia"/>
            </w:rPr>
            <w:t>☐</w:t>
          </w:r>
        </w:sdtContent>
      </w:sdt>
      <w:r w:rsidR="00E01FD8">
        <w:t xml:space="preserve"> </w:t>
      </w:r>
      <w:r w:rsidR="0064367F" w:rsidRPr="0064367F">
        <w:t>Books about woodworking</w:t>
      </w:r>
    </w:p>
    <w:p w14:paraId="34E27C1E" w14:textId="332203AC" w:rsidR="0041409A" w:rsidRDefault="0041409A" w:rsidP="0041409A">
      <w:pPr>
        <w:pStyle w:val="Heading1"/>
        <w:rPr>
          <w:rFonts w:hint="eastAsia"/>
        </w:rPr>
      </w:pPr>
      <w:r>
        <w:t>Writing Center</w:t>
      </w:r>
    </w:p>
    <w:p w14:paraId="6FC04D48" w14:textId="3FC7B4F5" w:rsidR="0041409A" w:rsidRDefault="00FC0927" w:rsidP="00B0384B">
      <w:pPr>
        <w:spacing w:after="0" w:line="276" w:lineRule="auto"/>
        <w:ind w:firstLine="720"/>
      </w:pPr>
      <w:sdt>
        <w:sdtPr>
          <w:id w:val="-80130109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409A">
            <w:rPr>
              <w:rFonts w:ascii="MS Gothic" w:eastAsia="MS Gothic" w:hAnsi="MS Gothic" w:hint="eastAsia"/>
            </w:rPr>
            <w:t>☐</w:t>
          </w:r>
        </w:sdtContent>
      </w:sdt>
      <w:r w:rsidR="0041409A">
        <w:t xml:space="preserve"> </w:t>
      </w:r>
      <w:r w:rsidR="008B0E02" w:rsidRPr="008B0E02">
        <w:t>**Paper of different colors and sizes, lined and unlined</w:t>
      </w:r>
    </w:p>
    <w:p w14:paraId="3F61C0D0" w14:textId="15E5CCDE" w:rsidR="0041409A" w:rsidRDefault="00FC0927" w:rsidP="00B0384B">
      <w:pPr>
        <w:spacing w:after="0" w:line="276" w:lineRule="auto"/>
        <w:ind w:firstLine="720"/>
      </w:pPr>
      <w:sdt>
        <w:sdtPr>
          <w:id w:val="5713125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409A">
            <w:rPr>
              <w:rFonts w:ascii="MS Gothic" w:eastAsia="MS Gothic" w:hAnsi="MS Gothic" w:hint="eastAsia"/>
            </w:rPr>
            <w:t>☐</w:t>
          </w:r>
        </w:sdtContent>
      </w:sdt>
      <w:r w:rsidR="0041409A">
        <w:t xml:space="preserve"> </w:t>
      </w:r>
      <w:r w:rsidR="001B40A3" w:rsidRPr="001B40A3">
        <w:t>**Containers for writing utensils</w:t>
      </w:r>
    </w:p>
    <w:p w14:paraId="242EB691" w14:textId="69D93A56" w:rsidR="0041409A" w:rsidRDefault="00FC0927" w:rsidP="00B0384B">
      <w:pPr>
        <w:spacing w:after="0" w:line="276" w:lineRule="auto"/>
        <w:ind w:firstLine="720"/>
      </w:pPr>
      <w:sdt>
        <w:sdtPr>
          <w:id w:val="-140359555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409A">
            <w:rPr>
              <w:rFonts w:ascii="MS Gothic" w:eastAsia="MS Gothic" w:hAnsi="MS Gothic" w:hint="eastAsia"/>
            </w:rPr>
            <w:t>☐</w:t>
          </w:r>
        </w:sdtContent>
      </w:sdt>
      <w:r w:rsidR="0041409A">
        <w:t xml:space="preserve"> </w:t>
      </w:r>
      <w:r w:rsidR="00106B1D" w:rsidRPr="00106B1D">
        <w:t>**Pencils of various sizes</w:t>
      </w:r>
    </w:p>
    <w:p w14:paraId="2F1EABB3" w14:textId="1B44263E" w:rsidR="0041409A" w:rsidRDefault="00FC0927" w:rsidP="00B0384B">
      <w:pPr>
        <w:spacing w:after="0" w:line="276" w:lineRule="auto"/>
        <w:ind w:firstLine="720"/>
      </w:pPr>
      <w:sdt>
        <w:sdtPr>
          <w:id w:val="-19702664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409A">
            <w:rPr>
              <w:rFonts w:ascii="MS Gothic" w:eastAsia="MS Gothic" w:hAnsi="MS Gothic" w:hint="eastAsia"/>
            </w:rPr>
            <w:t>☐</w:t>
          </w:r>
        </w:sdtContent>
      </w:sdt>
      <w:r w:rsidR="0041409A">
        <w:t xml:space="preserve"> </w:t>
      </w:r>
      <w:r w:rsidR="00665159" w:rsidRPr="00665159">
        <w:t>**Colored pencils</w:t>
      </w:r>
    </w:p>
    <w:p w14:paraId="46ADAF65" w14:textId="70B781ED" w:rsidR="0041409A" w:rsidRDefault="00FC0927" w:rsidP="00B0384B">
      <w:pPr>
        <w:spacing w:after="0" w:line="276" w:lineRule="auto"/>
        <w:ind w:firstLine="720"/>
      </w:pPr>
      <w:sdt>
        <w:sdtPr>
          <w:id w:val="116513177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409A">
            <w:rPr>
              <w:rFonts w:ascii="MS Gothic" w:eastAsia="MS Gothic" w:hAnsi="MS Gothic" w:hint="eastAsia"/>
            </w:rPr>
            <w:t>☐</w:t>
          </w:r>
        </w:sdtContent>
      </w:sdt>
      <w:r w:rsidR="0041409A">
        <w:t xml:space="preserve"> </w:t>
      </w:r>
      <w:r w:rsidR="00C85AC5" w:rsidRPr="00C85AC5">
        <w:t>**Felt pens of various sizes</w:t>
      </w:r>
    </w:p>
    <w:p w14:paraId="102E8678" w14:textId="4D6F4259" w:rsidR="0041409A" w:rsidRDefault="00FC0927" w:rsidP="00B0384B">
      <w:pPr>
        <w:spacing w:after="0" w:line="276" w:lineRule="auto"/>
        <w:ind w:firstLine="720"/>
      </w:pPr>
      <w:sdt>
        <w:sdtPr>
          <w:id w:val="-5146181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409A">
            <w:rPr>
              <w:rFonts w:ascii="MS Gothic" w:eastAsia="MS Gothic" w:hAnsi="MS Gothic" w:hint="eastAsia"/>
            </w:rPr>
            <w:t>☐</w:t>
          </w:r>
        </w:sdtContent>
      </w:sdt>
      <w:r w:rsidR="0041409A">
        <w:t xml:space="preserve"> </w:t>
      </w:r>
      <w:r w:rsidR="0036765D" w:rsidRPr="0036765D">
        <w:t>**Crayons</w:t>
      </w:r>
    </w:p>
    <w:p w14:paraId="2E061E6F" w14:textId="716FF13A" w:rsidR="00F42255" w:rsidRDefault="00FC0927" w:rsidP="00F42255">
      <w:pPr>
        <w:spacing w:after="0" w:line="276" w:lineRule="auto"/>
        <w:ind w:firstLine="720"/>
      </w:pPr>
      <w:sdt>
        <w:sdtPr>
          <w:id w:val="-18635072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2255">
            <w:rPr>
              <w:rFonts w:ascii="MS Gothic" w:eastAsia="MS Gothic" w:hAnsi="MS Gothic" w:hint="eastAsia"/>
            </w:rPr>
            <w:t>☐</w:t>
          </w:r>
        </w:sdtContent>
      </w:sdt>
      <w:r w:rsidR="00F42255">
        <w:t xml:space="preserve"> </w:t>
      </w:r>
      <w:r w:rsidR="00DF5604" w:rsidRPr="00DF5604">
        <w:t>**Wooden alphabet (multiples of upper and lower case)</w:t>
      </w:r>
    </w:p>
    <w:p w14:paraId="3BCA5C18" w14:textId="4D4A2698" w:rsidR="00F42255" w:rsidRDefault="00FC0927" w:rsidP="00F42255">
      <w:pPr>
        <w:spacing w:after="0" w:line="276" w:lineRule="auto"/>
        <w:ind w:firstLine="720"/>
      </w:pPr>
      <w:sdt>
        <w:sdtPr>
          <w:id w:val="186216483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2255">
            <w:rPr>
              <w:rFonts w:ascii="MS Gothic" w:eastAsia="MS Gothic" w:hAnsi="MS Gothic" w:hint="eastAsia"/>
            </w:rPr>
            <w:t>☐</w:t>
          </w:r>
        </w:sdtContent>
      </w:sdt>
      <w:r w:rsidR="00F42255">
        <w:t xml:space="preserve"> </w:t>
      </w:r>
      <w:r w:rsidR="00BF3567" w:rsidRPr="00BF3567">
        <w:t>Templates</w:t>
      </w:r>
    </w:p>
    <w:p w14:paraId="5D3BE167" w14:textId="10820BE6" w:rsidR="00F42255" w:rsidRDefault="00FC0927" w:rsidP="00F42255">
      <w:pPr>
        <w:spacing w:after="0" w:line="276" w:lineRule="auto"/>
        <w:ind w:firstLine="720"/>
      </w:pPr>
      <w:sdt>
        <w:sdtPr>
          <w:id w:val="3123786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2255">
            <w:rPr>
              <w:rFonts w:ascii="MS Gothic" w:eastAsia="MS Gothic" w:hAnsi="MS Gothic" w:hint="eastAsia"/>
            </w:rPr>
            <w:t>☐</w:t>
          </w:r>
        </w:sdtContent>
      </w:sdt>
      <w:r w:rsidR="00F42255">
        <w:t xml:space="preserve"> </w:t>
      </w:r>
      <w:r w:rsidR="00F807D0" w:rsidRPr="00F807D0">
        <w:t>Sandpaper letters</w:t>
      </w:r>
    </w:p>
    <w:p w14:paraId="5D4320B5" w14:textId="074155F6" w:rsidR="00F42255" w:rsidRDefault="00FC0927" w:rsidP="00F42255">
      <w:pPr>
        <w:spacing w:after="0" w:line="276" w:lineRule="auto"/>
        <w:ind w:firstLine="720"/>
      </w:pPr>
      <w:sdt>
        <w:sdtPr>
          <w:id w:val="59398312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2255">
            <w:rPr>
              <w:rFonts w:ascii="MS Gothic" w:eastAsia="MS Gothic" w:hAnsi="MS Gothic" w:hint="eastAsia"/>
            </w:rPr>
            <w:t>☐</w:t>
          </w:r>
        </w:sdtContent>
      </w:sdt>
      <w:r w:rsidR="00F42255">
        <w:t xml:space="preserve"> </w:t>
      </w:r>
      <w:r w:rsidR="00E3160F" w:rsidRPr="00E3160F">
        <w:t>Oak tag sentence strips for picture word cards</w:t>
      </w:r>
    </w:p>
    <w:p w14:paraId="734A95FE" w14:textId="7EBCC0C0" w:rsidR="00F42255" w:rsidRDefault="00FC0927" w:rsidP="00F42255">
      <w:pPr>
        <w:spacing w:after="0" w:line="276" w:lineRule="auto"/>
        <w:ind w:firstLine="720"/>
      </w:pPr>
      <w:sdt>
        <w:sdtPr>
          <w:id w:val="11130209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2255">
            <w:rPr>
              <w:rFonts w:ascii="MS Gothic" w:eastAsia="MS Gothic" w:hAnsi="MS Gothic" w:hint="eastAsia"/>
            </w:rPr>
            <w:t>☐</w:t>
          </w:r>
        </w:sdtContent>
      </w:sdt>
      <w:r w:rsidR="00F42255">
        <w:t xml:space="preserve"> </w:t>
      </w:r>
      <w:r w:rsidR="00997655" w:rsidRPr="00997655">
        <w:t>**Printing set (stamps of lower and uppercase letters, ink pad)</w:t>
      </w:r>
    </w:p>
    <w:p w14:paraId="0F69341A" w14:textId="3BD6C17F" w:rsidR="00F42255" w:rsidRDefault="00FC0927" w:rsidP="00F42255">
      <w:pPr>
        <w:spacing w:after="0" w:line="276" w:lineRule="auto"/>
        <w:ind w:firstLine="720"/>
      </w:pPr>
      <w:sdt>
        <w:sdtPr>
          <w:id w:val="-107659112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2255">
            <w:rPr>
              <w:rFonts w:ascii="MS Gothic" w:eastAsia="MS Gothic" w:hAnsi="MS Gothic" w:hint="eastAsia"/>
            </w:rPr>
            <w:t>☐</w:t>
          </w:r>
        </w:sdtContent>
      </w:sdt>
      <w:r w:rsidR="00F42255">
        <w:t xml:space="preserve"> </w:t>
      </w:r>
      <w:r w:rsidR="007F0D67" w:rsidRPr="007F0D67">
        <w:t>**Journals</w:t>
      </w:r>
    </w:p>
    <w:p w14:paraId="464C617D" w14:textId="29A3813A" w:rsidR="00F42255" w:rsidRDefault="00FC0927" w:rsidP="00F42255">
      <w:pPr>
        <w:spacing w:after="0" w:line="276" w:lineRule="auto"/>
        <w:ind w:firstLine="720"/>
      </w:pPr>
      <w:sdt>
        <w:sdtPr>
          <w:id w:val="-15434421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2255">
            <w:rPr>
              <w:rFonts w:ascii="MS Gothic" w:eastAsia="MS Gothic" w:hAnsi="MS Gothic" w:hint="eastAsia"/>
            </w:rPr>
            <w:t>☐</w:t>
          </w:r>
        </w:sdtContent>
      </w:sdt>
      <w:r w:rsidR="00F42255">
        <w:t xml:space="preserve"> </w:t>
      </w:r>
      <w:r w:rsidR="00C76007" w:rsidRPr="00C76007">
        <w:t>Pictures and photographs</w:t>
      </w:r>
    </w:p>
    <w:p w14:paraId="7B44CE20" w14:textId="36B239FE" w:rsidR="00F42255" w:rsidRDefault="00FC0927" w:rsidP="00F42255">
      <w:pPr>
        <w:spacing w:after="0" w:line="276" w:lineRule="auto"/>
        <w:ind w:firstLine="720"/>
      </w:pPr>
      <w:sdt>
        <w:sdtPr>
          <w:id w:val="11214945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2255">
            <w:rPr>
              <w:rFonts w:ascii="MS Gothic" w:eastAsia="MS Gothic" w:hAnsi="MS Gothic" w:hint="eastAsia"/>
            </w:rPr>
            <w:t>☐</w:t>
          </w:r>
        </w:sdtContent>
      </w:sdt>
      <w:r w:rsidR="00F42255">
        <w:t xml:space="preserve"> </w:t>
      </w:r>
      <w:r w:rsidR="0020767D" w:rsidRPr="0020767D">
        <w:t>Child safe stapler</w:t>
      </w:r>
    </w:p>
    <w:p w14:paraId="19A49A0A" w14:textId="7AE8E003" w:rsidR="00F42255" w:rsidRDefault="00FC0927" w:rsidP="00F42255">
      <w:pPr>
        <w:spacing w:after="0" w:line="276" w:lineRule="auto"/>
        <w:ind w:firstLine="720"/>
      </w:pPr>
      <w:sdt>
        <w:sdtPr>
          <w:id w:val="-52849633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2255">
            <w:rPr>
              <w:rFonts w:ascii="MS Gothic" w:eastAsia="MS Gothic" w:hAnsi="MS Gothic" w:hint="eastAsia"/>
            </w:rPr>
            <w:t>☐</w:t>
          </w:r>
        </w:sdtContent>
      </w:sdt>
      <w:r w:rsidR="00F42255">
        <w:t xml:space="preserve"> </w:t>
      </w:r>
      <w:r w:rsidR="00A47F7C" w:rsidRPr="00A47F7C">
        <w:t>Book making materials</w:t>
      </w:r>
    </w:p>
    <w:p w14:paraId="5AB62136" w14:textId="48317081" w:rsidR="00F42255" w:rsidRDefault="00FC0927" w:rsidP="00F42255">
      <w:pPr>
        <w:spacing w:after="0" w:line="276" w:lineRule="auto"/>
        <w:ind w:firstLine="720"/>
      </w:pPr>
      <w:sdt>
        <w:sdtPr>
          <w:id w:val="78647082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2255">
            <w:rPr>
              <w:rFonts w:ascii="MS Gothic" w:eastAsia="MS Gothic" w:hAnsi="MS Gothic" w:hint="eastAsia"/>
            </w:rPr>
            <w:t>☐</w:t>
          </w:r>
        </w:sdtContent>
      </w:sdt>
      <w:r w:rsidR="00F42255">
        <w:t xml:space="preserve"> </w:t>
      </w:r>
      <w:r w:rsidR="006E0CD1" w:rsidRPr="006E0CD1">
        <w:t>Magnetic letters and magnetic board</w:t>
      </w:r>
    </w:p>
    <w:p w14:paraId="1824FB92" w14:textId="3A2F0F57" w:rsidR="00F42255" w:rsidRDefault="00FC0927" w:rsidP="00F42255">
      <w:pPr>
        <w:spacing w:after="0" w:line="276" w:lineRule="auto"/>
        <w:ind w:firstLine="720"/>
      </w:pPr>
      <w:sdt>
        <w:sdtPr>
          <w:id w:val="-113917885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2255">
            <w:rPr>
              <w:rFonts w:ascii="MS Gothic" w:eastAsia="MS Gothic" w:hAnsi="MS Gothic" w:hint="eastAsia"/>
            </w:rPr>
            <w:t>☐</w:t>
          </w:r>
        </w:sdtContent>
      </w:sdt>
      <w:r w:rsidR="00F42255">
        <w:t xml:space="preserve"> </w:t>
      </w:r>
      <w:r w:rsidR="00E54B02" w:rsidRPr="00E54B02">
        <w:t>**Small dry erase boards with markers</w:t>
      </w:r>
    </w:p>
    <w:p w14:paraId="5DD3D98B" w14:textId="5BC8E12E" w:rsidR="00F42255" w:rsidRDefault="00FC0927" w:rsidP="00F42255">
      <w:pPr>
        <w:spacing w:after="0" w:line="276" w:lineRule="auto"/>
        <w:ind w:firstLine="720"/>
      </w:pPr>
      <w:sdt>
        <w:sdtPr>
          <w:id w:val="-17960541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2255">
            <w:rPr>
              <w:rFonts w:ascii="MS Gothic" w:eastAsia="MS Gothic" w:hAnsi="MS Gothic" w:hint="eastAsia"/>
            </w:rPr>
            <w:t>☐</w:t>
          </w:r>
        </w:sdtContent>
      </w:sdt>
      <w:r w:rsidR="00F42255">
        <w:t xml:space="preserve"> </w:t>
      </w:r>
      <w:r w:rsidR="00091B2E" w:rsidRPr="00091B2E">
        <w:t>Small chalkboard and chalk</w:t>
      </w:r>
    </w:p>
    <w:p w14:paraId="558D96D1" w14:textId="7E702F01" w:rsidR="00091B2E" w:rsidRDefault="00FC0927" w:rsidP="00091B2E">
      <w:pPr>
        <w:spacing w:after="0" w:line="276" w:lineRule="auto"/>
        <w:ind w:firstLine="720"/>
      </w:pPr>
      <w:sdt>
        <w:sdtPr>
          <w:id w:val="-28766384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91B2E">
            <w:rPr>
              <w:rFonts w:ascii="MS Gothic" w:eastAsia="MS Gothic" w:hAnsi="MS Gothic" w:hint="eastAsia"/>
            </w:rPr>
            <w:t>☐</w:t>
          </w:r>
        </w:sdtContent>
      </w:sdt>
      <w:r w:rsidR="00091B2E">
        <w:t xml:space="preserve"> </w:t>
      </w:r>
      <w:r w:rsidR="003231F1" w:rsidRPr="003231F1">
        <w:t>Felt letters and felt board</w:t>
      </w:r>
    </w:p>
    <w:p w14:paraId="64B46404" w14:textId="0654ADBD" w:rsidR="00091B2E" w:rsidRDefault="00FC0927" w:rsidP="009629E0">
      <w:pPr>
        <w:spacing w:after="0" w:line="276" w:lineRule="auto"/>
        <w:ind w:firstLine="720"/>
      </w:pPr>
      <w:sdt>
        <w:sdtPr>
          <w:id w:val="39101421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91B2E">
            <w:rPr>
              <w:rFonts w:ascii="MS Gothic" w:eastAsia="MS Gothic" w:hAnsi="MS Gothic" w:hint="eastAsia"/>
            </w:rPr>
            <w:t>☐</w:t>
          </w:r>
        </w:sdtContent>
      </w:sdt>
      <w:r w:rsidR="00091B2E">
        <w:t xml:space="preserve"> </w:t>
      </w:r>
      <w:r w:rsidR="0080421E" w:rsidRPr="0080421E">
        <w:t>Writing center sets</w:t>
      </w:r>
    </w:p>
    <w:p w14:paraId="00188A1B" w14:textId="693741A8" w:rsidR="00F42255" w:rsidRDefault="00FC0927" w:rsidP="00212A68">
      <w:pPr>
        <w:spacing w:after="0" w:line="276" w:lineRule="auto"/>
        <w:ind w:firstLine="720"/>
      </w:pPr>
      <w:sdt>
        <w:sdtPr>
          <w:id w:val="9560681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12A68">
            <w:rPr>
              <w:rFonts w:ascii="MS Gothic" w:eastAsia="MS Gothic" w:hAnsi="MS Gothic" w:hint="eastAsia"/>
            </w:rPr>
            <w:t>☐</w:t>
          </w:r>
        </w:sdtContent>
      </w:sdt>
      <w:r w:rsidR="00212A68">
        <w:t xml:space="preserve"> </w:t>
      </w:r>
      <w:r w:rsidR="005435B5" w:rsidRPr="005435B5">
        <w:t>**Bulletin board to display writing</w:t>
      </w:r>
    </w:p>
    <w:p w14:paraId="05D63E21" w14:textId="3C528B59" w:rsidR="0041409A" w:rsidRDefault="0041409A" w:rsidP="0041409A">
      <w:pPr>
        <w:pStyle w:val="Heading1"/>
        <w:rPr>
          <w:rFonts w:hint="eastAsia"/>
        </w:rPr>
      </w:pPr>
      <w:r>
        <w:t>Other Equipment and Materials</w:t>
      </w:r>
    </w:p>
    <w:p w14:paraId="071A3BA8" w14:textId="39948E55" w:rsidR="0041409A" w:rsidRDefault="00FC0927" w:rsidP="00B0384B">
      <w:pPr>
        <w:spacing w:after="0" w:line="276" w:lineRule="auto"/>
        <w:ind w:firstLine="720"/>
      </w:pPr>
      <w:sdt>
        <w:sdtPr>
          <w:id w:val="-21454230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409A">
            <w:rPr>
              <w:rFonts w:ascii="MS Gothic" w:eastAsia="MS Gothic" w:hAnsi="MS Gothic" w:hint="eastAsia"/>
            </w:rPr>
            <w:t>☐</w:t>
          </w:r>
        </w:sdtContent>
      </w:sdt>
      <w:r w:rsidR="0041409A">
        <w:t xml:space="preserve"> </w:t>
      </w:r>
      <w:r w:rsidR="004528A4" w:rsidRPr="004528A4">
        <w:t>**Cabinets and shelving units for storage and display of materials</w:t>
      </w:r>
    </w:p>
    <w:p w14:paraId="146F40F7" w14:textId="62BB664F" w:rsidR="0041409A" w:rsidRDefault="00FC0927" w:rsidP="00B0384B">
      <w:pPr>
        <w:spacing w:after="0" w:line="276" w:lineRule="auto"/>
        <w:ind w:firstLine="720"/>
      </w:pPr>
      <w:sdt>
        <w:sdtPr>
          <w:id w:val="-116522876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409A">
            <w:rPr>
              <w:rFonts w:ascii="MS Gothic" w:eastAsia="MS Gothic" w:hAnsi="MS Gothic" w:hint="eastAsia"/>
            </w:rPr>
            <w:t>☐</w:t>
          </w:r>
        </w:sdtContent>
      </w:sdt>
      <w:r w:rsidR="0041409A">
        <w:t xml:space="preserve"> </w:t>
      </w:r>
      <w:r w:rsidR="003B00B3" w:rsidRPr="003B00B3">
        <w:t>**Child-sized tables</w:t>
      </w:r>
    </w:p>
    <w:p w14:paraId="0B1BFD02" w14:textId="3418FB98" w:rsidR="0041409A" w:rsidRDefault="00FC0927" w:rsidP="00B0384B">
      <w:pPr>
        <w:spacing w:after="0" w:line="276" w:lineRule="auto"/>
        <w:ind w:firstLine="720"/>
      </w:pPr>
      <w:sdt>
        <w:sdtPr>
          <w:id w:val="-14386010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409A">
            <w:rPr>
              <w:rFonts w:ascii="MS Gothic" w:eastAsia="MS Gothic" w:hAnsi="MS Gothic" w:hint="eastAsia"/>
            </w:rPr>
            <w:t>☐</w:t>
          </w:r>
        </w:sdtContent>
      </w:sdt>
      <w:r w:rsidR="0041409A">
        <w:t xml:space="preserve"> </w:t>
      </w:r>
      <w:r w:rsidR="003B00B3" w:rsidRPr="003B00B3">
        <w:t>Chairs</w:t>
      </w:r>
    </w:p>
    <w:p w14:paraId="4BC5E7EE" w14:textId="50DA5889" w:rsidR="0041409A" w:rsidRDefault="00FC0927" w:rsidP="00B0384B">
      <w:pPr>
        <w:spacing w:after="0" w:line="276" w:lineRule="auto"/>
        <w:ind w:firstLine="720"/>
      </w:pPr>
      <w:sdt>
        <w:sdtPr>
          <w:id w:val="-15236984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409A">
            <w:rPr>
              <w:rFonts w:ascii="MS Gothic" w:eastAsia="MS Gothic" w:hAnsi="MS Gothic" w:hint="eastAsia"/>
            </w:rPr>
            <w:t>☐</w:t>
          </w:r>
        </w:sdtContent>
      </w:sdt>
      <w:r w:rsidR="0041409A">
        <w:t xml:space="preserve"> </w:t>
      </w:r>
      <w:r w:rsidR="003B00B3" w:rsidRPr="003B00B3">
        <w:t>File cabinet</w:t>
      </w:r>
    </w:p>
    <w:p w14:paraId="025F63C4" w14:textId="69106FE6" w:rsidR="0041409A" w:rsidRDefault="00FC0927" w:rsidP="00B0384B">
      <w:pPr>
        <w:spacing w:after="0" w:line="276" w:lineRule="auto"/>
        <w:ind w:firstLine="720"/>
      </w:pPr>
      <w:sdt>
        <w:sdtPr>
          <w:id w:val="19862774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409A">
            <w:rPr>
              <w:rFonts w:ascii="MS Gothic" w:eastAsia="MS Gothic" w:hAnsi="MS Gothic" w:hint="eastAsia"/>
            </w:rPr>
            <w:t>☐</w:t>
          </w:r>
        </w:sdtContent>
      </w:sdt>
      <w:r w:rsidR="0041409A">
        <w:t xml:space="preserve"> </w:t>
      </w:r>
      <w:r w:rsidR="006C2C91" w:rsidRPr="006C2C91">
        <w:t>**Cubbies</w:t>
      </w:r>
    </w:p>
    <w:p w14:paraId="20830290" w14:textId="137918F6" w:rsidR="0041409A" w:rsidRDefault="00FC0927" w:rsidP="00B0384B">
      <w:pPr>
        <w:spacing w:after="0" w:line="276" w:lineRule="auto"/>
        <w:ind w:firstLine="720"/>
      </w:pPr>
      <w:sdt>
        <w:sdtPr>
          <w:id w:val="-13095394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409A">
            <w:rPr>
              <w:rFonts w:ascii="MS Gothic" w:eastAsia="MS Gothic" w:hAnsi="MS Gothic" w:hint="eastAsia"/>
            </w:rPr>
            <w:t>☐</w:t>
          </w:r>
        </w:sdtContent>
      </w:sdt>
      <w:r w:rsidR="0041409A">
        <w:t xml:space="preserve"> </w:t>
      </w:r>
      <w:r w:rsidR="00D8283E" w:rsidRPr="00D8283E">
        <w:t>**Napping mats or cots</w:t>
      </w:r>
    </w:p>
    <w:p w14:paraId="05764878" w14:textId="6AF9E2BD" w:rsidR="00C90403" w:rsidRDefault="00FC0927" w:rsidP="00C90403">
      <w:pPr>
        <w:spacing w:after="0" w:line="276" w:lineRule="auto"/>
        <w:ind w:firstLine="720"/>
      </w:pPr>
      <w:sdt>
        <w:sdtPr>
          <w:id w:val="-109023383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90403">
            <w:rPr>
              <w:rFonts w:ascii="MS Gothic" w:eastAsia="MS Gothic" w:hAnsi="MS Gothic" w:hint="eastAsia"/>
            </w:rPr>
            <w:t>☐</w:t>
          </w:r>
        </w:sdtContent>
      </w:sdt>
      <w:r w:rsidR="00C90403">
        <w:t xml:space="preserve"> </w:t>
      </w:r>
      <w:r w:rsidR="001B2DD0" w:rsidRPr="001B2DD0">
        <w:t>Soft, clean coverings for mats</w:t>
      </w:r>
    </w:p>
    <w:p w14:paraId="25C6E7EE" w14:textId="536F27B3" w:rsidR="00C90403" w:rsidRDefault="00FC0927" w:rsidP="00C90403">
      <w:pPr>
        <w:spacing w:after="0" w:line="276" w:lineRule="auto"/>
        <w:ind w:firstLine="720"/>
      </w:pPr>
      <w:sdt>
        <w:sdtPr>
          <w:id w:val="67276343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90403">
            <w:rPr>
              <w:rFonts w:ascii="MS Gothic" w:eastAsia="MS Gothic" w:hAnsi="MS Gothic" w:hint="eastAsia"/>
            </w:rPr>
            <w:t>☐</w:t>
          </w:r>
        </w:sdtContent>
      </w:sdt>
      <w:r w:rsidR="00C90403">
        <w:t xml:space="preserve"> </w:t>
      </w:r>
      <w:r w:rsidR="003C216E" w:rsidRPr="003C216E">
        <w:t>Plastic-liner protectors for mat storage</w:t>
      </w:r>
    </w:p>
    <w:p w14:paraId="5ABC621C" w14:textId="17934165" w:rsidR="00C90403" w:rsidRDefault="00FC0927" w:rsidP="00C90403">
      <w:pPr>
        <w:spacing w:after="0" w:line="276" w:lineRule="auto"/>
        <w:ind w:firstLine="720"/>
      </w:pPr>
      <w:sdt>
        <w:sdtPr>
          <w:id w:val="16746850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90403">
            <w:rPr>
              <w:rFonts w:ascii="MS Gothic" w:eastAsia="MS Gothic" w:hAnsi="MS Gothic" w:hint="eastAsia"/>
            </w:rPr>
            <w:t>☐</w:t>
          </w:r>
        </w:sdtContent>
      </w:sdt>
      <w:r w:rsidR="00C90403">
        <w:t xml:space="preserve"> </w:t>
      </w:r>
      <w:r w:rsidR="006C6D45" w:rsidRPr="006C6D45">
        <w:t>Mat storage cart or shelf</w:t>
      </w:r>
    </w:p>
    <w:p w14:paraId="080CC569" w14:textId="0FD2FAD7" w:rsidR="00C90403" w:rsidRDefault="00FC0927" w:rsidP="00C90403">
      <w:pPr>
        <w:spacing w:after="0" w:line="276" w:lineRule="auto"/>
        <w:ind w:firstLine="720"/>
      </w:pPr>
      <w:sdt>
        <w:sdtPr>
          <w:id w:val="20565014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90403">
            <w:rPr>
              <w:rFonts w:ascii="MS Gothic" w:eastAsia="MS Gothic" w:hAnsi="MS Gothic" w:hint="eastAsia"/>
            </w:rPr>
            <w:t>☐</w:t>
          </w:r>
        </w:sdtContent>
      </w:sdt>
      <w:r w:rsidR="00C90403">
        <w:t xml:space="preserve"> </w:t>
      </w:r>
      <w:r w:rsidR="00A4662B" w:rsidRPr="00A4662B">
        <w:t>Gloves for use by adults when exposed to bodily fluids</w:t>
      </w:r>
    </w:p>
    <w:p w14:paraId="6CFDFC92" w14:textId="2A878F7E" w:rsidR="00C90403" w:rsidRDefault="00FC0927" w:rsidP="00C90403">
      <w:pPr>
        <w:spacing w:after="0" w:line="276" w:lineRule="auto"/>
        <w:ind w:firstLine="720"/>
      </w:pPr>
      <w:sdt>
        <w:sdtPr>
          <w:id w:val="62536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90403">
            <w:rPr>
              <w:rFonts w:ascii="MS Gothic" w:eastAsia="MS Gothic" w:hAnsi="MS Gothic" w:hint="eastAsia"/>
            </w:rPr>
            <w:t>☐</w:t>
          </w:r>
        </w:sdtContent>
      </w:sdt>
      <w:r w:rsidR="00C90403">
        <w:t xml:space="preserve"> </w:t>
      </w:r>
      <w:r w:rsidR="009C1396" w:rsidRPr="009C1396">
        <w:t>Sound absorbing materials</w:t>
      </w:r>
    </w:p>
    <w:p w14:paraId="66CF6C6A" w14:textId="101348E8" w:rsidR="00C90403" w:rsidRDefault="00FC0927" w:rsidP="00C90403">
      <w:pPr>
        <w:spacing w:after="0" w:line="276" w:lineRule="auto"/>
        <w:ind w:firstLine="720"/>
      </w:pPr>
      <w:sdt>
        <w:sdtPr>
          <w:id w:val="20967376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90403">
            <w:rPr>
              <w:rFonts w:ascii="MS Gothic" w:eastAsia="MS Gothic" w:hAnsi="MS Gothic" w:hint="eastAsia"/>
            </w:rPr>
            <w:t>☐</w:t>
          </w:r>
        </w:sdtContent>
      </w:sdt>
      <w:r w:rsidR="00C90403">
        <w:t xml:space="preserve"> </w:t>
      </w:r>
      <w:r w:rsidR="001A3790" w:rsidRPr="001A3790">
        <w:t>A chair for each child if needed, appropriate size</w:t>
      </w:r>
    </w:p>
    <w:p w14:paraId="09A2E280" w14:textId="2412E457" w:rsidR="00C90403" w:rsidRDefault="00FC0927" w:rsidP="00C90403">
      <w:pPr>
        <w:spacing w:after="0" w:line="276" w:lineRule="auto"/>
        <w:ind w:firstLine="720"/>
      </w:pPr>
      <w:sdt>
        <w:sdtPr>
          <w:id w:val="20969782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90403">
            <w:rPr>
              <w:rFonts w:ascii="MS Gothic" w:eastAsia="MS Gothic" w:hAnsi="MS Gothic" w:hint="eastAsia"/>
            </w:rPr>
            <w:t>☐</w:t>
          </w:r>
        </w:sdtContent>
      </w:sdt>
      <w:r w:rsidR="00C90403">
        <w:t xml:space="preserve"> </w:t>
      </w:r>
      <w:r w:rsidR="00A624AB" w:rsidRPr="00A624AB">
        <w:t>Cushions (no tears in cushions)</w:t>
      </w:r>
    </w:p>
    <w:p w14:paraId="48D7FE99" w14:textId="138A53C0" w:rsidR="00C90403" w:rsidRDefault="00FC0927" w:rsidP="00C90403">
      <w:pPr>
        <w:spacing w:after="0" w:line="276" w:lineRule="auto"/>
        <w:ind w:firstLine="720"/>
      </w:pPr>
      <w:sdt>
        <w:sdtPr>
          <w:id w:val="17245565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90403">
            <w:rPr>
              <w:rFonts w:ascii="MS Gothic" w:eastAsia="MS Gothic" w:hAnsi="MS Gothic" w:hint="eastAsia"/>
            </w:rPr>
            <w:t>☐</w:t>
          </w:r>
        </w:sdtContent>
      </w:sdt>
      <w:r w:rsidR="00C90403">
        <w:t xml:space="preserve"> </w:t>
      </w:r>
      <w:r w:rsidR="00A43749" w:rsidRPr="00A43749">
        <w:t>**Rugs</w:t>
      </w:r>
    </w:p>
    <w:p w14:paraId="214F12F8" w14:textId="70175CFA" w:rsidR="00C90403" w:rsidRDefault="00FC0927" w:rsidP="00C90403">
      <w:pPr>
        <w:spacing w:after="0" w:line="276" w:lineRule="auto"/>
        <w:ind w:firstLine="720"/>
      </w:pPr>
      <w:sdt>
        <w:sdtPr>
          <w:id w:val="-21018551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90403">
            <w:rPr>
              <w:rFonts w:ascii="MS Gothic" w:eastAsia="MS Gothic" w:hAnsi="MS Gothic" w:hint="eastAsia"/>
            </w:rPr>
            <w:t>☐</w:t>
          </w:r>
        </w:sdtContent>
      </w:sdt>
      <w:r w:rsidR="00C90403">
        <w:t xml:space="preserve"> </w:t>
      </w:r>
      <w:r w:rsidR="000213D9" w:rsidRPr="000213D9">
        <w:t>Large pillow or beanbag (safety-approved for young children)</w:t>
      </w:r>
    </w:p>
    <w:p w14:paraId="71977055" w14:textId="5FE77082" w:rsidR="00C90403" w:rsidRDefault="00FC0927" w:rsidP="00C90403">
      <w:pPr>
        <w:spacing w:after="0" w:line="276" w:lineRule="auto"/>
        <w:ind w:firstLine="720"/>
      </w:pPr>
      <w:sdt>
        <w:sdtPr>
          <w:id w:val="10398654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90403">
            <w:rPr>
              <w:rFonts w:ascii="MS Gothic" w:eastAsia="MS Gothic" w:hAnsi="MS Gothic" w:hint="eastAsia"/>
            </w:rPr>
            <w:t>☐</w:t>
          </w:r>
        </w:sdtContent>
      </w:sdt>
      <w:r w:rsidR="00C90403">
        <w:t xml:space="preserve"> </w:t>
      </w:r>
      <w:r w:rsidR="00456A04" w:rsidRPr="00456A04">
        <w:t>**Soft furnishings</w:t>
      </w:r>
    </w:p>
    <w:p w14:paraId="59BD6E94" w14:textId="66B9E980" w:rsidR="00C90403" w:rsidRDefault="00FC0927" w:rsidP="00C90403">
      <w:pPr>
        <w:spacing w:after="0" w:line="276" w:lineRule="auto"/>
        <w:ind w:firstLine="720"/>
      </w:pPr>
      <w:sdt>
        <w:sdtPr>
          <w:id w:val="-60457983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90403">
            <w:rPr>
              <w:rFonts w:ascii="MS Gothic" w:eastAsia="MS Gothic" w:hAnsi="MS Gothic" w:hint="eastAsia"/>
            </w:rPr>
            <w:t>☐</w:t>
          </w:r>
        </w:sdtContent>
      </w:sdt>
      <w:r w:rsidR="00C90403">
        <w:t xml:space="preserve"> </w:t>
      </w:r>
      <w:r w:rsidR="002F697B" w:rsidRPr="002F697B">
        <w:t>**Places to display child-related materials and work done by children</w:t>
      </w:r>
    </w:p>
    <w:p w14:paraId="53480DCA" w14:textId="55B6BAF9" w:rsidR="00C90403" w:rsidRDefault="00FC0927" w:rsidP="00C90403">
      <w:pPr>
        <w:spacing w:after="0" w:line="276" w:lineRule="auto"/>
        <w:ind w:firstLine="720"/>
      </w:pPr>
      <w:sdt>
        <w:sdtPr>
          <w:id w:val="-35812643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90403">
            <w:rPr>
              <w:rFonts w:ascii="MS Gothic" w:eastAsia="MS Gothic" w:hAnsi="MS Gothic" w:hint="eastAsia"/>
            </w:rPr>
            <w:t>☐</w:t>
          </w:r>
        </w:sdtContent>
      </w:sdt>
      <w:r w:rsidR="00C90403">
        <w:t xml:space="preserve"> </w:t>
      </w:r>
      <w:r w:rsidR="00BB151E" w:rsidRPr="00BB151E">
        <w:t>Places to display one-, two-, and three-dimensional work, including artwork</w:t>
      </w:r>
    </w:p>
    <w:p w14:paraId="678EC977" w14:textId="35D17FBA" w:rsidR="00456A04" w:rsidRDefault="00FC0927" w:rsidP="00456A04">
      <w:pPr>
        <w:spacing w:after="0" w:line="276" w:lineRule="auto"/>
        <w:ind w:firstLine="720"/>
      </w:pPr>
      <w:sdt>
        <w:sdtPr>
          <w:id w:val="-44947902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56A04">
            <w:rPr>
              <w:rFonts w:ascii="MS Gothic" w:eastAsia="MS Gothic" w:hAnsi="MS Gothic" w:hint="eastAsia"/>
            </w:rPr>
            <w:t>☐</w:t>
          </w:r>
        </w:sdtContent>
      </w:sdt>
      <w:r w:rsidR="00456A04">
        <w:t xml:space="preserve"> </w:t>
      </w:r>
      <w:r w:rsidR="00E824B1" w:rsidRPr="00E824B1">
        <w:t>Age- and subject-appropriate CDs, tapes, and videos</w:t>
      </w:r>
    </w:p>
    <w:p w14:paraId="6BD3B6B1" w14:textId="515F82B4" w:rsidR="00456A04" w:rsidRDefault="00FC0927" w:rsidP="00456A04">
      <w:pPr>
        <w:spacing w:after="0" w:line="276" w:lineRule="auto"/>
        <w:ind w:firstLine="720"/>
      </w:pPr>
      <w:sdt>
        <w:sdtPr>
          <w:id w:val="171476962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56A04">
            <w:rPr>
              <w:rFonts w:ascii="MS Gothic" w:eastAsia="MS Gothic" w:hAnsi="MS Gothic" w:hint="eastAsia"/>
            </w:rPr>
            <w:t>☐</w:t>
          </w:r>
        </w:sdtContent>
      </w:sdt>
      <w:r w:rsidR="00456A04">
        <w:t xml:space="preserve"> </w:t>
      </w:r>
      <w:r w:rsidR="001C501B" w:rsidRPr="001C501B">
        <w:t>Equipment to ensure that children can eat meals and snacks safely (e.g., small plastic serving</w:t>
      </w:r>
      <w:r w:rsidR="001A640F">
        <w:t>)</w:t>
      </w:r>
    </w:p>
    <w:p w14:paraId="081A579A" w14:textId="4EDDCCB3" w:rsidR="00456A04" w:rsidRDefault="00FC0927" w:rsidP="00456A04">
      <w:pPr>
        <w:spacing w:after="0" w:line="276" w:lineRule="auto"/>
        <w:ind w:firstLine="720"/>
      </w:pPr>
      <w:sdt>
        <w:sdtPr>
          <w:id w:val="174746114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56A04">
            <w:rPr>
              <w:rFonts w:ascii="MS Gothic" w:eastAsia="MS Gothic" w:hAnsi="MS Gothic" w:hint="eastAsia"/>
            </w:rPr>
            <w:t>☐</w:t>
          </w:r>
        </w:sdtContent>
      </w:sdt>
      <w:r w:rsidR="00456A04">
        <w:t xml:space="preserve"> </w:t>
      </w:r>
      <w:r w:rsidR="000B2DB8" w:rsidRPr="000B2DB8">
        <w:t>Solutions or cleaners to allow for proper sanitizing of areas of the classroom</w:t>
      </w:r>
    </w:p>
    <w:p w14:paraId="759F5AC7" w14:textId="57B27216" w:rsidR="00456A04" w:rsidRDefault="00FC0927" w:rsidP="00194967">
      <w:pPr>
        <w:spacing w:after="0" w:line="276" w:lineRule="auto"/>
        <w:ind w:left="720"/>
      </w:pPr>
      <w:sdt>
        <w:sdtPr>
          <w:id w:val="4118154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56A04">
            <w:rPr>
              <w:rFonts w:ascii="MS Gothic" w:eastAsia="MS Gothic" w:hAnsi="MS Gothic" w:hint="eastAsia"/>
            </w:rPr>
            <w:t>☐</w:t>
          </w:r>
        </w:sdtContent>
      </w:sdt>
      <w:r w:rsidR="00456A04">
        <w:t xml:space="preserve"> </w:t>
      </w:r>
      <w:r w:rsidR="00194967" w:rsidRPr="00194967">
        <w:t>Proper storage of solutions which are used for sanitizing tables and eating utensils (locks on cabinet)</w:t>
      </w:r>
    </w:p>
    <w:p w14:paraId="3524044B" w14:textId="12B36C7F" w:rsidR="00456A04" w:rsidRDefault="00FC0927" w:rsidP="00456A04">
      <w:pPr>
        <w:spacing w:after="0" w:line="276" w:lineRule="auto"/>
        <w:ind w:firstLine="720"/>
      </w:pPr>
      <w:sdt>
        <w:sdtPr>
          <w:id w:val="-867747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56A04">
            <w:rPr>
              <w:rFonts w:ascii="MS Gothic" w:eastAsia="MS Gothic" w:hAnsi="MS Gothic" w:hint="eastAsia"/>
            </w:rPr>
            <w:t>☐</w:t>
          </w:r>
        </w:sdtContent>
      </w:sdt>
      <w:r w:rsidR="00456A04">
        <w:t xml:space="preserve"> </w:t>
      </w:r>
      <w:r w:rsidR="00016DE2" w:rsidRPr="00016DE2">
        <w:t>Storage area for teacher’s belongings and classroom necessities</w:t>
      </w:r>
    </w:p>
    <w:p w14:paraId="41C58F22" w14:textId="63E34E67" w:rsidR="00456A04" w:rsidRDefault="00FC0927" w:rsidP="002F4040">
      <w:pPr>
        <w:spacing w:after="0" w:line="276" w:lineRule="auto"/>
        <w:ind w:left="720"/>
      </w:pPr>
      <w:sdt>
        <w:sdtPr>
          <w:id w:val="19435083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56A04">
            <w:rPr>
              <w:rFonts w:ascii="MS Gothic" w:eastAsia="MS Gothic" w:hAnsi="MS Gothic" w:hint="eastAsia"/>
            </w:rPr>
            <w:t>☐</w:t>
          </w:r>
        </w:sdtContent>
      </w:sdt>
      <w:r w:rsidR="00456A04">
        <w:t xml:space="preserve"> </w:t>
      </w:r>
      <w:r w:rsidR="002F4040" w:rsidRPr="002F4040">
        <w:t>**Smocks and aprons for teachers and children (for a class-group size of 20, 4 smocks should be sufficient)</w:t>
      </w:r>
    </w:p>
    <w:p w14:paraId="37E7FD52" w14:textId="65EF1946" w:rsidR="00456A04" w:rsidRDefault="00FC0927" w:rsidP="00456A04">
      <w:pPr>
        <w:spacing w:after="0" w:line="276" w:lineRule="auto"/>
        <w:ind w:firstLine="720"/>
      </w:pPr>
      <w:sdt>
        <w:sdtPr>
          <w:id w:val="-150774994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56A04">
            <w:rPr>
              <w:rFonts w:ascii="MS Gothic" w:eastAsia="MS Gothic" w:hAnsi="MS Gothic" w:hint="eastAsia"/>
            </w:rPr>
            <w:t>☐</w:t>
          </w:r>
        </w:sdtContent>
      </w:sdt>
      <w:r w:rsidR="00456A04">
        <w:t xml:space="preserve"> </w:t>
      </w:r>
      <w:r w:rsidR="00FC6A0F" w:rsidRPr="00FC6A0F">
        <w:t>Posters for necessary items including schedule and food allergies</w:t>
      </w:r>
    </w:p>
    <w:p w14:paraId="59EE05BC" w14:textId="73384789" w:rsidR="00456A04" w:rsidRDefault="00FC0927" w:rsidP="00456A04">
      <w:pPr>
        <w:spacing w:after="0" w:line="276" w:lineRule="auto"/>
        <w:ind w:firstLine="720"/>
      </w:pPr>
      <w:sdt>
        <w:sdtPr>
          <w:id w:val="-15795889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56A04">
            <w:rPr>
              <w:rFonts w:ascii="MS Gothic" w:eastAsia="MS Gothic" w:hAnsi="MS Gothic" w:hint="eastAsia"/>
            </w:rPr>
            <w:t>☐</w:t>
          </w:r>
        </w:sdtContent>
      </w:sdt>
      <w:r w:rsidR="00456A04">
        <w:t xml:space="preserve"> </w:t>
      </w:r>
      <w:r w:rsidR="008C0D66" w:rsidRPr="008C0D66">
        <w:t>Sand box</w:t>
      </w:r>
    </w:p>
    <w:p w14:paraId="61B1D6A9" w14:textId="17B03B6B" w:rsidR="00456A04" w:rsidRDefault="00FC0927" w:rsidP="00456A04">
      <w:pPr>
        <w:spacing w:after="0" w:line="276" w:lineRule="auto"/>
        <w:ind w:firstLine="720"/>
      </w:pPr>
      <w:sdt>
        <w:sdtPr>
          <w:id w:val="9183728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56A04">
            <w:rPr>
              <w:rFonts w:ascii="MS Gothic" w:eastAsia="MS Gothic" w:hAnsi="MS Gothic" w:hint="eastAsia"/>
            </w:rPr>
            <w:t>☐</w:t>
          </w:r>
        </w:sdtContent>
      </w:sdt>
      <w:r w:rsidR="00456A04">
        <w:t xml:space="preserve"> </w:t>
      </w:r>
      <w:r w:rsidR="008C0D66" w:rsidRPr="008C0D66">
        <w:t>Scoops, shovels</w:t>
      </w:r>
    </w:p>
    <w:p w14:paraId="7E8505E8" w14:textId="7263285A" w:rsidR="00456A04" w:rsidRDefault="00FC0927" w:rsidP="00456A04">
      <w:pPr>
        <w:spacing w:after="0" w:line="276" w:lineRule="auto"/>
        <w:ind w:firstLine="720"/>
      </w:pPr>
      <w:sdt>
        <w:sdtPr>
          <w:id w:val="-137685525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56A04">
            <w:rPr>
              <w:rFonts w:ascii="MS Gothic" w:eastAsia="MS Gothic" w:hAnsi="MS Gothic" w:hint="eastAsia"/>
            </w:rPr>
            <w:t>☐</w:t>
          </w:r>
        </w:sdtContent>
      </w:sdt>
      <w:r w:rsidR="00456A04">
        <w:t xml:space="preserve"> </w:t>
      </w:r>
      <w:r w:rsidR="00294C47" w:rsidRPr="00294C47">
        <w:t>Emergency kit</w:t>
      </w:r>
    </w:p>
    <w:p w14:paraId="68A508F2" w14:textId="48BF095D" w:rsidR="00792933" w:rsidRDefault="00FC0927" w:rsidP="00792933">
      <w:pPr>
        <w:spacing w:after="0" w:line="276" w:lineRule="auto"/>
        <w:ind w:firstLine="720"/>
      </w:pPr>
      <w:sdt>
        <w:sdtPr>
          <w:id w:val="-1233162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92933">
            <w:rPr>
              <w:rFonts w:ascii="MS Gothic" w:eastAsia="MS Gothic" w:hAnsi="MS Gothic" w:hint="eastAsia"/>
            </w:rPr>
            <w:t>☐</w:t>
          </w:r>
        </w:sdtContent>
      </w:sdt>
      <w:r w:rsidR="00792933">
        <w:t xml:space="preserve"> </w:t>
      </w:r>
      <w:r w:rsidR="00884BAC" w:rsidRPr="00884BAC">
        <w:t>Written emergency procedures posted</w:t>
      </w:r>
    </w:p>
    <w:p w14:paraId="1E551291" w14:textId="6E523D86" w:rsidR="00792933" w:rsidRDefault="00FC0927" w:rsidP="00792933">
      <w:pPr>
        <w:spacing w:after="0" w:line="276" w:lineRule="auto"/>
        <w:ind w:firstLine="720"/>
      </w:pPr>
      <w:sdt>
        <w:sdtPr>
          <w:id w:val="-13125493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92933">
            <w:rPr>
              <w:rFonts w:ascii="MS Gothic" w:eastAsia="MS Gothic" w:hAnsi="MS Gothic" w:hint="eastAsia"/>
            </w:rPr>
            <w:t>☐</w:t>
          </w:r>
        </w:sdtContent>
      </w:sdt>
      <w:r w:rsidR="00792933">
        <w:t xml:space="preserve"> </w:t>
      </w:r>
      <w:r w:rsidR="007B543B" w:rsidRPr="007B543B">
        <w:t>Safety caps on all electrical outlets</w:t>
      </w:r>
    </w:p>
    <w:p w14:paraId="40B618AC" w14:textId="148B385B" w:rsidR="00792933" w:rsidRDefault="00FC0927" w:rsidP="00792933">
      <w:pPr>
        <w:spacing w:after="0" w:line="276" w:lineRule="auto"/>
        <w:ind w:firstLine="720"/>
      </w:pPr>
      <w:sdt>
        <w:sdtPr>
          <w:id w:val="-775249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92933">
            <w:rPr>
              <w:rFonts w:ascii="MS Gothic" w:eastAsia="MS Gothic" w:hAnsi="MS Gothic" w:hint="eastAsia"/>
            </w:rPr>
            <w:t>☐</w:t>
          </w:r>
        </w:sdtContent>
      </w:sdt>
      <w:r w:rsidR="00792933">
        <w:t xml:space="preserve"> </w:t>
      </w:r>
      <w:r w:rsidR="00566138" w:rsidRPr="00566138">
        <w:t>Trash cans with covers</w:t>
      </w:r>
    </w:p>
    <w:p w14:paraId="24DD49B7" w14:textId="018CD5AC" w:rsidR="00792933" w:rsidRDefault="00FC0927" w:rsidP="00792933">
      <w:pPr>
        <w:spacing w:after="0" w:line="276" w:lineRule="auto"/>
        <w:ind w:firstLine="720"/>
      </w:pPr>
      <w:sdt>
        <w:sdtPr>
          <w:id w:val="4176056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92933">
            <w:rPr>
              <w:rFonts w:ascii="MS Gothic" w:eastAsia="MS Gothic" w:hAnsi="MS Gothic" w:hint="eastAsia"/>
            </w:rPr>
            <w:t>☐</w:t>
          </w:r>
        </w:sdtContent>
      </w:sdt>
      <w:r w:rsidR="00792933">
        <w:t xml:space="preserve"> </w:t>
      </w:r>
      <w:r w:rsidR="006F2AEC" w:rsidRPr="006F2AEC">
        <w:t>Discovery box or bag</w:t>
      </w:r>
    </w:p>
    <w:p w14:paraId="50942CAB" w14:textId="4D00CB6F" w:rsidR="00C90403" w:rsidRDefault="00FC0927" w:rsidP="00F42255">
      <w:pPr>
        <w:spacing w:after="0" w:line="276" w:lineRule="auto"/>
        <w:ind w:firstLine="720"/>
      </w:pPr>
      <w:sdt>
        <w:sdtPr>
          <w:id w:val="18442069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92933">
            <w:rPr>
              <w:rFonts w:ascii="MS Gothic" w:eastAsia="MS Gothic" w:hAnsi="MS Gothic" w:hint="eastAsia"/>
            </w:rPr>
            <w:t>☐</w:t>
          </w:r>
        </w:sdtContent>
      </w:sdt>
      <w:r w:rsidR="00792933">
        <w:t xml:space="preserve"> </w:t>
      </w:r>
      <w:r w:rsidR="00F42255" w:rsidRPr="00F42255">
        <w:t>Toothbrushes and proper storage area for toothbrushes (optional)</w:t>
      </w:r>
    </w:p>
    <w:p w14:paraId="363E2580" w14:textId="03AF1D4F" w:rsidR="0041409A" w:rsidRDefault="0041409A" w:rsidP="0041409A">
      <w:pPr>
        <w:pStyle w:val="Heading1"/>
        <w:rPr>
          <w:rFonts w:hint="eastAsia"/>
        </w:rPr>
      </w:pPr>
      <w:r>
        <w:lastRenderedPageBreak/>
        <w:t>Social Studies</w:t>
      </w:r>
    </w:p>
    <w:p w14:paraId="093168B5" w14:textId="2431FD8A" w:rsidR="0041409A" w:rsidRDefault="00FC0927" w:rsidP="00B0384B">
      <w:pPr>
        <w:spacing w:after="0" w:line="276" w:lineRule="auto"/>
        <w:ind w:firstLine="720"/>
      </w:pPr>
      <w:sdt>
        <w:sdtPr>
          <w:id w:val="-20395449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409A">
            <w:rPr>
              <w:rFonts w:ascii="MS Gothic" w:eastAsia="MS Gothic" w:hAnsi="MS Gothic" w:hint="eastAsia"/>
            </w:rPr>
            <w:t>☐</w:t>
          </w:r>
        </w:sdtContent>
      </w:sdt>
      <w:r w:rsidR="0041409A">
        <w:t xml:space="preserve"> </w:t>
      </w:r>
      <w:r w:rsidR="00BE22DE">
        <w:t>Globe</w:t>
      </w:r>
    </w:p>
    <w:p w14:paraId="478AACFD" w14:textId="48181A47" w:rsidR="0041409A" w:rsidRDefault="00FC0927" w:rsidP="00B0384B">
      <w:pPr>
        <w:spacing w:after="0" w:line="276" w:lineRule="auto"/>
        <w:ind w:firstLine="720"/>
      </w:pPr>
      <w:sdt>
        <w:sdtPr>
          <w:id w:val="147163335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409A">
            <w:rPr>
              <w:rFonts w:ascii="MS Gothic" w:eastAsia="MS Gothic" w:hAnsi="MS Gothic" w:hint="eastAsia"/>
            </w:rPr>
            <w:t>☐</w:t>
          </w:r>
        </w:sdtContent>
      </w:sdt>
      <w:r w:rsidR="0041409A">
        <w:t xml:space="preserve"> </w:t>
      </w:r>
      <w:r w:rsidR="00BE22DE">
        <w:t>Map puzzles</w:t>
      </w:r>
    </w:p>
    <w:p w14:paraId="2E1B3975" w14:textId="4999EC52" w:rsidR="0041409A" w:rsidRDefault="00FC0927" w:rsidP="00B0384B">
      <w:pPr>
        <w:spacing w:after="0" w:line="276" w:lineRule="auto"/>
        <w:ind w:firstLine="720"/>
      </w:pPr>
      <w:sdt>
        <w:sdtPr>
          <w:id w:val="179115792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409A">
            <w:rPr>
              <w:rFonts w:ascii="MS Gothic" w:eastAsia="MS Gothic" w:hAnsi="MS Gothic" w:hint="eastAsia"/>
            </w:rPr>
            <w:t>☐</w:t>
          </w:r>
        </w:sdtContent>
      </w:sdt>
      <w:r w:rsidR="0041409A">
        <w:t xml:space="preserve"> </w:t>
      </w:r>
      <w:r w:rsidR="002F21E7" w:rsidRPr="002F21E7">
        <w:t>Information books on social studies topics appropriate for kindergarten</w:t>
      </w:r>
    </w:p>
    <w:p w14:paraId="65780549" w14:textId="6D706EDC" w:rsidR="0041409A" w:rsidRDefault="00FC0927" w:rsidP="00B0384B">
      <w:pPr>
        <w:spacing w:after="0" w:line="276" w:lineRule="auto"/>
        <w:ind w:firstLine="720"/>
      </w:pPr>
      <w:sdt>
        <w:sdtPr>
          <w:id w:val="185083389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409A">
            <w:rPr>
              <w:rFonts w:ascii="MS Gothic" w:eastAsia="MS Gothic" w:hAnsi="MS Gothic" w:hint="eastAsia"/>
            </w:rPr>
            <w:t>☐</w:t>
          </w:r>
        </w:sdtContent>
      </w:sdt>
      <w:r w:rsidR="0041409A">
        <w:t xml:space="preserve"> </w:t>
      </w:r>
      <w:r w:rsidR="003E10E5" w:rsidRPr="003E10E5">
        <w:t>Travel journals and other means of writing about social studies</w:t>
      </w:r>
    </w:p>
    <w:p w14:paraId="486F9BCF" w14:textId="2F5DEDB4" w:rsidR="0041409A" w:rsidRDefault="00FC0927" w:rsidP="00B0384B">
      <w:pPr>
        <w:spacing w:after="0" w:line="276" w:lineRule="auto"/>
        <w:ind w:firstLine="720"/>
      </w:pPr>
      <w:sdt>
        <w:sdtPr>
          <w:id w:val="-155861688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409A">
            <w:rPr>
              <w:rFonts w:ascii="MS Gothic" w:eastAsia="MS Gothic" w:hAnsi="MS Gothic" w:hint="eastAsia"/>
            </w:rPr>
            <w:t>☐</w:t>
          </w:r>
        </w:sdtContent>
      </w:sdt>
      <w:r w:rsidR="0041409A">
        <w:t xml:space="preserve"> </w:t>
      </w:r>
      <w:r w:rsidR="00FF1E58" w:rsidRPr="00FF1E58">
        <w:t>**Artifacts representing homes and families of the children</w:t>
      </w:r>
    </w:p>
    <w:p w14:paraId="7CB92950" w14:textId="1D4CB2F7" w:rsidR="0041409A" w:rsidRDefault="00FC0927" w:rsidP="00B0384B">
      <w:pPr>
        <w:spacing w:after="0" w:line="276" w:lineRule="auto"/>
        <w:ind w:firstLine="720"/>
      </w:pPr>
      <w:sdt>
        <w:sdtPr>
          <w:id w:val="-7782597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409A">
            <w:rPr>
              <w:rFonts w:ascii="MS Gothic" w:eastAsia="MS Gothic" w:hAnsi="MS Gothic" w:hint="eastAsia"/>
            </w:rPr>
            <w:t>☐</w:t>
          </w:r>
        </w:sdtContent>
      </w:sdt>
      <w:r w:rsidR="0041409A">
        <w:t xml:space="preserve"> </w:t>
      </w:r>
      <w:r w:rsidR="004F27E2">
        <w:t>Maps</w:t>
      </w:r>
    </w:p>
    <w:p w14:paraId="7CAC25A3" w14:textId="450A0540" w:rsidR="004F27E2" w:rsidRDefault="00FC0927" w:rsidP="004F27E2">
      <w:pPr>
        <w:spacing w:after="0" w:line="276" w:lineRule="auto"/>
        <w:ind w:firstLine="720"/>
      </w:pPr>
      <w:sdt>
        <w:sdtPr>
          <w:id w:val="5247566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27E2">
            <w:rPr>
              <w:rFonts w:ascii="MS Gothic" w:eastAsia="MS Gothic" w:hAnsi="MS Gothic" w:hint="eastAsia"/>
            </w:rPr>
            <w:t>☐</w:t>
          </w:r>
        </w:sdtContent>
      </w:sdt>
      <w:r w:rsidR="004F27E2">
        <w:t xml:space="preserve"> </w:t>
      </w:r>
      <w:r w:rsidR="00F76F5B" w:rsidRPr="00F76F5B">
        <w:t>Some historical artifacts</w:t>
      </w:r>
    </w:p>
    <w:p w14:paraId="653825FD" w14:textId="57A8113C" w:rsidR="004F27E2" w:rsidRDefault="00FC0927" w:rsidP="004F27E2">
      <w:pPr>
        <w:spacing w:after="0" w:line="276" w:lineRule="auto"/>
        <w:ind w:firstLine="720"/>
      </w:pPr>
      <w:sdt>
        <w:sdtPr>
          <w:id w:val="-62947318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27E2">
            <w:rPr>
              <w:rFonts w:ascii="MS Gothic" w:eastAsia="MS Gothic" w:hAnsi="MS Gothic" w:hint="eastAsia"/>
            </w:rPr>
            <w:t>☐</w:t>
          </w:r>
        </w:sdtContent>
      </w:sdt>
      <w:r w:rsidR="004F27E2">
        <w:t xml:space="preserve"> </w:t>
      </w:r>
      <w:r w:rsidR="00771B75" w:rsidRPr="00771B75">
        <w:t>**Travel books/books of varied cultures</w:t>
      </w:r>
    </w:p>
    <w:p w14:paraId="36164A08" w14:textId="4555039E" w:rsidR="004F27E2" w:rsidRDefault="00FC0927" w:rsidP="004F27E2">
      <w:pPr>
        <w:spacing w:after="0" w:line="276" w:lineRule="auto"/>
        <w:ind w:firstLine="720"/>
      </w:pPr>
      <w:sdt>
        <w:sdtPr>
          <w:id w:val="21331536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27E2">
            <w:rPr>
              <w:rFonts w:ascii="MS Gothic" w:eastAsia="MS Gothic" w:hAnsi="MS Gothic" w:hint="eastAsia"/>
            </w:rPr>
            <w:t>☐</w:t>
          </w:r>
        </w:sdtContent>
      </w:sdt>
      <w:r w:rsidR="004F27E2">
        <w:t xml:space="preserve"> </w:t>
      </w:r>
      <w:r w:rsidR="00D04255" w:rsidRPr="00D04255">
        <w:t>Puppets representing varied cultures</w:t>
      </w:r>
    </w:p>
    <w:p w14:paraId="2A9A042F" w14:textId="3177CCEA" w:rsidR="004F27E2" w:rsidRDefault="00FC0927" w:rsidP="004F27E2">
      <w:pPr>
        <w:spacing w:after="0" w:line="276" w:lineRule="auto"/>
        <w:ind w:firstLine="720"/>
      </w:pPr>
      <w:sdt>
        <w:sdtPr>
          <w:id w:val="54141111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27E2">
            <w:rPr>
              <w:rFonts w:ascii="MS Gothic" w:eastAsia="MS Gothic" w:hAnsi="MS Gothic" w:hint="eastAsia"/>
            </w:rPr>
            <w:t>☐</w:t>
          </w:r>
        </w:sdtContent>
      </w:sdt>
      <w:r w:rsidR="004F27E2">
        <w:t xml:space="preserve"> </w:t>
      </w:r>
      <w:r w:rsidR="009F2AFF" w:rsidRPr="009F2AFF">
        <w:t>Art representing varied cultures</w:t>
      </w:r>
    </w:p>
    <w:p w14:paraId="719F5ADC" w14:textId="58DB60DC" w:rsidR="004F27E2" w:rsidRDefault="00FC0927" w:rsidP="004F27E2">
      <w:pPr>
        <w:spacing w:after="0" w:line="276" w:lineRule="auto"/>
        <w:ind w:firstLine="720"/>
      </w:pPr>
      <w:sdt>
        <w:sdtPr>
          <w:id w:val="-10492917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27E2">
            <w:rPr>
              <w:rFonts w:ascii="MS Gothic" w:eastAsia="MS Gothic" w:hAnsi="MS Gothic" w:hint="eastAsia"/>
            </w:rPr>
            <w:t>☐</w:t>
          </w:r>
        </w:sdtContent>
      </w:sdt>
      <w:r w:rsidR="004F27E2">
        <w:t xml:space="preserve"> </w:t>
      </w:r>
      <w:r w:rsidR="00754C9D" w:rsidRPr="00754C9D">
        <w:t>Postcards of various parts of the community or world</w:t>
      </w:r>
    </w:p>
    <w:p w14:paraId="469BE934" w14:textId="13879C62" w:rsidR="004F27E2" w:rsidRDefault="00FC0927" w:rsidP="004F27E2">
      <w:pPr>
        <w:spacing w:after="0" w:line="276" w:lineRule="auto"/>
        <w:ind w:firstLine="720"/>
      </w:pPr>
      <w:sdt>
        <w:sdtPr>
          <w:id w:val="31638134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27E2">
            <w:rPr>
              <w:rFonts w:ascii="MS Gothic" w:eastAsia="MS Gothic" w:hAnsi="MS Gothic" w:hint="eastAsia"/>
            </w:rPr>
            <w:t>☐</w:t>
          </w:r>
        </w:sdtContent>
      </w:sdt>
      <w:r w:rsidR="004F27E2">
        <w:t xml:space="preserve"> </w:t>
      </w:r>
      <w:r w:rsidR="00766BC6" w:rsidRPr="00766BC6">
        <w:t>Pictures of people of varied cultures</w:t>
      </w:r>
    </w:p>
    <w:p w14:paraId="0B617A56" w14:textId="62E288D1" w:rsidR="0041409A" w:rsidRDefault="00FC0927" w:rsidP="00792933">
      <w:pPr>
        <w:spacing w:after="0" w:line="276" w:lineRule="auto"/>
        <w:ind w:firstLine="720"/>
      </w:pPr>
      <w:sdt>
        <w:sdtPr>
          <w:id w:val="115326094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27E2">
            <w:rPr>
              <w:rFonts w:ascii="MS Gothic" w:eastAsia="MS Gothic" w:hAnsi="MS Gothic" w:hint="eastAsia"/>
            </w:rPr>
            <w:t>☐</w:t>
          </w:r>
        </w:sdtContent>
      </w:sdt>
      <w:r w:rsidR="004F27E2">
        <w:t xml:space="preserve"> </w:t>
      </w:r>
      <w:r w:rsidR="00575098" w:rsidRPr="00575098">
        <w:t>**Pictures and class-made books about families and children</w:t>
      </w:r>
    </w:p>
    <w:p w14:paraId="33F7AF60" w14:textId="77777777" w:rsidR="0041409A" w:rsidRDefault="0041409A" w:rsidP="0041409A"/>
    <w:p w14:paraId="28087938" w14:textId="77777777" w:rsidR="0041409A" w:rsidRDefault="0041409A" w:rsidP="0041409A">
      <w:pPr>
        <w:ind w:firstLine="720"/>
      </w:pPr>
    </w:p>
    <w:p w14:paraId="2C02050A" w14:textId="77777777" w:rsidR="0041409A" w:rsidRDefault="0041409A" w:rsidP="0041409A">
      <w:pPr>
        <w:ind w:firstLine="720"/>
      </w:pPr>
    </w:p>
    <w:p w14:paraId="636AF0F2" w14:textId="77777777" w:rsidR="00A202C4" w:rsidRPr="00064925" w:rsidRDefault="00A202C4" w:rsidP="0096468F"/>
    <w:sectPr w:rsidR="00A202C4" w:rsidRPr="00064925" w:rsidSect="004A2AD1">
      <w:headerReference w:type="default" r:id="rId11"/>
      <w:footerReference w:type="default" r:id="rId12"/>
      <w:headerReference w:type="first" r:id="rId13"/>
      <w:pgSz w:w="12240" w:h="15840"/>
      <w:pgMar w:top="1440" w:right="720" w:bottom="1440" w:left="63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A872B7" w14:textId="77777777" w:rsidR="006260E2" w:rsidRDefault="006260E2" w:rsidP="00AD320C">
      <w:pPr>
        <w:spacing w:after="0"/>
      </w:pPr>
      <w:r>
        <w:separator/>
      </w:r>
    </w:p>
  </w:endnote>
  <w:endnote w:type="continuationSeparator" w:id="0">
    <w:p w14:paraId="24627B50" w14:textId="77777777" w:rsidR="006260E2" w:rsidRDefault="006260E2" w:rsidP="00AD320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95983352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0C4E1DDA" w14:textId="31C9445B" w:rsidR="00AD320C" w:rsidRPr="002228B3" w:rsidRDefault="004A2AD1" w:rsidP="004A2AD1">
            <w:pPr>
              <w:pStyle w:val="Footer"/>
              <w:tabs>
                <w:tab w:val="clear" w:pos="9360"/>
                <w:tab w:val="right" w:pos="10620"/>
              </w:tabs>
            </w:pPr>
            <w:r>
              <w:t>Office of</w:t>
            </w:r>
            <w:r w:rsidR="00932C0C">
              <w:t xml:space="preserve"> Instructional Supports</w:t>
            </w:r>
            <w:r>
              <w:tab/>
            </w:r>
            <w:r>
              <w:tab/>
              <w:t xml:space="preserve">Page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2DF446" w14:textId="77777777" w:rsidR="006260E2" w:rsidRDefault="006260E2" w:rsidP="00AD320C">
      <w:pPr>
        <w:spacing w:after="0"/>
      </w:pPr>
      <w:r>
        <w:separator/>
      </w:r>
    </w:p>
  </w:footnote>
  <w:footnote w:type="continuationSeparator" w:id="0">
    <w:p w14:paraId="11E07ADD" w14:textId="77777777" w:rsidR="006260E2" w:rsidRDefault="006260E2" w:rsidP="00AD320C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AB94BE" w14:textId="77777777" w:rsidR="004A2AD1" w:rsidRDefault="00AD320C" w:rsidP="004A2AD1">
    <w:pPr>
      <w:pStyle w:val="Header"/>
      <w:spacing w:after="120"/>
    </w:pPr>
    <w:r>
      <w:rPr>
        <w:noProof/>
      </w:rPr>
      <w:drawing>
        <wp:inline distT="0" distB="0" distL="0" distR="0" wp14:anchorId="68D0DAE1" wp14:editId="2F69E85E">
          <wp:extent cx="3775165" cy="509977"/>
          <wp:effectExtent l="0" t="0" r="0" b="4445"/>
          <wp:docPr id="1676678785" name="Picture 1" descr="South Carolina Department of Education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6678785" name="Picture 1" descr="South Carolina Department of Education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94585" cy="512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97FD86" w14:textId="77777777" w:rsidR="00AD320C" w:rsidRDefault="00AD320C">
    <w:pPr>
      <w:pStyle w:val="Head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0D0436F1" wp14:editId="75BC7864">
          <wp:simplePos x="0" y="0"/>
          <wp:positionH relativeFrom="column">
            <wp:posOffset>95362</wp:posOffset>
          </wp:positionH>
          <wp:positionV relativeFrom="paragraph">
            <wp:posOffset>-133985</wp:posOffset>
          </wp:positionV>
          <wp:extent cx="3180596" cy="429658"/>
          <wp:effectExtent l="0" t="0" r="1270" b="8890"/>
          <wp:wrapNone/>
          <wp:docPr id="244123253" name="Picture 1" descr="South Carolina Department of Education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4123253" name="Picture 1" descr="South Carolina Department of Education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80596" cy="42965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5039B8"/>
    <w:multiLevelType w:val="hybridMultilevel"/>
    <w:tmpl w:val="005415C8"/>
    <w:lvl w:ilvl="0" w:tplc="0409000F">
      <w:start w:val="1"/>
      <w:numFmt w:val="decimal"/>
      <w:lvlText w:val="%1."/>
      <w:lvlJc w:val="left"/>
      <w:pPr>
        <w:ind w:left="810" w:hanging="360"/>
      </w:p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" w15:restartNumberingAfterBreak="0">
    <w:nsid w:val="2AB87F91"/>
    <w:multiLevelType w:val="hybridMultilevel"/>
    <w:tmpl w:val="494A263C"/>
    <w:lvl w:ilvl="0" w:tplc="04090003">
      <w:start w:val="1"/>
      <w:numFmt w:val="bullet"/>
      <w:lvlText w:val="o"/>
      <w:lvlJc w:val="left"/>
      <w:pPr>
        <w:ind w:left="984" w:hanging="624"/>
      </w:pPr>
      <w:rPr>
        <w:rFonts w:ascii="Courier New" w:hAnsi="Courier New" w:cs="Courier New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756364"/>
    <w:multiLevelType w:val="hybridMultilevel"/>
    <w:tmpl w:val="92CE7DDE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4C20794"/>
    <w:multiLevelType w:val="hybridMultilevel"/>
    <w:tmpl w:val="F56E4278"/>
    <w:lvl w:ilvl="0" w:tplc="DDEC2544">
      <w:start w:val="1"/>
      <w:numFmt w:val="decimal"/>
      <w:lvlText w:val="%1."/>
      <w:lvlJc w:val="left"/>
      <w:pPr>
        <w:ind w:left="714" w:hanging="62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4" w15:restartNumberingAfterBreak="0">
    <w:nsid w:val="7EFF6120"/>
    <w:multiLevelType w:val="hybridMultilevel"/>
    <w:tmpl w:val="40D6B208"/>
    <w:lvl w:ilvl="0" w:tplc="7E620794">
      <w:start w:val="1"/>
      <w:numFmt w:val="decimal"/>
      <w:pStyle w:val="ListParagraph"/>
      <w:lvlText w:val="%1."/>
      <w:lvlJc w:val="left"/>
      <w:pPr>
        <w:ind w:left="984" w:hanging="624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88158440">
    <w:abstractNumId w:val="2"/>
  </w:num>
  <w:num w:numId="2" w16cid:durableId="707920508">
    <w:abstractNumId w:val="0"/>
  </w:num>
  <w:num w:numId="3" w16cid:durableId="1228346832">
    <w:abstractNumId w:val="3"/>
  </w:num>
  <w:num w:numId="4" w16cid:durableId="1446582419">
    <w:abstractNumId w:val="4"/>
  </w:num>
  <w:num w:numId="5" w16cid:durableId="9377588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writeProtection w:recommended="1"/>
  <w:zoom w:percent="100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3524"/>
    <w:rsid w:val="00000448"/>
    <w:rsid w:val="000004E7"/>
    <w:rsid w:val="000007DE"/>
    <w:rsid w:val="00006761"/>
    <w:rsid w:val="00011F40"/>
    <w:rsid w:val="000120DE"/>
    <w:rsid w:val="000150FB"/>
    <w:rsid w:val="00015512"/>
    <w:rsid w:val="00016DE2"/>
    <w:rsid w:val="000174CA"/>
    <w:rsid w:val="00017A6E"/>
    <w:rsid w:val="000204BD"/>
    <w:rsid w:val="000213D9"/>
    <w:rsid w:val="000223A7"/>
    <w:rsid w:val="000243B7"/>
    <w:rsid w:val="000245C9"/>
    <w:rsid w:val="000310F9"/>
    <w:rsid w:val="0003135F"/>
    <w:rsid w:val="0003251F"/>
    <w:rsid w:val="0003256F"/>
    <w:rsid w:val="00033105"/>
    <w:rsid w:val="00035EAE"/>
    <w:rsid w:val="0003724E"/>
    <w:rsid w:val="0004151E"/>
    <w:rsid w:val="00041C9E"/>
    <w:rsid w:val="00041D53"/>
    <w:rsid w:val="0004561E"/>
    <w:rsid w:val="00047B4B"/>
    <w:rsid w:val="0005083A"/>
    <w:rsid w:val="00052898"/>
    <w:rsid w:val="0005301E"/>
    <w:rsid w:val="00055B2E"/>
    <w:rsid w:val="00055E5A"/>
    <w:rsid w:val="00056192"/>
    <w:rsid w:val="00056413"/>
    <w:rsid w:val="0005654C"/>
    <w:rsid w:val="00056BC5"/>
    <w:rsid w:val="00056C22"/>
    <w:rsid w:val="00064925"/>
    <w:rsid w:val="00065328"/>
    <w:rsid w:val="0006556C"/>
    <w:rsid w:val="000675CD"/>
    <w:rsid w:val="00071BA4"/>
    <w:rsid w:val="000733D7"/>
    <w:rsid w:val="00076968"/>
    <w:rsid w:val="000769C6"/>
    <w:rsid w:val="0008140C"/>
    <w:rsid w:val="00081F63"/>
    <w:rsid w:val="00083280"/>
    <w:rsid w:val="00086444"/>
    <w:rsid w:val="00087E1E"/>
    <w:rsid w:val="00090AAE"/>
    <w:rsid w:val="00091B2E"/>
    <w:rsid w:val="00094F35"/>
    <w:rsid w:val="00097931"/>
    <w:rsid w:val="000A1AE4"/>
    <w:rsid w:val="000A6315"/>
    <w:rsid w:val="000B09CA"/>
    <w:rsid w:val="000B0D5A"/>
    <w:rsid w:val="000B1DCD"/>
    <w:rsid w:val="000B2C52"/>
    <w:rsid w:val="000B2DB8"/>
    <w:rsid w:val="000B370A"/>
    <w:rsid w:val="000B4FC5"/>
    <w:rsid w:val="000B6EC4"/>
    <w:rsid w:val="000C1E2A"/>
    <w:rsid w:val="000C4F9E"/>
    <w:rsid w:val="000C5A33"/>
    <w:rsid w:val="000C5B18"/>
    <w:rsid w:val="000D05F6"/>
    <w:rsid w:val="000D3942"/>
    <w:rsid w:val="000E00E5"/>
    <w:rsid w:val="000E03AC"/>
    <w:rsid w:val="000E4813"/>
    <w:rsid w:val="000E6386"/>
    <w:rsid w:val="000E6921"/>
    <w:rsid w:val="000F4C0D"/>
    <w:rsid w:val="000F72E6"/>
    <w:rsid w:val="000F7813"/>
    <w:rsid w:val="000F7819"/>
    <w:rsid w:val="000F7837"/>
    <w:rsid w:val="00100AD6"/>
    <w:rsid w:val="0010149A"/>
    <w:rsid w:val="001056BF"/>
    <w:rsid w:val="00106B1D"/>
    <w:rsid w:val="0010784E"/>
    <w:rsid w:val="00110AE7"/>
    <w:rsid w:val="00114B40"/>
    <w:rsid w:val="0011544A"/>
    <w:rsid w:val="00115734"/>
    <w:rsid w:val="00117A7A"/>
    <w:rsid w:val="001246FF"/>
    <w:rsid w:val="00124FE4"/>
    <w:rsid w:val="00127959"/>
    <w:rsid w:val="0013166C"/>
    <w:rsid w:val="00131A21"/>
    <w:rsid w:val="0013215C"/>
    <w:rsid w:val="00135359"/>
    <w:rsid w:val="00141B8F"/>
    <w:rsid w:val="00141F68"/>
    <w:rsid w:val="001428EE"/>
    <w:rsid w:val="0014497B"/>
    <w:rsid w:val="001469B6"/>
    <w:rsid w:val="00147636"/>
    <w:rsid w:val="00151BF5"/>
    <w:rsid w:val="00151D73"/>
    <w:rsid w:val="001533F2"/>
    <w:rsid w:val="00156CEB"/>
    <w:rsid w:val="00160D1A"/>
    <w:rsid w:val="00165C33"/>
    <w:rsid w:val="00166536"/>
    <w:rsid w:val="00166ECB"/>
    <w:rsid w:val="00170129"/>
    <w:rsid w:val="0017078E"/>
    <w:rsid w:val="00171602"/>
    <w:rsid w:val="0017493F"/>
    <w:rsid w:val="00174F38"/>
    <w:rsid w:val="00176999"/>
    <w:rsid w:val="001819E3"/>
    <w:rsid w:val="0018254F"/>
    <w:rsid w:val="001828F2"/>
    <w:rsid w:val="001829B3"/>
    <w:rsid w:val="001839B2"/>
    <w:rsid w:val="001846F2"/>
    <w:rsid w:val="001848F8"/>
    <w:rsid w:val="00185A1F"/>
    <w:rsid w:val="00186A50"/>
    <w:rsid w:val="00187F86"/>
    <w:rsid w:val="00191816"/>
    <w:rsid w:val="00191858"/>
    <w:rsid w:val="00194967"/>
    <w:rsid w:val="00196EBF"/>
    <w:rsid w:val="00197293"/>
    <w:rsid w:val="00197A5D"/>
    <w:rsid w:val="001A001D"/>
    <w:rsid w:val="001A03F2"/>
    <w:rsid w:val="001A0D2D"/>
    <w:rsid w:val="001A18EE"/>
    <w:rsid w:val="001A2125"/>
    <w:rsid w:val="001A2705"/>
    <w:rsid w:val="001A337F"/>
    <w:rsid w:val="001A3790"/>
    <w:rsid w:val="001A3CBA"/>
    <w:rsid w:val="001A52BF"/>
    <w:rsid w:val="001A62A7"/>
    <w:rsid w:val="001A640F"/>
    <w:rsid w:val="001A6CB6"/>
    <w:rsid w:val="001A717B"/>
    <w:rsid w:val="001B1A59"/>
    <w:rsid w:val="001B2DD0"/>
    <w:rsid w:val="001B40A2"/>
    <w:rsid w:val="001B40A3"/>
    <w:rsid w:val="001B4AF3"/>
    <w:rsid w:val="001B7053"/>
    <w:rsid w:val="001C44AC"/>
    <w:rsid w:val="001C501B"/>
    <w:rsid w:val="001C763A"/>
    <w:rsid w:val="001C76B9"/>
    <w:rsid w:val="001C7EA1"/>
    <w:rsid w:val="001D0711"/>
    <w:rsid w:val="001D4E67"/>
    <w:rsid w:val="001E18DA"/>
    <w:rsid w:val="001E6282"/>
    <w:rsid w:val="001E74A9"/>
    <w:rsid w:val="001F1208"/>
    <w:rsid w:val="001F2384"/>
    <w:rsid w:val="001F2E0A"/>
    <w:rsid w:val="001F42ED"/>
    <w:rsid w:val="001F5DB7"/>
    <w:rsid w:val="001F66A1"/>
    <w:rsid w:val="00200EA9"/>
    <w:rsid w:val="002039FD"/>
    <w:rsid w:val="00203ADA"/>
    <w:rsid w:val="00206CB5"/>
    <w:rsid w:val="0020767D"/>
    <w:rsid w:val="002122FE"/>
    <w:rsid w:val="00212A68"/>
    <w:rsid w:val="00213452"/>
    <w:rsid w:val="00215CEA"/>
    <w:rsid w:val="00216165"/>
    <w:rsid w:val="00220593"/>
    <w:rsid w:val="00221193"/>
    <w:rsid w:val="00221367"/>
    <w:rsid w:val="002228B3"/>
    <w:rsid w:val="00224AC4"/>
    <w:rsid w:val="00231A32"/>
    <w:rsid w:val="00233B92"/>
    <w:rsid w:val="002368BA"/>
    <w:rsid w:val="00237E42"/>
    <w:rsid w:val="00242141"/>
    <w:rsid w:val="0024252E"/>
    <w:rsid w:val="00242820"/>
    <w:rsid w:val="0024450A"/>
    <w:rsid w:val="00246B71"/>
    <w:rsid w:val="0024746A"/>
    <w:rsid w:val="00247935"/>
    <w:rsid w:val="00251EDD"/>
    <w:rsid w:val="00253FE4"/>
    <w:rsid w:val="00254349"/>
    <w:rsid w:val="002551B6"/>
    <w:rsid w:val="002556F8"/>
    <w:rsid w:val="00256273"/>
    <w:rsid w:val="00256717"/>
    <w:rsid w:val="0026316E"/>
    <w:rsid w:val="00265D49"/>
    <w:rsid w:val="00267702"/>
    <w:rsid w:val="00273142"/>
    <w:rsid w:val="002741D1"/>
    <w:rsid w:val="00275923"/>
    <w:rsid w:val="00275D5D"/>
    <w:rsid w:val="00276333"/>
    <w:rsid w:val="00276624"/>
    <w:rsid w:val="0028243A"/>
    <w:rsid w:val="0028251B"/>
    <w:rsid w:val="00282DA1"/>
    <w:rsid w:val="002840B5"/>
    <w:rsid w:val="00290911"/>
    <w:rsid w:val="0029413C"/>
    <w:rsid w:val="0029438D"/>
    <w:rsid w:val="00294C47"/>
    <w:rsid w:val="002975EE"/>
    <w:rsid w:val="002A16FD"/>
    <w:rsid w:val="002A53D7"/>
    <w:rsid w:val="002A5628"/>
    <w:rsid w:val="002A6388"/>
    <w:rsid w:val="002A7DC0"/>
    <w:rsid w:val="002B09FD"/>
    <w:rsid w:val="002B575B"/>
    <w:rsid w:val="002B6681"/>
    <w:rsid w:val="002C1B67"/>
    <w:rsid w:val="002C2187"/>
    <w:rsid w:val="002C2B4C"/>
    <w:rsid w:val="002C32B5"/>
    <w:rsid w:val="002C45C9"/>
    <w:rsid w:val="002C51B4"/>
    <w:rsid w:val="002C58DF"/>
    <w:rsid w:val="002D0754"/>
    <w:rsid w:val="002E0D8D"/>
    <w:rsid w:val="002E3084"/>
    <w:rsid w:val="002E47A8"/>
    <w:rsid w:val="002E7A77"/>
    <w:rsid w:val="002F21E7"/>
    <w:rsid w:val="002F2866"/>
    <w:rsid w:val="002F4040"/>
    <w:rsid w:val="002F480B"/>
    <w:rsid w:val="002F697B"/>
    <w:rsid w:val="002F6ECA"/>
    <w:rsid w:val="002F72A8"/>
    <w:rsid w:val="00302BBA"/>
    <w:rsid w:val="0030378A"/>
    <w:rsid w:val="00304558"/>
    <w:rsid w:val="00304919"/>
    <w:rsid w:val="00304AA6"/>
    <w:rsid w:val="00305CE1"/>
    <w:rsid w:val="0030661C"/>
    <w:rsid w:val="003074E0"/>
    <w:rsid w:val="0031051C"/>
    <w:rsid w:val="00310E57"/>
    <w:rsid w:val="00311218"/>
    <w:rsid w:val="003118E2"/>
    <w:rsid w:val="00313E32"/>
    <w:rsid w:val="0031536E"/>
    <w:rsid w:val="00315F1E"/>
    <w:rsid w:val="0032081F"/>
    <w:rsid w:val="003211C5"/>
    <w:rsid w:val="00321721"/>
    <w:rsid w:val="00323013"/>
    <w:rsid w:val="003231F1"/>
    <w:rsid w:val="00324534"/>
    <w:rsid w:val="00324A98"/>
    <w:rsid w:val="00325B98"/>
    <w:rsid w:val="00326E87"/>
    <w:rsid w:val="00327B0F"/>
    <w:rsid w:val="00330DAC"/>
    <w:rsid w:val="00332915"/>
    <w:rsid w:val="00333324"/>
    <w:rsid w:val="00335527"/>
    <w:rsid w:val="003378CD"/>
    <w:rsid w:val="00337A07"/>
    <w:rsid w:val="003449E3"/>
    <w:rsid w:val="00346397"/>
    <w:rsid w:val="00346922"/>
    <w:rsid w:val="00350FC1"/>
    <w:rsid w:val="00351B52"/>
    <w:rsid w:val="0035301B"/>
    <w:rsid w:val="003541CA"/>
    <w:rsid w:val="00355D9E"/>
    <w:rsid w:val="00356B03"/>
    <w:rsid w:val="00360A6A"/>
    <w:rsid w:val="00360CE1"/>
    <w:rsid w:val="00360F0D"/>
    <w:rsid w:val="0036219A"/>
    <w:rsid w:val="00362FA2"/>
    <w:rsid w:val="00364B8E"/>
    <w:rsid w:val="00366DF4"/>
    <w:rsid w:val="003674ED"/>
    <w:rsid w:val="0036765D"/>
    <w:rsid w:val="003705CE"/>
    <w:rsid w:val="00373E14"/>
    <w:rsid w:val="00374B02"/>
    <w:rsid w:val="003750EB"/>
    <w:rsid w:val="0037518F"/>
    <w:rsid w:val="00377FCC"/>
    <w:rsid w:val="00381DAE"/>
    <w:rsid w:val="00383B81"/>
    <w:rsid w:val="003840AD"/>
    <w:rsid w:val="00387BCB"/>
    <w:rsid w:val="003914AC"/>
    <w:rsid w:val="003915C9"/>
    <w:rsid w:val="00392BCB"/>
    <w:rsid w:val="003936C4"/>
    <w:rsid w:val="00393C5E"/>
    <w:rsid w:val="00396844"/>
    <w:rsid w:val="003A0111"/>
    <w:rsid w:val="003A3889"/>
    <w:rsid w:val="003B00B3"/>
    <w:rsid w:val="003B055F"/>
    <w:rsid w:val="003B090A"/>
    <w:rsid w:val="003B17A4"/>
    <w:rsid w:val="003B2EF6"/>
    <w:rsid w:val="003B453F"/>
    <w:rsid w:val="003B456F"/>
    <w:rsid w:val="003B547D"/>
    <w:rsid w:val="003B5B19"/>
    <w:rsid w:val="003C027B"/>
    <w:rsid w:val="003C0ADD"/>
    <w:rsid w:val="003C128E"/>
    <w:rsid w:val="003C216E"/>
    <w:rsid w:val="003C6C95"/>
    <w:rsid w:val="003C7EBB"/>
    <w:rsid w:val="003D4A1D"/>
    <w:rsid w:val="003D5BDA"/>
    <w:rsid w:val="003D7B8E"/>
    <w:rsid w:val="003E10E5"/>
    <w:rsid w:val="003E72C1"/>
    <w:rsid w:val="003F3582"/>
    <w:rsid w:val="003F3AD9"/>
    <w:rsid w:val="003F7109"/>
    <w:rsid w:val="00400D06"/>
    <w:rsid w:val="00401612"/>
    <w:rsid w:val="00403384"/>
    <w:rsid w:val="00404319"/>
    <w:rsid w:val="004045BD"/>
    <w:rsid w:val="00406025"/>
    <w:rsid w:val="0040616F"/>
    <w:rsid w:val="00411673"/>
    <w:rsid w:val="00412AE3"/>
    <w:rsid w:val="0041409A"/>
    <w:rsid w:val="0042236F"/>
    <w:rsid w:val="00422E4B"/>
    <w:rsid w:val="004253FA"/>
    <w:rsid w:val="00427905"/>
    <w:rsid w:val="004311FA"/>
    <w:rsid w:val="00431644"/>
    <w:rsid w:val="004333BF"/>
    <w:rsid w:val="00433E27"/>
    <w:rsid w:val="0043640B"/>
    <w:rsid w:val="00436D95"/>
    <w:rsid w:val="004378C0"/>
    <w:rsid w:val="00444AE4"/>
    <w:rsid w:val="00444F87"/>
    <w:rsid w:val="004459B1"/>
    <w:rsid w:val="00445FE6"/>
    <w:rsid w:val="0044770F"/>
    <w:rsid w:val="0045068C"/>
    <w:rsid w:val="00450770"/>
    <w:rsid w:val="0045201B"/>
    <w:rsid w:val="004528A4"/>
    <w:rsid w:val="004530F9"/>
    <w:rsid w:val="004533C5"/>
    <w:rsid w:val="00453552"/>
    <w:rsid w:val="00456A04"/>
    <w:rsid w:val="0046109C"/>
    <w:rsid w:val="00464CB9"/>
    <w:rsid w:val="0046752A"/>
    <w:rsid w:val="00475C03"/>
    <w:rsid w:val="004766FC"/>
    <w:rsid w:val="00480173"/>
    <w:rsid w:val="00485023"/>
    <w:rsid w:val="00485593"/>
    <w:rsid w:val="00490014"/>
    <w:rsid w:val="00491702"/>
    <w:rsid w:val="00493C0F"/>
    <w:rsid w:val="00493D6A"/>
    <w:rsid w:val="004953EC"/>
    <w:rsid w:val="004A06ED"/>
    <w:rsid w:val="004A1F44"/>
    <w:rsid w:val="004A2AD1"/>
    <w:rsid w:val="004A447D"/>
    <w:rsid w:val="004B187E"/>
    <w:rsid w:val="004B227F"/>
    <w:rsid w:val="004B5403"/>
    <w:rsid w:val="004B768F"/>
    <w:rsid w:val="004B773A"/>
    <w:rsid w:val="004C2EEB"/>
    <w:rsid w:val="004C4FE5"/>
    <w:rsid w:val="004D0853"/>
    <w:rsid w:val="004D0E5E"/>
    <w:rsid w:val="004D0FF5"/>
    <w:rsid w:val="004D1C8D"/>
    <w:rsid w:val="004D3515"/>
    <w:rsid w:val="004D40FF"/>
    <w:rsid w:val="004D57E5"/>
    <w:rsid w:val="004D61A7"/>
    <w:rsid w:val="004D62A0"/>
    <w:rsid w:val="004D7271"/>
    <w:rsid w:val="004D762E"/>
    <w:rsid w:val="004E0FD8"/>
    <w:rsid w:val="004E1E43"/>
    <w:rsid w:val="004E6054"/>
    <w:rsid w:val="004F273A"/>
    <w:rsid w:val="004F27E2"/>
    <w:rsid w:val="004F4072"/>
    <w:rsid w:val="00500E15"/>
    <w:rsid w:val="005019E4"/>
    <w:rsid w:val="00503A6F"/>
    <w:rsid w:val="00506035"/>
    <w:rsid w:val="00506417"/>
    <w:rsid w:val="00506FA5"/>
    <w:rsid w:val="00510DD3"/>
    <w:rsid w:val="00512148"/>
    <w:rsid w:val="00514B40"/>
    <w:rsid w:val="00516E12"/>
    <w:rsid w:val="0052017A"/>
    <w:rsid w:val="00522830"/>
    <w:rsid w:val="00523C67"/>
    <w:rsid w:val="00526441"/>
    <w:rsid w:val="00535A60"/>
    <w:rsid w:val="005401DF"/>
    <w:rsid w:val="005435B5"/>
    <w:rsid w:val="00543AF7"/>
    <w:rsid w:val="0054407A"/>
    <w:rsid w:val="00544BD1"/>
    <w:rsid w:val="00545E81"/>
    <w:rsid w:val="005470FE"/>
    <w:rsid w:val="005478CF"/>
    <w:rsid w:val="00550532"/>
    <w:rsid w:val="00550A77"/>
    <w:rsid w:val="00551DB8"/>
    <w:rsid w:val="0055499E"/>
    <w:rsid w:val="00554B4C"/>
    <w:rsid w:val="00555B29"/>
    <w:rsid w:val="00563BF5"/>
    <w:rsid w:val="0056424D"/>
    <w:rsid w:val="00565825"/>
    <w:rsid w:val="00566138"/>
    <w:rsid w:val="0056677B"/>
    <w:rsid w:val="005674C9"/>
    <w:rsid w:val="005718CF"/>
    <w:rsid w:val="0057258F"/>
    <w:rsid w:val="00575098"/>
    <w:rsid w:val="00576043"/>
    <w:rsid w:val="005805C9"/>
    <w:rsid w:val="00580BC6"/>
    <w:rsid w:val="00581E07"/>
    <w:rsid w:val="0058492C"/>
    <w:rsid w:val="00590663"/>
    <w:rsid w:val="0059236D"/>
    <w:rsid w:val="005947B7"/>
    <w:rsid w:val="005957B0"/>
    <w:rsid w:val="00595E9A"/>
    <w:rsid w:val="00596C11"/>
    <w:rsid w:val="005A12AC"/>
    <w:rsid w:val="005A4E34"/>
    <w:rsid w:val="005A6ED5"/>
    <w:rsid w:val="005B253D"/>
    <w:rsid w:val="005B39F9"/>
    <w:rsid w:val="005B40BC"/>
    <w:rsid w:val="005B4746"/>
    <w:rsid w:val="005C0184"/>
    <w:rsid w:val="005C27C4"/>
    <w:rsid w:val="005C3E6B"/>
    <w:rsid w:val="005C4E5B"/>
    <w:rsid w:val="005D1C39"/>
    <w:rsid w:val="005D200D"/>
    <w:rsid w:val="005D20F0"/>
    <w:rsid w:val="005D2F8B"/>
    <w:rsid w:val="005D327D"/>
    <w:rsid w:val="005D365E"/>
    <w:rsid w:val="005D5823"/>
    <w:rsid w:val="005D704F"/>
    <w:rsid w:val="005E044A"/>
    <w:rsid w:val="005E20EE"/>
    <w:rsid w:val="005E2850"/>
    <w:rsid w:val="005E33B5"/>
    <w:rsid w:val="005E447F"/>
    <w:rsid w:val="005E5059"/>
    <w:rsid w:val="005E7C92"/>
    <w:rsid w:val="005F09AF"/>
    <w:rsid w:val="005F1301"/>
    <w:rsid w:val="005F20D4"/>
    <w:rsid w:val="005F32DB"/>
    <w:rsid w:val="005F3E07"/>
    <w:rsid w:val="005F3E41"/>
    <w:rsid w:val="005F62D6"/>
    <w:rsid w:val="005F6E0C"/>
    <w:rsid w:val="005F7C4B"/>
    <w:rsid w:val="00601CE7"/>
    <w:rsid w:val="0060349F"/>
    <w:rsid w:val="00606DDE"/>
    <w:rsid w:val="00607C06"/>
    <w:rsid w:val="00610686"/>
    <w:rsid w:val="0061305E"/>
    <w:rsid w:val="006151B5"/>
    <w:rsid w:val="00617294"/>
    <w:rsid w:val="00617FC8"/>
    <w:rsid w:val="006231FE"/>
    <w:rsid w:val="00625A8E"/>
    <w:rsid w:val="006260E2"/>
    <w:rsid w:val="00626379"/>
    <w:rsid w:val="0062721B"/>
    <w:rsid w:val="00631480"/>
    <w:rsid w:val="006409A8"/>
    <w:rsid w:val="00642CE4"/>
    <w:rsid w:val="0064367F"/>
    <w:rsid w:val="006452D6"/>
    <w:rsid w:val="006455B5"/>
    <w:rsid w:val="00647651"/>
    <w:rsid w:val="00650040"/>
    <w:rsid w:val="00651C04"/>
    <w:rsid w:val="00652C12"/>
    <w:rsid w:val="0065440C"/>
    <w:rsid w:val="00654826"/>
    <w:rsid w:val="00654EED"/>
    <w:rsid w:val="0066124E"/>
    <w:rsid w:val="006615B1"/>
    <w:rsid w:val="0066319F"/>
    <w:rsid w:val="00665159"/>
    <w:rsid w:val="0066581D"/>
    <w:rsid w:val="0066667B"/>
    <w:rsid w:val="00667DA4"/>
    <w:rsid w:val="00673F36"/>
    <w:rsid w:val="00674071"/>
    <w:rsid w:val="006746C0"/>
    <w:rsid w:val="0067496E"/>
    <w:rsid w:val="006750AE"/>
    <w:rsid w:val="00676202"/>
    <w:rsid w:val="006818FD"/>
    <w:rsid w:val="00683118"/>
    <w:rsid w:val="0068438D"/>
    <w:rsid w:val="0068499D"/>
    <w:rsid w:val="00687840"/>
    <w:rsid w:val="00690007"/>
    <w:rsid w:val="00690BBA"/>
    <w:rsid w:val="00692800"/>
    <w:rsid w:val="00693294"/>
    <w:rsid w:val="00695DD4"/>
    <w:rsid w:val="00697432"/>
    <w:rsid w:val="006A04D4"/>
    <w:rsid w:val="006A310F"/>
    <w:rsid w:val="006A3613"/>
    <w:rsid w:val="006A494A"/>
    <w:rsid w:val="006A5914"/>
    <w:rsid w:val="006A6A54"/>
    <w:rsid w:val="006B0010"/>
    <w:rsid w:val="006B11D3"/>
    <w:rsid w:val="006B1819"/>
    <w:rsid w:val="006B26F8"/>
    <w:rsid w:val="006B5EBC"/>
    <w:rsid w:val="006C0B58"/>
    <w:rsid w:val="006C24E0"/>
    <w:rsid w:val="006C2C91"/>
    <w:rsid w:val="006C6A49"/>
    <w:rsid w:val="006C6D45"/>
    <w:rsid w:val="006C7164"/>
    <w:rsid w:val="006D26E2"/>
    <w:rsid w:val="006D3065"/>
    <w:rsid w:val="006D6D78"/>
    <w:rsid w:val="006E0CD1"/>
    <w:rsid w:val="006E1E70"/>
    <w:rsid w:val="006E6D69"/>
    <w:rsid w:val="006E7774"/>
    <w:rsid w:val="006E798D"/>
    <w:rsid w:val="006E79E1"/>
    <w:rsid w:val="006E7B35"/>
    <w:rsid w:val="006F0465"/>
    <w:rsid w:val="006F1172"/>
    <w:rsid w:val="006F2AEC"/>
    <w:rsid w:val="006F3FB6"/>
    <w:rsid w:val="006F4119"/>
    <w:rsid w:val="00701EB2"/>
    <w:rsid w:val="0070399D"/>
    <w:rsid w:val="00705016"/>
    <w:rsid w:val="007103B6"/>
    <w:rsid w:val="00710B19"/>
    <w:rsid w:val="00712B77"/>
    <w:rsid w:val="007136C0"/>
    <w:rsid w:val="00714A7F"/>
    <w:rsid w:val="00714BCE"/>
    <w:rsid w:val="00715804"/>
    <w:rsid w:val="00715F5F"/>
    <w:rsid w:val="00716B6E"/>
    <w:rsid w:val="007172E0"/>
    <w:rsid w:val="00717C14"/>
    <w:rsid w:val="007213FE"/>
    <w:rsid w:val="00722515"/>
    <w:rsid w:val="007243FC"/>
    <w:rsid w:val="00724D95"/>
    <w:rsid w:val="007251AD"/>
    <w:rsid w:val="00730113"/>
    <w:rsid w:val="00732014"/>
    <w:rsid w:val="00732CFD"/>
    <w:rsid w:val="007336DA"/>
    <w:rsid w:val="00734B7B"/>
    <w:rsid w:val="0074518F"/>
    <w:rsid w:val="007469DD"/>
    <w:rsid w:val="00747313"/>
    <w:rsid w:val="0075058C"/>
    <w:rsid w:val="00750D01"/>
    <w:rsid w:val="00751560"/>
    <w:rsid w:val="00751A01"/>
    <w:rsid w:val="007534B8"/>
    <w:rsid w:val="007542A0"/>
    <w:rsid w:val="00754C9D"/>
    <w:rsid w:val="00754F5B"/>
    <w:rsid w:val="00756ABB"/>
    <w:rsid w:val="007578D5"/>
    <w:rsid w:val="00757B66"/>
    <w:rsid w:val="00760B26"/>
    <w:rsid w:val="00765DE7"/>
    <w:rsid w:val="00765FFA"/>
    <w:rsid w:val="00766BC6"/>
    <w:rsid w:val="00770CFC"/>
    <w:rsid w:val="00770D31"/>
    <w:rsid w:val="00771B5F"/>
    <w:rsid w:val="00771B75"/>
    <w:rsid w:val="00772F0C"/>
    <w:rsid w:val="00773B22"/>
    <w:rsid w:val="0077507E"/>
    <w:rsid w:val="00775B32"/>
    <w:rsid w:val="00775E7A"/>
    <w:rsid w:val="00776154"/>
    <w:rsid w:val="00780936"/>
    <w:rsid w:val="007815BF"/>
    <w:rsid w:val="00783EB9"/>
    <w:rsid w:val="007851D8"/>
    <w:rsid w:val="00787D13"/>
    <w:rsid w:val="007905A6"/>
    <w:rsid w:val="00790E99"/>
    <w:rsid w:val="00792933"/>
    <w:rsid w:val="00794DD1"/>
    <w:rsid w:val="007A14C6"/>
    <w:rsid w:val="007A44C7"/>
    <w:rsid w:val="007A517F"/>
    <w:rsid w:val="007A6590"/>
    <w:rsid w:val="007B1230"/>
    <w:rsid w:val="007B1339"/>
    <w:rsid w:val="007B2670"/>
    <w:rsid w:val="007B444D"/>
    <w:rsid w:val="007B543B"/>
    <w:rsid w:val="007B7603"/>
    <w:rsid w:val="007C1ABB"/>
    <w:rsid w:val="007C7AC5"/>
    <w:rsid w:val="007D4444"/>
    <w:rsid w:val="007D7132"/>
    <w:rsid w:val="007E0D3E"/>
    <w:rsid w:val="007E20D2"/>
    <w:rsid w:val="007E525F"/>
    <w:rsid w:val="007E7945"/>
    <w:rsid w:val="007F0D67"/>
    <w:rsid w:val="007F1D8C"/>
    <w:rsid w:val="007F442D"/>
    <w:rsid w:val="007F608B"/>
    <w:rsid w:val="007F6131"/>
    <w:rsid w:val="007F64A9"/>
    <w:rsid w:val="007F6C31"/>
    <w:rsid w:val="007F797F"/>
    <w:rsid w:val="007F7F20"/>
    <w:rsid w:val="008004FD"/>
    <w:rsid w:val="00801AAC"/>
    <w:rsid w:val="008037AB"/>
    <w:rsid w:val="0080421E"/>
    <w:rsid w:val="00804907"/>
    <w:rsid w:val="008112CC"/>
    <w:rsid w:val="00811F4A"/>
    <w:rsid w:val="00814159"/>
    <w:rsid w:val="00815242"/>
    <w:rsid w:val="008160A9"/>
    <w:rsid w:val="00820E92"/>
    <w:rsid w:val="00821D8C"/>
    <w:rsid w:val="00822A08"/>
    <w:rsid w:val="00823BD8"/>
    <w:rsid w:val="00830CAA"/>
    <w:rsid w:val="008319AD"/>
    <w:rsid w:val="00832C86"/>
    <w:rsid w:val="00834F8E"/>
    <w:rsid w:val="0084155D"/>
    <w:rsid w:val="00844B25"/>
    <w:rsid w:val="00846215"/>
    <w:rsid w:val="008474CC"/>
    <w:rsid w:val="00850903"/>
    <w:rsid w:val="00851280"/>
    <w:rsid w:val="00852C78"/>
    <w:rsid w:val="0086250E"/>
    <w:rsid w:val="00862602"/>
    <w:rsid w:val="00862EAE"/>
    <w:rsid w:val="00863FCD"/>
    <w:rsid w:val="00865C70"/>
    <w:rsid w:val="00865CD0"/>
    <w:rsid w:val="008705A5"/>
    <w:rsid w:val="00872C98"/>
    <w:rsid w:val="008740CD"/>
    <w:rsid w:val="00874F32"/>
    <w:rsid w:val="00876B0E"/>
    <w:rsid w:val="00876D96"/>
    <w:rsid w:val="008774D5"/>
    <w:rsid w:val="0088051D"/>
    <w:rsid w:val="00882396"/>
    <w:rsid w:val="008833A0"/>
    <w:rsid w:val="00884BAC"/>
    <w:rsid w:val="008869F9"/>
    <w:rsid w:val="00891FE2"/>
    <w:rsid w:val="00892995"/>
    <w:rsid w:val="008943FA"/>
    <w:rsid w:val="008949E6"/>
    <w:rsid w:val="008958DA"/>
    <w:rsid w:val="00895BF1"/>
    <w:rsid w:val="008A0B24"/>
    <w:rsid w:val="008A0DD9"/>
    <w:rsid w:val="008A620C"/>
    <w:rsid w:val="008A652A"/>
    <w:rsid w:val="008B004D"/>
    <w:rsid w:val="008B0E02"/>
    <w:rsid w:val="008B2A75"/>
    <w:rsid w:val="008C06D6"/>
    <w:rsid w:val="008C0D66"/>
    <w:rsid w:val="008C240C"/>
    <w:rsid w:val="008C5145"/>
    <w:rsid w:val="008C6BEC"/>
    <w:rsid w:val="008C6D8D"/>
    <w:rsid w:val="008C7A56"/>
    <w:rsid w:val="008C7DFA"/>
    <w:rsid w:val="008D0878"/>
    <w:rsid w:val="008D1895"/>
    <w:rsid w:val="008D594C"/>
    <w:rsid w:val="008E18AE"/>
    <w:rsid w:val="008E1A94"/>
    <w:rsid w:val="008E23C9"/>
    <w:rsid w:val="008E6698"/>
    <w:rsid w:val="008E7286"/>
    <w:rsid w:val="008F3B21"/>
    <w:rsid w:val="008F6384"/>
    <w:rsid w:val="009009BB"/>
    <w:rsid w:val="00900B24"/>
    <w:rsid w:val="0090255A"/>
    <w:rsid w:val="009065B7"/>
    <w:rsid w:val="00910DDD"/>
    <w:rsid w:val="0091156E"/>
    <w:rsid w:val="00912683"/>
    <w:rsid w:val="00912861"/>
    <w:rsid w:val="009132E0"/>
    <w:rsid w:val="00914D48"/>
    <w:rsid w:val="00915FEC"/>
    <w:rsid w:val="009166C3"/>
    <w:rsid w:val="00916DEB"/>
    <w:rsid w:val="00917847"/>
    <w:rsid w:val="00920829"/>
    <w:rsid w:val="00920944"/>
    <w:rsid w:val="00923556"/>
    <w:rsid w:val="0092419D"/>
    <w:rsid w:val="00924E14"/>
    <w:rsid w:val="0092636A"/>
    <w:rsid w:val="00927A05"/>
    <w:rsid w:val="00932C0C"/>
    <w:rsid w:val="00937554"/>
    <w:rsid w:val="009400E8"/>
    <w:rsid w:val="00946844"/>
    <w:rsid w:val="00946C42"/>
    <w:rsid w:val="009502EA"/>
    <w:rsid w:val="0095038C"/>
    <w:rsid w:val="009525E1"/>
    <w:rsid w:val="00953DC5"/>
    <w:rsid w:val="009612E2"/>
    <w:rsid w:val="009629E0"/>
    <w:rsid w:val="00963C27"/>
    <w:rsid w:val="0096468F"/>
    <w:rsid w:val="00965DCE"/>
    <w:rsid w:val="009724A5"/>
    <w:rsid w:val="009766CC"/>
    <w:rsid w:val="00981208"/>
    <w:rsid w:val="0098221A"/>
    <w:rsid w:val="00982824"/>
    <w:rsid w:val="00983072"/>
    <w:rsid w:val="009835B3"/>
    <w:rsid w:val="0098470A"/>
    <w:rsid w:val="009864DE"/>
    <w:rsid w:val="00997655"/>
    <w:rsid w:val="009A0097"/>
    <w:rsid w:val="009A055A"/>
    <w:rsid w:val="009A353E"/>
    <w:rsid w:val="009A79C2"/>
    <w:rsid w:val="009A7D88"/>
    <w:rsid w:val="009A7FC0"/>
    <w:rsid w:val="009B0164"/>
    <w:rsid w:val="009B66A3"/>
    <w:rsid w:val="009C062F"/>
    <w:rsid w:val="009C1386"/>
    <w:rsid w:val="009C1396"/>
    <w:rsid w:val="009C4420"/>
    <w:rsid w:val="009C4C19"/>
    <w:rsid w:val="009C4C55"/>
    <w:rsid w:val="009C7FAB"/>
    <w:rsid w:val="009D0081"/>
    <w:rsid w:val="009D1F9B"/>
    <w:rsid w:val="009D5BF5"/>
    <w:rsid w:val="009D7252"/>
    <w:rsid w:val="009D7B58"/>
    <w:rsid w:val="009E03D3"/>
    <w:rsid w:val="009E164B"/>
    <w:rsid w:val="009E2C55"/>
    <w:rsid w:val="009E2E8E"/>
    <w:rsid w:val="009E5CB6"/>
    <w:rsid w:val="009E635F"/>
    <w:rsid w:val="009F16F4"/>
    <w:rsid w:val="009F2AFF"/>
    <w:rsid w:val="009F3618"/>
    <w:rsid w:val="009F3971"/>
    <w:rsid w:val="009F3B72"/>
    <w:rsid w:val="009F4AF4"/>
    <w:rsid w:val="00A04894"/>
    <w:rsid w:val="00A0787F"/>
    <w:rsid w:val="00A11000"/>
    <w:rsid w:val="00A11AF6"/>
    <w:rsid w:val="00A12AC7"/>
    <w:rsid w:val="00A16F1E"/>
    <w:rsid w:val="00A202C4"/>
    <w:rsid w:val="00A225B4"/>
    <w:rsid w:val="00A255AE"/>
    <w:rsid w:val="00A2635D"/>
    <w:rsid w:val="00A31330"/>
    <w:rsid w:val="00A31E20"/>
    <w:rsid w:val="00A322B3"/>
    <w:rsid w:val="00A33B04"/>
    <w:rsid w:val="00A35236"/>
    <w:rsid w:val="00A3533A"/>
    <w:rsid w:val="00A35706"/>
    <w:rsid w:val="00A40CF8"/>
    <w:rsid w:val="00A411AC"/>
    <w:rsid w:val="00A4193F"/>
    <w:rsid w:val="00A43749"/>
    <w:rsid w:val="00A4437B"/>
    <w:rsid w:val="00A464B1"/>
    <w:rsid w:val="00A4662B"/>
    <w:rsid w:val="00A47F7C"/>
    <w:rsid w:val="00A514D2"/>
    <w:rsid w:val="00A5257A"/>
    <w:rsid w:val="00A53E35"/>
    <w:rsid w:val="00A54A46"/>
    <w:rsid w:val="00A57620"/>
    <w:rsid w:val="00A612F0"/>
    <w:rsid w:val="00A612F9"/>
    <w:rsid w:val="00A613EA"/>
    <w:rsid w:val="00A624AB"/>
    <w:rsid w:val="00A62A64"/>
    <w:rsid w:val="00A63F26"/>
    <w:rsid w:val="00A64A11"/>
    <w:rsid w:val="00A6515C"/>
    <w:rsid w:val="00A65BD8"/>
    <w:rsid w:val="00A7370D"/>
    <w:rsid w:val="00A74EDB"/>
    <w:rsid w:val="00A77B32"/>
    <w:rsid w:val="00A77FE3"/>
    <w:rsid w:val="00A813FE"/>
    <w:rsid w:val="00A838FD"/>
    <w:rsid w:val="00A84529"/>
    <w:rsid w:val="00A85080"/>
    <w:rsid w:val="00A85AE5"/>
    <w:rsid w:val="00A86C0D"/>
    <w:rsid w:val="00A90976"/>
    <w:rsid w:val="00A91DF5"/>
    <w:rsid w:val="00A924F1"/>
    <w:rsid w:val="00A96053"/>
    <w:rsid w:val="00A96213"/>
    <w:rsid w:val="00AA2C3E"/>
    <w:rsid w:val="00AA49A3"/>
    <w:rsid w:val="00AA4CF9"/>
    <w:rsid w:val="00AA58A7"/>
    <w:rsid w:val="00AA5C93"/>
    <w:rsid w:val="00AA5F4D"/>
    <w:rsid w:val="00AA60F8"/>
    <w:rsid w:val="00AA6CDE"/>
    <w:rsid w:val="00AA79ED"/>
    <w:rsid w:val="00AB1E36"/>
    <w:rsid w:val="00AB4716"/>
    <w:rsid w:val="00AB6505"/>
    <w:rsid w:val="00AC21C1"/>
    <w:rsid w:val="00AC2417"/>
    <w:rsid w:val="00AC3D88"/>
    <w:rsid w:val="00AC573A"/>
    <w:rsid w:val="00AD0FF5"/>
    <w:rsid w:val="00AD1D6D"/>
    <w:rsid w:val="00AD1F4D"/>
    <w:rsid w:val="00AD2172"/>
    <w:rsid w:val="00AD320C"/>
    <w:rsid w:val="00AD3681"/>
    <w:rsid w:val="00AD5258"/>
    <w:rsid w:val="00AD5D10"/>
    <w:rsid w:val="00AE1365"/>
    <w:rsid w:val="00AE222D"/>
    <w:rsid w:val="00AE2CC8"/>
    <w:rsid w:val="00AE3019"/>
    <w:rsid w:val="00AE32AF"/>
    <w:rsid w:val="00AE3E5D"/>
    <w:rsid w:val="00AE413E"/>
    <w:rsid w:val="00AE4A8C"/>
    <w:rsid w:val="00AE4D48"/>
    <w:rsid w:val="00AE53A9"/>
    <w:rsid w:val="00AE7142"/>
    <w:rsid w:val="00AF0EBC"/>
    <w:rsid w:val="00AF2450"/>
    <w:rsid w:val="00AF4A73"/>
    <w:rsid w:val="00AF5D4F"/>
    <w:rsid w:val="00AF6F98"/>
    <w:rsid w:val="00B029E7"/>
    <w:rsid w:val="00B0384B"/>
    <w:rsid w:val="00B03C0D"/>
    <w:rsid w:val="00B051AF"/>
    <w:rsid w:val="00B10722"/>
    <w:rsid w:val="00B12E34"/>
    <w:rsid w:val="00B13151"/>
    <w:rsid w:val="00B15C80"/>
    <w:rsid w:val="00B17055"/>
    <w:rsid w:val="00B17F64"/>
    <w:rsid w:val="00B21598"/>
    <w:rsid w:val="00B21B06"/>
    <w:rsid w:val="00B22267"/>
    <w:rsid w:val="00B33287"/>
    <w:rsid w:val="00B36D61"/>
    <w:rsid w:val="00B36F5B"/>
    <w:rsid w:val="00B41145"/>
    <w:rsid w:val="00B44AF8"/>
    <w:rsid w:val="00B45178"/>
    <w:rsid w:val="00B452BF"/>
    <w:rsid w:val="00B45A0E"/>
    <w:rsid w:val="00B47A1F"/>
    <w:rsid w:val="00B528F8"/>
    <w:rsid w:val="00B532FF"/>
    <w:rsid w:val="00B53F18"/>
    <w:rsid w:val="00B626EE"/>
    <w:rsid w:val="00B627AD"/>
    <w:rsid w:val="00B65255"/>
    <w:rsid w:val="00B65525"/>
    <w:rsid w:val="00B66D6F"/>
    <w:rsid w:val="00B70846"/>
    <w:rsid w:val="00B70E30"/>
    <w:rsid w:val="00B743EC"/>
    <w:rsid w:val="00B74FB8"/>
    <w:rsid w:val="00B761A7"/>
    <w:rsid w:val="00B811ED"/>
    <w:rsid w:val="00B8214B"/>
    <w:rsid w:val="00B834D7"/>
    <w:rsid w:val="00B84140"/>
    <w:rsid w:val="00B8506F"/>
    <w:rsid w:val="00B85E38"/>
    <w:rsid w:val="00B90462"/>
    <w:rsid w:val="00B910FC"/>
    <w:rsid w:val="00B91A5F"/>
    <w:rsid w:val="00B92652"/>
    <w:rsid w:val="00B96729"/>
    <w:rsid w:val="00B96901"/>
    <w:rsid w:val="00BA1853"/>
    <w:rsid w:val="00BA2860"/>
    <w:rsid w:val="00BA5090"/>
    <w:rsid w:val="00BA6F32"/>
    <w:rsid w:val="00BA72F2"/>
    <w:rsid w:val="00BA778F"/>
    <w:rsid w:val="00BA7CD5"/>
    <w:rsid w:val="00BB0320"/>
    <w:rsid w:val="00BB151E"/>
    <w:rsid w:val="00BB25EE"/>
    <w:rsid w:val="00BB2C53"/>
    <w:rsid w:val="00BB2D95"/>
    <w:rsid w:val="00BB2E94"/>
    <w:rsid w:val="00BB7A1D"/>
    <w:rsid w:val="00BC0D31"/>
    <w:rsid w:val="00BC247F"/>
    <w:rsid w:val="00BC7D70"/>
    <w:rsid w:val="00BD5A27"/>
    <w:rsid w:val="00BD663D"/>
    <w:rsid w:val="00BD6CFF"/>
    <w:rsid w:val="00BE22DE"/>
    <w:rsid w:val="00BE2EB7"/>
    <w:rsid w:val="00BE57C9"/>
    <w:rsid w:val="00BE5BC6"/>
    <w:rsid w:val="00BE60FE"/>
    <w:rsid w:val="00BE6735"/>
    <w:rsid w:val="00BE7A42"/>
    <w:rsid w:val="00BE7CF5"/>
    <w:rsid w:val="00BF1D5F"/>
    <w:rsid w:val="00BF3567"/>
    <w:rsid w:val="00BF5358"/>
    <w:rsid w:val="00BF6610"/>
    <w:rsid w:val="00BF7C68"/>
    <w:rsid w:val="00C00B8F"/>
    <w:rsid w:val="00C02AC5"/>
    <w:rsid w:val="00C05F54"/>
    <w:rsid w:val="00C069D8"/>
    <w:rsid w:val="00C15311"/>
    <w:rsid w:val="00C160EF"/>
    <w:rsid w:val="00C16C67"/>
    <w:rsid w:val="00C20075"/>
    <w:rsid w:val="00C226EC"/>
    <w:rsid w:val="00C25F1C"/>
    <w:rsid w:val="00C30051"/>
    <w:rsid w:val="00C312B1"/>
    <w:rsid w:val="00C31E93"/>
    <w:rsid w:val="00C347DF"/>
    <w:rsid w:val="00C34820"/>
    <w:rsid w:val="00C3621B"/>
    <w:rsid w:val="00C36EDC"/>
    <w:rsid w:val="00C40CD8"/>
    <w:rsid w:val="00C41818"/>
    <w:rsid w:val="00C41CB1"/>
    <w:rsid w:val="00C420AA"/>
    <w:rsid w:val="00C43524"/>
    <w:rsid w:val="00C449B9"/>
    <w:rsid w:val="00C520D6"/>
    <w:rsid w:val="00C524BF"/>
    <w:rsid w:val="00C53694"/>
    <w:rsid w:val="00C551E2"/>
    <w:rsid w:val="00C55D06"/>
    <w:rsid w:val="00C56591"/>
    <w:rsid w:val="00C5790F"/>
    <w:rsid w:val="00C60F96"/>
    <w:rsid w:val="00C62A98"/>
    <w:rsid w:val="00C64F69"/>
    <w:rsid w:val="00C66B63"/>
    <w:rsid w:val="00C76007"/>
    <w:rsid w:val="00C80145"/>
    <w:rsid w:val="00C80A6C"/>
    <w:rsid w:val="00C844D8"/>
    <w:rsid w:val="00C85051"/>
    <w:rsid w:val="00C85AC5"/>
    <w:rsid w:val="00C877D2"/>
    <w:rsid w:val="00C90403"/>
    <w:rsid w:val="00C92BDA"/>
    <w:rsid w:val="00C94C2E"/>
    <w:rsid w:val="00C95FA2"/>
    <w:rsid w:val="00C96766"/>
    <w:rsid w:val="00C97152"/>
    <w:rsid w:val="00CA1BEE"/>
    <w:rsid w:val="00CA2556"/>
    <w:rsid w:val="00CA34D4"/>
    <w:rsid w:val="00CB1ABC"/>
    <w:rsid w:val="00CB7294"/>
    <w:rsid w:val="00CB73DC"/>
    <w:rsid w:val="00CB7A2E"/>
    <w:rsid w:val="00CC3B6F"/>
    <w:rsid w:val="00CC4D9D"/>
    <w:rsid w:val="00CC6DC7"/>
    <w:rsid w:val="00CC7187"/>
    <w:rsid w:val="00CD10AB"/>
    <w:rsid w:val="00CD3F59"/>
    <w:rsid w:val="00CD5960"/>
    <w:rsid w:val="00CE025F"/>
    <w:rsid w:val="00CE099C"/>
    <w:rsid w:val="00CE1847"/>
    <w:rsid w:val="00CE2CE9"/>
    <w:rsid w:val="00CE5971"/>
    <w:rsid w:val="00CE5ABA"/>
    <w:rsid w:val="00CE5C86"/>
    <w:rsid w:val="00CE6FEA"/>
    <w:rsid w:val="00CE716A"/>
    <w:rsid w:val="00CE7B9B"/>
    <w:rsid w:val="00CF0E38"/>
    <w:rsid w:val="00CF1067"/>
    <w:rsid w:val="00CF1EB8"/>
    <w:rsid w:val="00CF50A5"/>
    <w:rsid w:val="00D04255"/>
    <w:rsid w:val="00D07511"/>
    <w:rsid w:val="00D10719"/>
    <w:rsid w:val="00D11310"/>
    <w:rsid w:val="00D13C61"/>
    <w:rsid w:val="00D13F7D"/>
    <w:rsid w:val="00D1542A"/>
    <w:rsid w:val="00D17616"/>
    <w:rsid w:val="00D1778A"/>
    <w:rsid w:val="00D17E0D"/>
    <w:rsid w:val="00D21450"/>
    <w:rsid w:val="00D226C9"/>
    <w:rsid w:val="00D245C1"/>
    <w:rsid w:val="00D32A3A"/>
    <w:rsid w:val="00D35EE5"/>
    <w:rsid w:val="00D43E33"/>
    <w:rsid w:val="00D443DC"/>
    <w:rsid w:val="00D459FB"/>
    <w:rsid w:val="00D47292"/>
    <w:rsid w:val="00D5022C"/>
    <w:rsid w:val="00D51B13"/>
    <w:rsid w:val="00D51DD8"/>
    <w:rsid w:val="00D53037"/>
    <w:rsid w:val="00D54BDC"/>
    <w:rsid w:val="00D611AB"/>
    <w:rsid w:val="00D63614"/>
    <w:rsid w:val="00D66D4D"/>
    <w:rsid w:val="00D67155"/>
    <w:rsid w:val="00D67164"/>
    <w:rsid w:val="00D72F64"/>
    <w:rsid w:val="00D760E6"/>
    <w:rsid w:val="00D76B01"/>
    <w:rsid w:val="00D8283E"/>
    <w:rsid w:val="00D83FE3"/>
    <w:rsid w:val="00D84001"/>
    <w:rsid w:val="00D85372"/>
    <w:rsid w:val="00D86AAF"/>
    <w:rsid w:val="00D874A0"/>
    <w:rsid w:val="00D90476"/>
    <w:rsid w:val="00D92FAE"/>
    <w:rsid w:val="00D952CA"/>
    <w:rsid w:val="00D96B7D"/>
    <w:rsid w:val="00DA1D7C"/>
    <w:rsid w:val="00DA2B3C"/>
    <w:rsid w:val="00DA36F3"/>
    <w:rsid w:val="00DA3918"/>
    <w:rsid w:val="00DB1B8D"/>
    <w:rsid w:val="00DB1DF6"/>
    <w:rsid w:val="00DB6405"/>
    <w:rsid w:val="00DC1C0B"/>
    <w:rsid w:val="00DC2276"/>
    <w:rsid w:val="00DC37CD"/>
    <w:rsid w:val="00DC5C5A"/>
    <w:rsid w:val="00DC684F"/>
    <w:rsid w:val="00DD0BEC"/>
    <w:rsid w:val="00DD0CA0"/>
    <w:rsid w:val="00DD1DC6"/>
    <w:rsid w:val="00DD2321"/>
    <w:rsid w:val="00DD23D3"/>
    <w:rsid w:val="00DD2CD8"/>
    <w:rsid w:val="00DD4B99"/>
    <w:rsid w:val="00DD63AD"/>
    <w:rsid w:val="00DE2421"/>
    <w:rsid w:val="00DE4C43"/>
    <w:rsid w:val="00DE7A6F"/>
    <w:rsid w:val="00DF23E2"/>
    <w:rsid w:val="00DF30DC"/>
    <w:rsid w:val="00DF5604"/>
    <w:rsid w:val="00DF58CE"/>
    <w:rsid w:val="00DF5A99"/>
    <w:rsid w:val="00E00E50"/>
    <w:rsid w:val="00E0131A"/>
    <w:rsid w:val="00E01FD8"/>
    <w:rsid w:val="00E03CF7"/>
    <w:rsid w:val="00E052A6"/>
    <w:rsid w:val="00E13E5A"/>
    <w:rsid w:val="00E15C2C"/>
    <w:rsid w:val="00E161FF"/>
    <w:rsid w:val="00E205C1"/>
    <w:rsid w:val="00E20F16"/>
    <w:rsid w:val="00E27AB0"/>
    <w:rsid w:val="00E3160F"/>
    <w:rsid w:val="00E3211C"/>
    <w:rsid w:val="00E4133B"/>
    <w:rsid w:val="00E4314C"/>
    <w:rsid w:val="00E46890"/>
    <w:rsid w:val="00E46F0E"/>
    <w:rsid w:val="00E4707B"/>
    <w:rsid w:val="00E47856"/>
    <w:rsid w:val="00E50BBD"/>
    <w:rsid w:val="00E50FFA"/>
    <w:rsid w:val="00E51398"/>
    <w:rsid w:val="00E54B02"/>
    <w:rsid w:val="00E6282C"/>
    <w:rsid w:val="00E62A3C"/>
    <w:rsid w:val="00E63C0C"/>
    <w:rsid w:val="00E64D98"/>
    <w:rsid w:val="00E664B8"/>
    <w:rsid w:val="00E70733"/>
    <w:rsid w:val="00E74016"/>
    <w:rsid w:val="00E758CE"/>
    <w:rsid w:val="00E75FC8"/>
    <w:rsid w:val="00E824B1"/>
    <w:rsid w:val="00E83894"/>
    <w:rsid w:val="00E9051A"/>
    <w:rsid w:val="00E9383D"/>
    <w:rsid w:val="00E94EB3"/>
    <w:rsid w:val="00E95084"/>
    <w:rsid w:val="00E978A3"/>
    <w:rsid w:val="00EA3977"/>
    <w:rsid w:val="00EA5DAD"/>
    <w:rsid w:val="00EA62AA"/>
    <w:rsid w:val="00EA66E8"/>
    <w:rsid w:val="00EA6BE7"/>
    <w:rsid w:val="00EA6E47"/>
    <w:rsid w:val="00EA6F3D"/>
    <w:rsid w:val="00EB0E2D"/>
    <w:rsid w:val="00EB106B"/>
    <w:rsid w:val="00EB51F2"/>
    <w:rsid w:val="00EB6B00"/>
    <w:rsid w:val="00EC2F19"/>
    <w:rsid w:val="00EC58F2"/>
    <w:rsid w:val="00EC5B10"/>
    <w:rsid w:val="00EC5D88"/>
    <w:rsid w:val="00ED0376"/>
    <w:rsid w:val="00ED12FA"/>
    <w:rsid w:val="00ED248C"/>
    <w:rsid w:val="00ED2A51"/>
    <w:rsid w:val="00ED2EAC"/>
    <w:rsid w:val="00ED3B9A"/>
    <w:rsid w:val="00ED573B"/>
    <w:rsid w:val="00EE3365"/>
    <w:rsid w:val="00EE578C"/>
    <w:rsid w:val="00EE579E"/>
    <w:rsid w:val="00EE6B6C"/>
    <w:rsid w:val="00EF2BCA"/>
    <w:rsid w:val="00EF5DD9"/>
    <w:rsid w:val="00F00B67"/>
    <w:rsid w:val="00F026C0"/>
    <w:rsid w:val="00F02FA8"/>
    <w:rsid w:val="00F050B8"/>
    <w:rsid w:val="00F105B4"/>
    <w:rsid w:val="00F1159B"/>
    <w:rsid w:val="00F13506"/>
    <w:rsid w:val="00F16867"/>
    <w:rsid w:val="00F20429"/>
    <w:rsid w:val="00F20C79"/>
    <w:rsid w:val="00F21AB9"/>
    <w:rsid w:val="00F24E46"/>
    <w:rsid w:val="00F3193D"/>
    <w:rsid w:val="00F31991"/>
    <w:rsid w:val="00F32096"/>
    <w:rsid w:val="00F407D8"/>
    <w:rsid w:val="00F42255"/>
    <w:rsid w:val="00F42CBB"/>
    <w:rsid w:val="00F447E8"/>
    <w:rsid w:val="00F449F4"/>
    <w:rsid w:val="00F470DF"/>
    <w:rsid w:val="00F521E7"/>
    <w:rsid w:val="00F5567D"/>
    <w:rsid w:val="00F562E8"/>
    <w:rsid w:val="00F565FC"/>
    <w:rsid w:val="00F60627"/>
    <w:rsid w:val="00F612AC"/>
    <w:rsid w:val="00F731FF"/>
    <w:rsid w:val="00F7328A"/>
    <w:rsid w:val="00F76857"/>
    <w:rsid w:val="00F76D39"/>
    <w:rsid w:val="00F76F5B"/>
    <w:rsid w:val="00F7717E"/>
    <w:rsid w:val="00F80484"/>
    <w:rsid w:val="00F807D0"/>
    <w:rsid w:val="00F82724"/>
    <w:rsid w:val="00F84F59"/>
    <w:rsid w:val="00F84FF8"/>
    <w:rsid w:val="00F87077"/>
    <w:rsid w:val="00F871E5"/>
    <w:rsid w:val="00F91199"/>
    <w:rsid w:val="00F950E3"/>
    <w:rsid w:val="00F97B55"/>
    <w:rsid w:val="00FA04B8"/>
    <w:rsid w:val="00FA27FB"/>
    <w:rsid w:val="00FA2BA7"/>
    <w:rsid w:val="00FA3B58"/>
    <w:rsid w:val="00FA40CB"/>
    <w:rsid w:val="00FA49D0"/>
    <w:rsid w:val="00FA4DD9"/>
    <w:rsid w:val="00FA6D73"/>
    <w:rsid w:val="00FA7051"/>
    <w:rsid w:val="00FB22AC"/>
    <w:rsid w:val="00FB6A8F"/>
    <w:rsid w:val="00FC0927"/>
    <w:rsid w:val="00FC353C"/>
    <w:rsid w:val="00FC4305"/>
    <w:rsid w:val="00FC48DB"/>
    <w:rsid w:val="00FC58EF"/>
    <w:rsid w:val="00FC6A0F"/>
    <w:rsid w:val="00FD275F"/>
    <w:rsid w:val="00FD6901"/>
    <w:rsid w:val="00FD70B7"/>
    <w:rsid w:val="00FE0B0E"/>
    <w:rsid w:val="00FE0C00"/>
    <w:rsid w:val="00FE1624"/>
    <w:rsid w:val="00FE2422"/>
    <w:rsid w:val="00FE2A6C"/>
    <w:rsid w:val="00FE7851"/>
    <w:rsid w:val="00FF03B5"/>
    <w:rsid w:val="00FF0AF2"/>
    <w:rsid w:val="00FF1E58"/>
    <w:rsid w:val="00FF1F02"/>
    <w:rsid w:val="00FF35EC"/>
    <w:rsid w:val="00FF3F53"/>
    <w:rsid w:val="00FF507B"/>
    <w:rsid w:val="00FF5096"/>
    <w:rsid w:val="00FF716F"/>
    <w:rsid w:val="00FF77CC"/>
    <w:rsid w:val="00FF7C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539CD03"/>
  <w15:chartTrackingRefBased/>
  <w15:docId w15:val="{D10F2160-576E-4443-BF42-E84622443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159B"/>
    <w:pPr>
      <w:spacing w:after="240" w:line="240" w:lineRule="auto"/>
    </w:pPr>
    <w:rPr>
      <w:rFonts w:ascii="Aptos" w:hAnsi="Aptos"/>
      <w:sz w:val="24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3F7109"/>
    <w:pPr>
      <w:keepNext/>
      <w:keepLines/>
      <w:pBdr>
        <w:top w:val="single" w:sz="18" w:space="6" w:color="F9E3BA" w:themeColor="accent1" w:themeTint="66"/>
      </w:pBdr>
      <w:shd w:val="clear" w:color="7030A0" w:fill="auto"/>
      <w:spacing w:before="240"/>
      <w:outlineLvl w:val="0"/>
    </w:pPr>
    <w:rPr>
      <w:rFonts w:eastAsiaTheme="majorEastAsia" w:cstheme="majorBidi"/>
      <w:b/>
      <w:color w:val="000000" w:themeColor="text1"/>
      <w:szCs w:val="40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2368BA"/>
    <w:pPr>
      <w:keepNext/>
      <w:keepLines/>
      <w:spacing w:before="120" w:after="120"/>
      <w:outlineLvl w:val="1"/>
    </w:pPr>
    <w:rPr>
      <w:rFonts w:eastAsiaTheme="majorEastAsia" w:cstheme="majorBidi"/>
      <w:b/>
      <w:color w:val="43718B" w:themeColor="accent2"/>
      <w:szCs w:val="32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2368BA"/>
    <w:pPr>
      <w:keepNext/>
      <w:keepLines/>
      <w:pBdr>
        <w:top w:val="single" w:sz="18" w:space="1" w:color="5F5F5F" w:themeColor="accent6" w:themeShade="BF"/>
        <w:left w:val="single" w:sz="18" w:space="4" w:color="5F5F5F" w:themeColor="accent6" w:themeShade="BF"/>
        <w:bottom w:val="single" w:sz="18" w:space="1" w:color="5F5F5F" w:themeColor="accent6" w:themeShade="BF"/>
        <w:right w:val="single" w:sz="18" w:space="4" w:color="5F5F5F" w:themeColor="accent6" w:themeShade="BF"/>
      </w:pBdr>
      <w:spacing w:before="160" w:after="80"/>
      <w:outlineLvl w:val="2"/>
    </w:pPr>
    <w:rPr>
      <w:rFonts w:eastAsiaTheme="majorEastAsia" w:cstheme="majorBidi"/>
      <w:b/>
      <w:i/>
      <w:color w:val="5F5F5F" w:themeColor="accent6" w:themeShade="BF"/>
      <w:szCs w:val="28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3F7109"/>
    <w:pPr>
      <w:keepNext/>
      <w:keepLines/>
      <w:spacing w:before="80" w:after="40"/>
      <w:outlineLvl w:val="3"/>
    </w:pPr>
    <w:rPr>
      <w:rFonts w:eastAsiaTheme="majorEastAsia" w:cstheme="majorBidi"/>
      <w:b/>
      <w:i/>
      <w:iCs/>
      <w:color w:val="2F3D4C" w:themeColor="accent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3E33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E19812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3E33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3E33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3E33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3E33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F7109"/>
    <w:rPr>
      <w:rFonts w:ascii="Aptos" w:eastAsiaTheme="majorEastAsia" w:hAnsi="Aptos" w:cstheme="majorBidi"/>
      <w:b/>
      <w:color w:val="000000" w:themeColor="text1"/>
      <w:sz w:val="24"/>
      <w:szCs w:val="40"/>
      <w:shd w:val="clear" w:color="7030A0" w:fill="auto"/>
    </w:rPr>
  </w:style>
  <w:style w:type="character" w:customStyle="1" w:styleId="Heading2Char">
    <w:name w:val="Heading 2 Char"/>
    <w:basedOn w:val="DefaultParagraphFont"/>
    <w:link w:val="Heading2"/>
    <w:uiPriority w:val="9"/>
    <w:rsid w:val="002368BA"/>
    <w:rPr>
      <w:rFonts w:ascii="Aptos" w:eastAsiaTheme="majorEastAsia" w:hAnsi="Aptos" w:cstheme="majorBidi"/>
      <w:b/>
      <w:color w:val="43718B" w:themeColor="accent2"/>
      <w:sz w:val="24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2368BA"/>
    <w:rPr>
      <w:rFonts w:ascii="Aptos" w:eastAsiaTheme="majorEastAsia" w:hAnsi="Aptos" w:cstheme="majorBidi"/>
      <w:b/>
      <w:i/>
      <w:color w:val="5F5F5F" w:themeColor="accent6" w:themeShade="BF"/>
      <w:sz w:val="24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F7109"/>
    <w:rPr>
      <w:rFonts w:ascii="Aptos" w:eastAsiaTheme="majorEastAsia" w:hAnsi="Aptos" w:cstheme="majorBidi"/>
      <w:b/>
      <w:i/>
      <w:iCs/>
      <w:color w:val="2F3D4C" w:themeColor="accent4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43E33"/>
    <w:rPr>
      <w:rFonts w:eastAsiaTheme="majorEastAsia" w:cstheme="majorBidi"/>
      <w:color w:val="E19812" w:themeColor="accent1" w:themeShade="BF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43E33"/>
    <w:rPr>
      <w:rFonts w:eastAsiaTheme="majorEastAsia" w:cstheme="majorBidi"/>
      <w:i/>
      <w:iCs/>
      <w:color w:val="595959" w:themeColor="text1" w:themeTint="A6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43E33"/>
    <w:rPr>
      <w:rFonts w:eastAsiaTheme="majorEastAsia" w:cstheme="majorBidi"/>
      <w:color w:val="595959" w:themeColor="text1" w:themeTint="A6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43E33"/>
    <w:rPr>
      <w:rFonts w:eastAsiaTheme="majorEastAsia" w:cstheme="majorBidi"/>
      <w:i/>
      <w:iCs/>
      <w:color w:val="272727" w:themeColor="text1" w:themeTint="D8"/>
      <w:sz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43E33"/>
    <w:rPr>
      <w:rFonts w:eastAsiaTheme="majorEastAsia" w:cstheme="majorBidi"/>
      <w:color w:val="272727" w:themeColor="text1" w:themeTint="D8"/>
      <w:sz w:val="24"/>
    </w:rPr>
  </w:style>
  <w:style w:type="paragraph" w:styleId="Title">
    <w:name w:val="Title"/>
    <w:basedOn w:val="Normal"/>
    <w:next w:val="Subtitle"/>
    <w:link w:val="TitleChar"/>
    <w:autoRedefine/>
    <w:uiPriority w:val="10"/>
    <w:qFormat/>
    <w:rsid w:val="003F7109"/>
    <w:pPr>
      <w:pBdr>
        <w:top w:val="single" w:sz="24" w:space="1" w:color="2F3D4C" w:themeColor="accent4"/>
        <w:left w:val="single" w:sz="24" w:space="4" w:color="2F3D4C" w:themeColor="accent4"/>
        <w:bottom w:val="single" w:sz="24" w:space="1" w:color="2F3D4C" w:themeColor="accent4"/>
        <w:right w:val="single" w:sz="24" w:space="4" w:color="2F3D4C" w:themeColor="accent4"/>
      </w:pBdr>
      <w:shd w:val="clear" w:color="D8D8D8" w:themeColor="accent3" w:fill="2F3D4C" w:themeFill="accent4"/>
      <w:spacing w:after="0"/>
      <w:jc w:val="center"/>
    </w:pPr>
    <w:rPr>
      <w:rFonts w:eastAsiaTheme="majorEastAsia" w:cstheme="majorBidi"/>
      <w:b/>
      <w:color w:val="FFFFFF" w:themeColor="background1"/>
      <w:spacing w:val="-10"/>
      <w:kern w:val="28"/>
      <w:sz w:val="3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F7109"/>
    <w:rPr>
      <w:rFonts w:ascii="Aptos" w:eastAsiaTheme="majorEastAsia" w:hAnsi="Aptos" w:cstheme="majorBidi"/>
      <w:b/>
      <w:color w:val="FFFFFF" w:themeColor="background1"/>
      <w:spacing w:val="-10"/>
      <w:kern w:val="28"/>
      <w:sz w:val="36"/>
      <w:szCs w:val="56"/>
      <w:shd w:val="clear" w:color="D8D8D8" w:themeColor="accent3" w:fill="2F3D4C" w:themeFill="accent4"/>
    </w:rPr>
  </w:style>
  <w:style w:type="paragraph" w:styleId="Subtitle">
    <w:name w:val="Subtitle"/>
    <w:basedOn w:val="Normal"/>
    <w:next w:val="Heading1"/>
    <w:link w:val="SubtitleChar"/>
    <w:autoRedefine/>
    <w:uiPriority w:val="11"/>
    <w:qFormat/>
    <w:rsid w:val="00171602"/>
    <w:pPr>
      <w:numPr>
        <w:ilvl w:val="1"/>
      </w:numPr>
      <w:spacing w:before="120" w:after="120"/>
      <w:jc w:val="center"/>
    </w:pPr>
    <w:rPr>
      <w:rFonts w:eastAsiaTheme="majorEastAsia" w:cstheme="majorBidi"/>
      <w:b/>
      <w:color w:val="000000" w:themeColor="text1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71602"/>
    <w:rPr>
      <w:rFonts w:ascii="Aptos" w:eastAsiaTheme="majorEastAsia" w:hAnsi="Aptos" w:cstheme="majorBidi"/>
      <w:b/>
      <w:color w:val="000000" w:themeColor="text1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43E3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43E33"/>
    <w:rPr>
      <w:rFonts w:ascii="Times New Roman" w:hAnsi="Times New Roman"/>
      <w:i/>
      <w:iCs/>
      <w:color w:val="404040" w:themeColor="text1" w:themeTint="BF"/>
      <w:sz w:val="24"/>
    </w:rPr>
  </w:style>
  <w:style w:type="paragraph" w:styleId="ListParagraph">
    <w:name w:val="List Paragraph"/>
    <w:basedOn w:val="Normal"/>
    <w:autoRedefine/>
    <w:uiPriority w:val="34"/>
    <w:qFormat/>
    <w:rsid w:val="00F1159B"/>
    <w:pPr>
      <w:numPr>
        <w:numId w:val="4"/>
      </w:numPr>
      <w:tabs>
        <w:tab w:val="left" w:pos="720"/>
      </w:tabs>
      <w:spacing w:before="240" w:after="120"/>
      <w:ind w:left="1080" w:hanging="360"/>
    </w:pPr>
    <w:rPr>
      <w:rFonts w:cs="Times New Roman"/>
      <w:szCs w:val="24"/>
    </w:rPr>
  </w:style>
  <w:style w:type="character" w:styleId="IntenseEmphasis">
    <w:name w:val="Intense Emphasis"/>
    <w:basedOn w:val="DefaultParagraphFont"/>
    <w:uiPriority w:val="21"/>
    <w:qFormat/>
    <w:rsid w:val="00D43E33"/>
    <w:rPr>
      <w:i/>
      <w:iCs/>
      <w:color w:val="E19812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43E33"/>
    <w:pPr>
      <w:pBdr>
        <w:top w:val="single" w:sz="4" w:space="10" w:color="E19812" w:themeColor="accent1" w:themeShade="BF"/>
        <w:bottom w:val="single" w:sz="4" w:space="10" w:color="E19812" w:themeColor="accent1" w:themeShade="BF"/>
      </w:pBdr>
      <w:spacing w:before="360" w:after="360"/>
      <w:ind w:left="864" w:right="864"/>
      <w:jc w:val="center"/>
    </w:pPr>
    <w:rPr>
      <w:i/>
      <w:iCs/>
      <w:color w:val="E19812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43E33"/>
    <w:rPr>
      <w:rFonts w:ascii="Times New Roman" w:hAnsi="Times New Roman"/>
      <w:i/>
      <w:iCs/>
      <w:color w:val="E19812" w:themeColor="accent1" w:themeShade="BF"/>
      <w:sz w:val="24"/>
    </w:rPr>
  </w:style>
  <w:style w:type="character" w:styleId="IntenseReference">
    <w:name w:val="Intense Reference"/>
    <w:basedOn w:val="DefaultParagraphFont"/>
    <w:uiPriority w:val="32"/>
    <w:qFormat/>
    <w:rsid w:val="00D43E33"/>
    <w:rPr>
      <w:b/>
      <w:bCs/>
      <w:smallCaps/>
      <w:color w:val="E19812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AD320C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AD320C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AD320C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D320C"/>
    <w:rPr>
      <w:rFonts w:ascii="Times New Roman" w:hAnsi="Times New Roman"/>
      <w:sz w:val="24"/>
    </w:rPr>
  </w:style>
  <w:style w:type="table" w:styleId="TableGrid">
    <w:name w:val="Table Grid"/>
    <w:basedOn w:val="TableNormal"/>
    <w:uiPriority w:val="59"/>
    <w:rsid w:val="001716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Table3-Accent4">
    <w:name w:val="List Table 3 Accent 4"/>
    <w:basedOn w:val="TableNormal"/>
    <w:uiPriority w:val="48"/>
    <w:rsid w:val="00171602"/>
    <w:pPr>
      <w:spacing w:after="0" w:line="240" w:lineRule="auto"/>
    </w:pPr>
    <w:tblPr>
      <w:tblStyleRowBandSize w:val="1"/>
      <w:tblStyleColBandSize w:val="1"/>
      <w:tblBorders>
        <w:top w:val="single" w:sz="4" w:space="0" w:color="2F3D4C" w:themeColor="accent4"/>
        <w:left w:val="single" w:sz="4" w:space="0" w:color="2F3D4C" w:themeColor="accent4"/>
        <w:bottom w:val="single" w:sz="4" w:space="0" w:color="2F3D4C" w:themeColor="accent4"/>
        <w:right w:val="single" w:sz="4" w:space="0" w:color="2F3D4C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2F3D4C" w:themeFill="accent4"/>
      </w:tcPr>
    </w:tblStylePr>
    <w:tblStylePr w:type="lastRow">
      <w:rPr>
        <w:b/>
        <w:bCs/>
      </w:rPr>
      <w:tblPr/>
      <w:tcPr>
        <w:tcBorders>
          <w:top w:val="double" w:sz="4" w:space="0" w:color="2F3D4C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2F3D4C" w:themeColor="accent4"/>
          <w:right w:val="single" w:sz="4" w:space="0" w:color="2F3D4C" w:themeColor="accent4"/>
        </w:tcBorders>
      </w:tcPr>
    </w:tblStylePr>
    <w:tblStylePr w:type="band1Horz">
      <w:tblPr/>
      <w:tcPr>
        <w:tcBorders>
          <w:top w:val="single" w:sz="4" w:space="0" w:color="2F3D4C" w:themeColor="accent4"/>
          <w:bottom w:val="single" w:sz="4" w:space="0" w:color="2F3D4C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2F3D4C" w:themeColor="accent4"/>
          <w:left w:val="nil"/>
        </w:tcBorders>
      </w:tcPr>
    </w:tblStylePr>
    <w:tblStylePr w:type="swCell">
      <w:tblPr/>
      <w:tcPr>
        <w:tcBorders>
          <w:top w:val="double" w:sz="4" w:space="0" w:color="2F3D4C" w:themeColor="accent4"/>
          <w:right w:val="nil"/>
        </w:tcBorders>
      </w:tcPr>
    </w:tblStylePr>
  </w:style>
  <w:style w:type="character" w:styleId="SubtleEmphasis">
    <w:name w:val="Subtle Emphasis"/>
    <w:basedOn w:val="DefaultParagraphFont"/>
    <w:uiPriority w:val="19"/>
    <w:qFormat/>
    <w:rsid w:val="002368BA"/>
    <w:rPr>
      <w:i/>
      <w:iCs/>
      <w:color w:val="404040" w:themeColor="text1" w:themeTint="BF"/>
    </w:rPr>
  </w:style>
  <w:style w:type="paragraph" w:styleId="Revision">
    <w:name w:val="Revision"/>
    <w:hidden/>
    <w:uiPriority w:val="99"/>
    <w:semiHidden/>
    <w:rsid w:val="00422E4B"/>
    <w:pPr>
      <w:spacing w:after="0" w:line="240" w:lineRule="auto"/>
    </w:pPr>
    <w:rPr>
      <w:rFonts w:ascii="Aptos" w:hAnsi="Aptos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mfaulk\Downloads\Instruction%20Template%20Portrait%20(13).dotm" TargetMode="External"/></Relationships>
</file>

<file path=word/theme/theme1.xml><?xml version="1.0" encoding="utf-8"?>
<a:theme xmlns:a="http://schemas.openxmlformats.org/drawingml/2006/main" name="Office Theme">
  <a:themeElements>
    <a:clrScheme name="SCDE_Theme">
      <a:dk1>
        <a:srgbClr val="000000"/>
      </a:dk1>
      <a:lt1>
        <a:srgbClr val="FFFFFF"/>
      </a:lt1>
      <a:dk2>
        <a:srgbClr val="2F3D4C"/>
      </a:dk2>
      <a:lt2>
        <a:srgbClr val="FCEFD8"/>
      </a:lt2>
      <a:accent1>
        <a:srgbClr val="F1BA55"/>
      </a:accent1>
      <a:accent2>
        <a:srgbClr val="43718B"/>
      </a:accent2>
      <a:accent3>
        <a:srgbClr val="D8D8D8"/>
      </a:accent3>
      <a:accent4>
        <a:srgbClr val="2F3D4C"/>
      </a:accent4>
      <a:accent5>
        <a:srgbClr val="A2B3C6"/>
      </a:accent5>
      <a:accent6>
        <a:srgbClr val="7F7F7F"/>
      </a:accent6>
      <a:hlink>
        <a:srgbClr val="43718B"/>
      </a:hlink>
      <a:folHlink>
        <a:srgbClr val="FFFFFF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425f343-86c4-4ded-8a57-5cb3aa7045c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7AC257F5C49DA49A867B9220B3F535A" ma:contentTypeVersion="12" ma:contentTypeDescription="Create a new document." ma:contentTypeScope="" ma:versionID="ac305be5d18b7cfbe71d5bc807c05193">
  <xsd:schema xmlns:xsd="http://www.w3.org/2001/XMLSchema" xmlns:xs="http://www.w3.org/2001/XMLSchema" xmlns:p="http://schemas.microsoft.com/office/2006/metadata/properties" xmlns:ns3="1425f343-86c4-4ded-8a57-5cb3aa7045c4" targetNamespace="http://schemas.microsoft.com/office/2006/metadata/properties" ma:root="true" ma:fieldsID="b195908bbab778b56f32cd21ba4b8824" ns3:_="">
    <xsd:import namespace="1425f343-86c4-4ded-8a57-5cb3aa7045c4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_activity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5f343-86c4-4ded-8a57-5cb3aa7045c4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3" nillable="true" ma:displayName="_activity" ma:hidden="true" ma:internalName="_activity">
      <xsd:simpleType>
        <xsd:restriction base="dms:Note"/>
      </xsd:simpleType>
    </xsd:element>
    <xsd:element name="MediaServiceSystemTags" ma:index="1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0CA8C22-E3D5-4A83-B3F2-1453E9D18ACA}">
  <ds:schemaRefs>
    <ds:schemaRef ds:uri="http://schemas.microsoft.com/office/2006/metadata/properties"/>
    <ds:schemaRef ds:uri="http://schemas.microsoft.com/office/infopath/2007/PartnerControls"/>
    <ds:schemaRef ds:uri="1425f343-86c4-4ded-8a57-5cb3aa7045c4"/>
  </ds:schemaRefs>
</ds:datastoreItem>
</file>

<file path=customXml/itemProps2.xml><?xml version="1.0" encoding="utf-8"?>
<ds:datastoreItem xmlns:ds="http://schemas.openxmlformats.org/officeDocument/2006/customXml" ds:itemID="{D1BFED2C-00EE-454D-A5F9-E6A77F2A8B3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F432D86-B27F-415B-A051-D6BF312B696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3F00CD7-AE8F-4F48-AC10-5CE462F6E01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25f343-86c4-4ded-8a57-5cb3aa7045c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ad4f6104-5b7f-46c6-9d4c-bd79d2a41d7a}" enabled="1" method="Privileged" siteId="{2704e2c5-29f5-4f7e-b91c-bd56f0685995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Instruction%20Template%20Portrait%20(13)</Template>
  <TotalTime>3</TotalTime>
  <Pages>15</Pages>
  <Words>2752</Words>
  <Characters>13846</Characters>
  <Application>Microsoft Office Word</Application>
  <DocSecurity>6</DocSecurity>
  <Lines>512</Lines>
  <Paragraphs>572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CERDEP Inventory List for Supply and Materials Funding</vt:lpstr>
    </vt:vector>
  </TitlesOfParts>
  <Company/>
  <LinksUpToDate>false</LinksUpToDate>
  <CharactersWithSpaces>16026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CERDEP Inventory List for Supply and Materials Funding</dc:title>
  <dc:subject/>
  <dc:creator>South Carolina Department of Education</dc:creator>
  <cp:keywords/>
  <dc:description/>
  <cp:lastModifiedBy>Faulk, Jonathan M</cp:lastModifiedBy>
  <cp:revision>2</cp:revision>
  <dcterms:created xsi:type="dcterms:W3CDTF">2026-04-14T15:01:00Z</dcterms:created>
  <dcterms:modified xsi:type="dcterms:W3CDTF">2026-04-14T15:01:00Z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0826e832dd00abd2f337f68eb075c95a5ab6cd6520d00a0ba8db692f280ccf73</vt:lpwstr>
  </property>
  <property fmtid="{D5CDD505-2E9C-101B-9397-08002B2CF9AE}" pid="3" name="ContentTypeId">
    <vt:lpwstr>0x01010047AC257F5C49DA49A867B9220B3F535A</vt:lpwstr>
  </property>
</Properties>
</file>