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799A5EC3" w:rsidR="008D7DCF" w:rsidRPr="00BE7AC9" w:rsidRDefault="00AE11F8" w:rsidP="00BE7AC9">
      <w:pPr>
        <w:pStyle w:val="Header-Date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AA068F">
        <w:rPr>
          <w:noProof/>
        </w:rPr>
        <w:t>January 20, 2026</w:t>
      </w:r>
      <w:r w:rsidRPr="00BE7AC9">
        <w:fldChar w:fldCharType="end"/>
      </w:r>
    </w:p>
    <w:p w14:paraId="1F6B3E35" w14:textId="77777777" w:rsidR="00ED2035" w:rsidRPr="00686B75" w:rsidRDefault="00ED2035" w:rsidP="00ED2035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703E2A47" w14:textId="77777777" w:rsidR="00ED2035" w:rsidRDefault="00ED2035" w:rsidP="00ED2035"/>
    <w:p w14:paraId="1BE8DA62" w14:textId="77777777" w:rsidR="00ED2035" w:rsidRPr="00281CF9" w:rsidRDefault="00ED2035" w:rsidP="00ED2035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>Request for Proposal Evaluation Panel</w:t>
      </w:r>
    </w:p>
    <w:p w14:paraId="4F0EAD5A" w14:textId="23316D4E" w:rsidR="00ED2035" w:rsidRPr="00281CF9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011D480A" w14:textId="48065843" w:rsidR="00ED2035" w:rsidRPr="00281CF9" w:rsidRDefault="00281CF9" w:rsidP="00ED2035">
      <w:pPr>
        <w:rPr>
          <w:rFonts w:ascii="Verdana" w:hAnsi="Verdana" w:cstheme="minorHAnsi"/>
          <w:color w:val="000000"/>
          <w:sz w:val="20"/>
          <w:szCs w:val="20"/>
        </w:rPr>
      </w:pPr>
      <w:r w:rsidRPr="00281CF9">
        <w:rPr>
          <w:rFonts w:ascii="Verdana" w:hAnsi="Verdana"/>
          <w:color w:val="000000"/>
          <w:sz w:val="20"/>
          <w:szCs w:val="20"/>
        </w:rPr>
        <w:t xml:space="preserve">SCDE </w:t>
      </w:r>
      <w:r w:rsidR="007C1AE9">
        <w:rPr>
          <w:rFonts w:ascii="Verdana" w:hAnsi="Verdana"/>
          <w:color w:val="000000"/>
          <w:sz w:val="20"/>
          <w:szCs w:val="20"/>
        </w:rPr>
        <w:t xml:space="preserve">Public Facing </w:t>
      </w:r>
      <w:r w:rsidR="007C1AE9">
        <w:rPr>
          <w:rFonts w:ascii="Verdana" w:hAnsi="Verdana"/>
          <w:sz w:val="20"/>
          <w:szCs w:val="20"/>
        </w:rPr>
        <w:t>Website</w:t>
      </w:r>
      <w:r w:rsidR="00ED2035" w:rsidRPr="00281CF9">
        <w:rPr>
          <w:rFonts w:ascii="Verdana" w:hAnsi="Verdana" w:cstheme="minorHAnsi"/>
          <w:color w:val="000000"/>
          <w:sz w:val="20"/>
          <w:szCs w:val="20"/>
        </w:rPr>
        <w:t xml:space="preserve"> / </w:t>
      </w:r>
      <w:r w:rsidRPr="00281CF9">
        <w:rPr>
          <w:rFonts w:ascii="Verdana" w:hAnsi="Verdana" w:cstheme="minorHAnsi"/>
          <w:color w:val="000000"/>
          <w:sz w:val="20"/>
          <w:szCs w:val="20"/>
        </w:rPr>
        <w:t xml:space="preserve">RFP </w:t>
      </w:r>
      <w:r w:rsidR="00ED2035" w:rsidRPr="00281CF9">
        <w:rPr>
          <w:rFonts w:ascii="Verdana" w:hAnsi="Verdana" w:cstheme="minorHAnsi"/>
          <w:color w:val="000000"/>
          <w:sz w:val="20"/>
          <w:szCs w:val="20"/>
        </w:rPr>
        <w:t>5400</w:t>
      </w:r>
      <w:r w:rsidRPr="00281CF9">
        <w:rPr>
          <w:rFonts w:ascii="Verdana" w:hAnsi="Verdana" w:cstheme="minorHAnsi"/>
          <w:color w:val="000000"/>
          <w:sz w:val="20"/>
          <w:szCs w:val="20"/>
        </w:rPr>
        <w:t>02</w:t>
      </w:r>
      <w:r w:rsidR="007C1AE9">
        <w:rPr>
          <w:rFonts w:ascii="Verdana" w:hAnsi="Verdana" w:cstheme="minorHAnsi"/>
          <w:color w:val="000000"/>
          <w:sz w:val="20"/>
          <w:szCs w:val="20"/>
        </w:rPr>
        <w:t>7956</w:t>
      </w:r>
      <w:r w:rsidR="00ED2035" w:rsidRPr="00281CF9">
        <w:rPr>
          <w:rFonts w:ascii="Verdana" w:hAnsi="Verdana" w:cstheme="minorHAnsi"/>
          <w:color w:val="000000"/>
          <w:sz w:val="20"/>
          <w:szCs w:val="20"/>
        </w:rPr>
        <w:t xml:space="preserve"> / SC Department of Education </w:t>
      </w:r>
      <w:r w:rsidRPr="00281CF9">
        <w:rPr>
          <w:rFonts w:ascii="Verdana" w:hAnsi="Verdana" w:cstheme="minorHAnsi"/>
          <w:color w:val="000000"/>
          <w:sz w:val="20"/>
          <w:szCs w:val="20"/>
        </w:rPr>
        <w:t xml:space="preserve"> </w:t>
      </w:r>
    </w:p>
    <w:p w14:paraId="5B616227" w14:textId="77777777" w:rsidR="00ED2035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FF46B0" w14:textId="77777777" w:rsidR="00ED2035" w:rsidRPr="00C363E2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RFP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947AF0B" w14:textId="77777777" w:rsidR="00ED2035" w:rsidRPr="00C363E2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E13226B" w14:textId="5C2C678C" w:rsidR="00ED2035" w:rsidRPr="00C363E2" w:rsidRDefault="00281CF9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J</w:t>
      </w:r>
      <w:r w:rsidR="007C1AE9">
        <w:rPr>
          <w:rFonts w:ascii="Verdana" w:hAnsi="Verdana"/>
          <w:b/>
          <w:sz w:val="20"/>
          <w:szCs w:val="20"/>
          <w:u w:val="single"/>
        </w:rPr>
        <w:t>anuary</w:t>
      </w:r>
      <w:r>
        <w:rPr>
          <w:rFonts w:ascii="Verdana" w:hAnsi="Verdana"/>
          <w:b/>
          <w:sz w:val="20"/>
          <w:szCs w:val="20"/>
          <w:u w:val="single"/>
        </w:rPr>
        <w:t xml:space="preserve"> </w:t>
      </w:r>
      <w:r w:rsidR="007C1AE9">
        <w:rPr>
          <w:rFonts w:ascii="Verdana" w:hAnsi="Verdana"/>
          <w:b/>
          <w:sz w:val="20"/>
          <w:szCs w:val="20"/>
          <w:u w:val="single"/>
        </w:rPr>
        <w:t>21</w:t>
      </w:r>
      <w:r>
        <w:rPr>
          <w:rFonts w:ascii="Verdana" w:hAnsi="Verdana"/>
          <w:b/>
          <w:sz w:val="20"/>
          <w:szCs w:val="20"/>
          <w:u w:val="single"/>
        </w:rPr>
        <w:t xml:space="preserve">, </w:t>
      </w:r>
      <w:r w:rsidR="005B6134">
        <w:rPr>
          <w:rFonts w:ascii="Verdana" w:hAnsi="Verdana"/>
          <w:b/>
          <w:sz w:val="20"/>
          <w:szCs w:val="20"/>
          <w:u w:val="single"/>
        </w:rPr>
        <w:t>202</w:t>
      </w:r>
      <w:r w:rsidR="00AA068F">
        <w:rPr>
          <w:rFonts w:ascii="Verdana" w:hAnsi="Verdana"/>
          <w:b/>
          <w:sz w:val="20"/>
          <w:szCs w:val="20"/>
          <w:u w:val="single"/>
        </w:rPr>
        <w:t xml:space="preserve">6 </w:t>
      </w:r>
      <w:r w:rsidR="007C1AE9">
        <w:rPr>
          <w:rFonts w:ascii="Verdana" w:hAnsi="Verdana"/>
          <w:b/>
          <w:sz w:val="20"/>
          <w:szCs w:val="20"/>
          <w:u w:val="single"/>
        </w:rPr>
        <w:t>and January 22, 202</w:t>
      </w:r>
      <w:r w:rsidR="00AA068F">
        <w:rPr>
          <w:rFonts w:ascii="Verdana" w:hAnsi="Verdana"/>
          <w:b/>
          <w:sz w:val="20"/>
          <w:szCs w:val="20"/>
          <w:u w:val="single"/>
        </w:rPr>
        <w:t>6</w:t>
      </w:r>
      <w:r>
        <w:rPr>
          <w:rFonts w:ascii="Verdana" w:hAnsi="Verdana"/>
          <w:b/>
          <w:sz w:val="20"/>
          <w:szCs w:val="20"/>
          <w:u w:val="single"/>
        </w:rPr>
        <w:t xml:space="preserve"> </w:t>
      </w:r>
    </w:p>
    <w:p w14:paraId="4F1C5297" w14:textId="77777777" w:rsidR="00ED2035" w:rsidRPr="00C363E2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0C993E08" w14:textId="449B53E6" w:rsidR="00ED2035" w:rsidRPr="007B5CEF" w:rsidRDefault="00ED2035" w:rsidP="00ED2035">
      <w:pPr>
        <w:rPr>
          <w:rFonts w:ascii="Verdana" w:hAnsi="Verdana" w:cstheme="minorHAnsi"/>
          <w:sz w:val="20"/>
          <w:szCs w:val="20"/>
          <w:u w:val="single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 xml:space="preserve">held via Teams.  If you are interested in attending, please email me </w:t>
      </w:r>
      <w:r w:rsidR="00281CF9">
        <w:rPr>
          <w:rFonts w:ascii="Verdana" w:hAnsi="Verdana"/>
          <w:sz w:val="20"/>
          <w:szCs w:val="20"/>
        </w:rPr>
        <w:t xml:space="preserve">at </w:t>
      </w:r>
      <w:hyperlink r:id="rId13" w:history="1">
        <w:r w:rsidR="007C1AE9" w:rsidRPr="00D34C87">
          <w:rPr>
            <w:rStyle w:val="Hyperlink"/>
            <w:rFonts w:ascii="Verdana" w:hAnsi="Verdana"/>
            <w:sz w:val="20"/>
            <w:szCs w:val="20"/>
          </w:rPr>
          <w:t>kmbolar@ed.sc.gov</w:t>
        </w:r>
      </w:hyperlink>
      <w:r w:rsidR="00281CF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for log in information. Subject line must </w:t>
      </w:r>
      <w:proofErr w:type="gramStart"/>
      <w:r w:rsidRPr="007B5CEF">
        <w:rPr>
          <w:rFonts w:ascii="Verdana" w:hAnsi="Verdana"/>
          <w:sz w:val="20"/>
          <w:szCs w:val="20"/>
        </w:rPr>
        <w:t>read</w:t>
      </w:r>
      <w:proofErr w:type="gramEnd"/>
      <w:r>
        <w:rPr>
          <w:rFonts w:ascii="Verdana" w:hAnsi="Verdana"/>
          <w:sz w:val="20"/>
          <w:szCs w:val="20"/>
        </w:rPr>
        <w:t>:</w:t>
      </w:r>
      <w:r w:rsidRPr="005948ED">
        <w:rPr>
          <w:rFonts w:cstheme="minorHAnsi"/>
          <w:color w:val="000000"/>
        </w:rPr>
        <w:t xml:space="preserve"> </w:t>
      </w:r>
      <w:r w:rsidR="00281CF9" w:rsidRPr="00281CF9">
        <w:rPr>
          <w:rFonts w:ascii="Verdana" w:hAnsi="Verdana"/>
          <w:color w:val="000000"/>
          <w:sz w:val="20"/>
          <w:szCs w:val="20"/>
        </w:rPr>
        <w:t xml:space="preserve">SCDE </w:t>
      </w:r>
      <w:r w:rsidR="007C1AE9">
        <w:rPr>
          <w:rFonts w:ascii="Verdana" w:hAnsi="Verdana"/>
          <w:color w:val="000000"/>
          <w:sz w:val="20"/>
          <w:szCs w:val="20"/>
        </w:rPr>
        <w:t xml:space="preserve">Public Facing </w:t>
      </w:r>
      <w:r w:rsidR="007C1AE9">
        <w:rPr>
          <w:rFonts w:ascii="Verdana" w:hAnsi="Verdana"/>
          <w:sz w:val="20"/>
          <w:szCs w:val="20"/>
        </w:rPr>
        <w:t>Website</w:t>
      </w:r>
      <w:r w:rsidR="00281CF9" w:rsidRPr="00281CF9">
        <w:rPr>
          <w:rFonts w:ascii="Verdana" w:hAnsi="Verdana" w:cstheme="minorHAnsi"/>
          <w:color w:val="000000"/>
          <w:sz w:val="20"/>
          <w:szCs w:val="20"/>
        </w:rPr>
        <w:t xml:space="preserve"> / RFP 540002</w:t>
      </w:r>
      <w:r w:rsidR="007C1AE9">
        <w:rPr>
          <w:rFonts w:ascii="Verdana" w:hAnsi="Verdana" w:cstheme="minorHAnsi"/>
          <w:color w:val="000000"/>
          <w:sz w:val="20"/>
          <w:szCs w:val="20"/>
        </w:rPr>
        <w:t>7956</w:t>
      </w:r>
      <w:r w:rsidR="00281CF9">
        <w:rPr>
          <w:rFonts w:ascii="Verdana" w:hAnsi="Verdana" w:cstheme="minorHAnsi"/>
          <w:color w:val="000000"/>
          <w:sz w:val="20"/>
          <w:szCs w:val="20"/>
        </w:rPr>
        <w:t xml:space="preserve"> - R</w:t>
      </w:r>
      <w:r>
        <w:rPr>
          <w:rFonts w:ascii="Verdana" w:hAnsi="Verdana" w:cstheme="minorHAnsi"/>
          <w:color w:val="000000"/>
          <w:sz w:val="20"/>
          <w:szCs w:val="20"/>
        </w:rPr>
        <w:t xml:space="preserve">equest for panel meeting Teams information. </w:t>
      </w:r>
    </w:p>
    <w:p w14:paraId="4636165D" w14:textId="77777777" w:rsidR="00ED2035" w:rsidRPr="00C363E2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2404C108" w14:textId="77777777" w:rsidR="00ED2035" w:rsidRPr="00676E3D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676E3D">
        <w:rPr>
          <w:rFonts w:ascii="Verdana" w:hAnsi="Verdana"/>
          <w:sz w:val="20"/>
          <w:szCs w:val="20"/>
        </w:rPr>
        <w:t xml:space="preserve">AGENDA:  </w:t>
      </w:r>
    </w:p>
    <w:p w14:paraId="656E222D" w14:textId="77777777" w:rsidR="00ED2035" w:rsidRPr="00676E3D" w:rsidRDefault="00ED2035" w:rsidP="00ED2035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676E3D">
        <w:rPr>
          <w:rFonts w:ascii="Verdana" w:hAnsi="Verdana"/>
          <w:color w:val="222233"/>
          <w:sz w:val="20"/>
          <w:szCs w:val="20"/>
        </w:rPr>
        <w:br/>
      </w: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676E3D">
        <w:rPr>
          <w:rFonts w:ascii="Verdana" w:hAnsi="Verdana"/>
          <w:color w:val="222233"/>
          <w:sz w:val="20"/>
          <w:szCs w:val="20"/>
        </w:rPr>
        <w:br/>
      </w: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4D22031F" w14:textId="77777777" w:rsidR="00ED2035" w:rsidRPr="00676E3D" w:rsidRDefault="00ED2035" w:rsidP="00ED2035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2CDE8FE2" w14:textId="77777777" w:rsidR="00ED2035" w:rsidRPr="00676E3D" w:rsidRDefault="00ED2035" w:rsidP="00ED2035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71429FD9" w14:textId="77777777" w:rsidR="00ED2035" w:rsidRDefault="00ED2035" w:rsidP="00ED2035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Demonstrations, </w:t>
      </w: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Discussion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and Scoring </w:t>
      </w:r>
      <w:r w:rsidRPr="00676E3D">
        <w:rPr>
          <w:rFonts w:ascii="Verdana" w:hAnsi="Verdana"/>
          <w:color w:val="222233"/>
          <w:sz w:val="20"/>
          <w:szCs w:val="20"/>
          <w:shd w:val="clear" w:color="auto" w:fill="FFFFFF"/>
        </w:rPr>
        <w:t>of Proposals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(demonstration portion)</w:t>
      </w:r>
      <w:r w:rsidRPr="00676E3D">
        <w:rPr>
          <w:rFonts w:ascii="Verdana" w:hAnsi="Verdana"/>
          <w:color w:val="222233"/>
          <w:sz w:val="20"/>
          <w:szCs w:val="20"/>
        </w:rPr>
        <w:br/>
      </w:r>
    </w:p>
    <w:p w14:paraId="23FB445D" w14:textId="77777777" w:rsidR="00ED2035" w:rsidRPr="00E01CD3" w:rsidRDefault="00ED2035" w:rsidP="00ED2035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797A796D" w14:textId="77777777" w:rsidR="00ED2035" w:rsidRPr="00C363E2" w:rsidRDefault="00ED2035" w:rsidP="00ED2035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A913C09" w14:textId="77777777" w:rsidR="00ED2035" w:rsidRPr="00C363E2" w:rsidRDefault="00ED2035" w:rsidP="00ED2035">
      <w:pPr>
        <w:tabs>
          <w:tab w:val="left" w:pos="360"/>
        </w:tabs>
        <w:rPr>
          <w:rFonts w:ascii="Times New Roman" w:hAnsi="Times New Roman"/>
        </w:rPr>
      </w:pPr>
    </w:p>
    <w:p w14:paraId="60B925C5" w14:textId="11AC2C5F" w:rsidR="00ED2035" w:rsidRPr="00A74175" w:rsidRDefault="007C1AE9" w:rsidP="00ED2035">
      <w:pPr>
        <w:tabs>
          <w:tab w:val="left" w:pos="36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Karishma Bolar</w:t>
      </w:r>
    </w:p>
    <w:p w14:paraId="39EAE41D" w14:textId="77C38E90" w:rsidR="00ED2035" w:rsidRPr="00A74175" w:rsidRDefault="00ED2035" w:rsidP="00ED2035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5B0069">
        <w:rPr>
          <w:rFonts w:ascii="Verdana" w:hAnsi="Verdana"/>
          <w:sz w:val="20"/>
          <w:szCs w:val="20"/>
        </w:rPr>
        <w:t>Manager II</w:t>
      </w:r>
    </w:p>
    <w:p w14:paraId="77A556A1" w14:textId="7D169FB2" w:rsidR="003A0901" w:rsidRPr="004C00A6" w:rsidRDefault="003A0901" w:rsidP="00ED2035">
      <w:pPr>
        <w:jc w:val="center"/>
      </w:pPr>
    </w:p>
    <w:sectPr w:rsidR="003A0901" w:rsidRPr="004C00A6" w:rsidSect="00AE168C">
      <w:headerReference w:type="even" r:id="rId14"/>
      <w:headerReference w:type="default" r:id="rId15"/>
      <w:footerReference w:type="default" r:id="rId16"/>
      <w:headerReference w:type="first" r:id="rId17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8AC48" w14:textId="77777777" w:rsidR="00EC1C08" w:rsidRDefault="00EC1C08" w:rsidP="00B86E6F">
      <w:r>
        <w:separator/>
      </w:r>
    </w:p>
  </w:endnote>
  <w:endnote w:type="continuationSeparator" w:id="0">
    <w:p w14:paraId="5630DC6F" w14:textId="77777777" w:rsidR="00EC1C08" w:rsidRDefault="00EC1C08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3A6A1CB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2936D1B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90018" w14:textId="77777777" w:rsidR="00EC1C08" w:rsidRDefault="00EC1C08" w:rsidP="00B86E6F">
      <w:r>
        <w:separator/>
      </w:r>
    </w:p>
  </w:footnote>
  <w:footnote w:type="continuationSeparator" w:id="0">
    <w:p w14:paraId="2545EADC" w14:textId="77777777" w:rsidR="00EC1C08" w:rsidRDefault="00EC1C08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FB21D35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01FADC61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AA068F">
      <w:rPr>
        <w:noProof/>
        <w:sz w:val="20"/>
        <w:szCs w:val="16"/>
      </w:rPr>
      <w:t>January 20, 2026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986371837" o:spid="_x0000_i1025" type="#_x0000_t75" style="width:1in;height:67.6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080F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42A5C"/>
    <w:rsid w:val="002712EE"/>
    <w:rsid w:val="00271E15"/>
    <w:rsid w:val="00275AAD"/>
    <w:rsid w:val="00276445"/>
    <w:rsid w:val="00281CF9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39D"/>
    <w:rsid w:val="003C78EE"/>
    <w:rsid w:val="003D6651"/>
    <w:rsid w:val="003D768D"/>
    <w:rsid w:val="003F5250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578AB"/>
    <w:rsid w:val="00463D75"/>
    <w:rsid w:val="00464A9B"/>
    <w:rsid w:val="0047469F"/>
    <w:rsid w:val="00481EA2"/>
    <w:rsid w:val="004821D4"/>
    <w:rsid w:val="00490835"/>
    <w:rsid w:val="004977E9"/>
    <w:rsid w:val="004C00A6"/>
    <w:rsid w:val="004C26B6"/>
    <w:rsid w:val="004E65EC"/>
    <w:rsid w:val="004F291F"/>
    <w:rsid w:val="004F51AA"/>
    <w:rsid w:val="004F5348"/>
    <w:rsid w:val="0050685B"/>
    <w:rsid w:val="00525E0E"/>
    <w:rsid w:val="00531654"/>
    <w:rsid w:val="00533204"/>
    <w:rsid w:val="00533E88"/>
    <w:rsid w:val="0053555B"/>
    <w:rsid w:val="0055102C"/>
    <w:rsid w:val="00552515"/>
    <w:rsid w:val="0055427D"/>
    <w:rsid w:val="00562092"/>
    <w:rsid w:val="00563700"/>
    <w:rsid w:val="00576AFA"/>
    <w:rsid w:val="00582FF4"/>
    <w:rsid w:val="005A3F44"/>
    <w:rsid w:val="005A760F"/>
    <w:rsid w:val="005B0069"/>
    <w:rsid w:val="005B6134"/>
    <w:rsid w:val="0060214A"/>
    <w:rsid w:val="00602B10"/>
    <w:rsid w:val="00614BC8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5000"/>
    <w:rsid w:val="00790D4D"/>
    <w:rsid w:val="007B7DCB"/>
    <w:rsid w:val="007C1AE9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75D77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068F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6D21"/>
    <w:rsid w:val="00C13E63"/>
    <w:rsid w:val="00C3274F"/>
    <w:rsid w:val="00C456A6"/>
    <w:rsid w:val="00C53873"/>
    <w:rsid w:val="00C80E2D"/>
    <w:rsid w:val="00C81F1F"/>
    <w:rsid w:val="00C86432"/>
    <w:rsid w:val="00C92071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40DC8"/>
    <w:rsid w:val="00D55369"/>
    <w:rsid w:val="00D607EA"/>
    <w:rsid w:val="00D6132F"/>
    <w:rsid w:val="00D67AC5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75D8"/>
    <w:rsid w:val="00E12C91"/>
    <w:rsid w:val="00E24253"/>
    <w:rsid w:val="00E33409"/>
    <w:rsid w:val="00E52819"/>
    <w:rsid w:val="00E56D60"/>
    <w:rsid w:val="00E604F4"/>
    <w:rsid w:val="00E86DD8"/>
    <w:rsid w:val="00EC1C08"/>
    <w:rsid w:val="00ED2035"/>
    <w:rsid w:val="00ED26BD"/>
    <w:rsid w:val="00ED6A78"/>
    <w:rsid w:val="00F0124E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91F01"/>
    <w:rsid w:val="00F97746"/>
    <w:rsid w:val="00FA05CF"/>
    <w:rsid w:val="00FA284C"/>
    <w:rsid w:val="00FA49F8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A1012A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281C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kmbolar@ed.sc.gov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Agency Letterhead Template (1)</Template>
  <TotalTime>62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Santandreu, Kathy</dc:creator>
  <cp:lastModifiedBy>Bolar, Karishma M</cp:lastModifiedBy>
  <cp:revision>5</cp:revision>
  <dcterms:created xsi:type="dcterms:W3CDTF">2026-01-16T16:21:00Z</dcterms:created>
  <dcterms:modified xsi:type="dcterms:W3CDTF">2026-01-20T14:02:00Z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