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6D31BB90" w:rsidR="008D7DCF" w:rsidRPr="00BE7AC9" w:rsidRDefault="00AE11F8" w:rsidP="00C04BD4">
      <w:pPr>
        <w:pStyle w:val="Header-Date"/>
        <w:ind w:left="2880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4D5386">
        <w:rPr>
          <w:noProof/>
        </w:rPr>
        <w:t>March 18, 2026</w:t>
      </w:r>
      <w:r w:rsidRPr="00BE7AC9">
        <w:fldChar w:fldCharType="end"/>
      </w:r>
    </w:p>
    <w:p w14:paraId="523A1F6C" w14:textId="77777777" w:rsidR="00C5386B" w:rsidRPr="00686B75" w:rsidRDefault="00C5386B" w:rsidP="00C5386B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1AD45F7B" w14:textId="77777777" w:rsidR="00C5386B" w:rsidRDefault="00C5386B" w:rsidP="00C5386B"/>
    <w:p w14:paraId="605FC514" w14:textId="7E02908B" w:rsidR="00C5386B" w:rsidRPr="00281CF9" w:rsidRDefault="00C5386B" w:rsidP="00C5386B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 xml:space="preserve">Request for </w:t>
      </w:r>
      <w:r w:rsidR="00D3108A">
        <w:rPr>
          <w:rFonts w:ascii="Verdana" w:hAnsi="Verdana"/>
          <w:b/>
          <w:bCs/>
          <w:color w:val="000000"/>
          <w:sz w:val="20"/>
          <w:szCs w:val="20"/>
          <w:u w:val="single"/>
        </w:rPr>
        <w:t>Qualification</w:t>
      </w:r>
    </w:p>
    <w:p w14:paraId="55187079" w14:textId="77777777" w:rsidR="00C5386B" w:rsidRPr="00281CF9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1C054D77" w14:textId="2398D346" w:rsidR="00C04BD4" w:rsidRDefault="00D3108A" w:rsidP="00C5386B">
      <w:pPr>
        <w:tabs>
          <w:tab w:val="left" w:pos="540"/>
          <w:tab w:val="left" w:pos="900"/>
        </w:tabs>
        <w:rPr>
          <w:rFonts w:ascii="Verdana" w:hAnsi="Verdana"/>
          <w:b/>
          <w:bCs/>
          <w:color w:val="000000"/>
          <w:sz w:val="20"/>
          <w:szCs w:val="20"/>
        </w:rPr>
      </w:pPr>
      <w:r w:rsidRPr="00D3108A">
        <w:rPr>
          <w:rFonts w:ascii="Verdana" w:hAnsi="Verdana"/>
          <w:b/>
          <w:bCs/>
          <w:color w:val="000000"/>
          <w:sz w:val="20"/>
          <w:szCs w:val="20"/>
        </w:rPr>
        <w:t>Formative Assessments / 5400028908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>/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 xml:space="preserve">RFQ </w:t>
      </w:r>
      <w:r>
        <w:rPr>
          <w:rFonts w:ascii="Verdana" w:hAnsi="Verdana"/>
          <w:b/>
          <w:bCs/>
          <w:color w:val="000000"/>
          <w:sz w:val="20"/>
          <w:szCs w:val="20"/>
        </w:rPr>
        <w:t>–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="00F179B4">
        <w:rPr>
          <w:rFonts w:ascii="Verdana" w:hAnsi="Verdana"/>
          <w:b/>
          <w:bCs/>
          <w:color w:val="000000"/>
          <w:sz w:val="20"/>
          <w:szCs w:val="20"/>
        </w:rPr>
        <w:t>Charging</w:t>
      </w:r>
    </w:p>
    <w:p w14:paraId="6AA87E99" w14:textId="77777777" w:rsidR="00D3108A" w:rsidRDefault="00D3108A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324075C" w14:textId="553B2808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</w:t>
      </w:r>
      <w:r w:rsidR="00D3108A">
        <w:rPr>
          <w:rFonts w:ascii="Verdana" w:hAnsi="Verdana"/>
          <w:sz w:val="20"/>
          <w:szCs w:val="20"/>
          <w:u w:val="single"/>
        </w:rPr>
        <w:t>Q</w:t>
      </w:r>
      <w:r w:rsidRPr="00686B75">
        <w:rPr>
          <w:rFonts w:ascii="Verdana" w:hAnsi="Verdana"/>
          <w:sz w:val="20"/>
          <w:szCs w:val="20"/>
          <w:u w:val="single"/>
        </w:rPr>
        <w:t xml:space="preserve">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83B4E2D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16331AEC" w14:textId="0F37C578" w:rsidR="00C5386B" w:rsidRDefault="00E26AC6" w:rsidP="00C5386B">
      <w:pPr>
        <w:tabs>
          <w:tab w:val="left" w:pos="540"/>
          <w:tab w:val="left" w:pos="900"/>
        </w:tabs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March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  <w:r>
        <w:rPr>
          <w:rFonts w:ascii="Verdana" w:hAnsi="Verdana"/>
          <w:b/>
          <w:sz w:val="20"/>
          <w:szCs w:val="20"/>
          <w:u w:val="single"/>
        </w:rPr>
        <w:t>19</w:t>
      </w:r>
      <w:r w:rsidR="00C5386B">
        <w:rPr>
          <w:rFonts w:ascii="Verdana" w:hAnsi="Verdana"/>
          <w:b/>
          <w:sz w:val="20"/>
          <w:szCs w:val="20"/>
          <w:u w:val="single"/>
        </w:rPr>
        <w:t>, 202</w:t>
      </w:r>
      <w:r w:rsidR="00F179B4">
        <w:rPr>
          <w:rFonts w:ascii="Verdana" w:hAnsi="Verdana"/>
          <w:b/>
          <w:sz w:val="20"/>
          <w:szCs w:val="20"/>
          <w:u w:val="single"/>
        </w:rPr>
        <w:t>6</w:t>
      </w:r>
      <w:r w:rsidR="00C04BD4">
        <w:rPr>
          <w:rFonts w:ascii="Verdana" w:hAnsi="Verdana"/>
          <w:b/>
          <w:sz w:val="20"/>
          <w:szCs w:val="20"/>
          <w:u w:val="single"/>
        </w:rPr>
        <w:t xml:space="preserve"> @ </w:t>
      </w:r>
      <w:r>
        <w:rPr>
          <w:rFonts w:ascii="Verdana" w:hAnsi="Verdana"/>
          <w:b/>
          <w:sz w:val="20"/>
          <w:szCs w:val="20"/>
          <w:u w:val="single"/>
        </w:rPr>
        <w:t>2</w:t>
      </w:r>
      <w:r w:rsidR="00F179B4">
        <w:rPr>
          <w:rFonts w:ascii="Verdana" w:hAnsi="Verdana"/>
          <w:b/>
          <w:sz w:val="20"/>
          <w:szCs w:val="20"/>
          <w:u w:val="single"/>
        </w:rPr>
        <w:t>:00</w:t>
      </w:r>
      <w:r w:rsidR="00C04BD4">
        <w:rPr>
          <w:rFonts w:ascii="Verdana" w:hAnsi="Verdana"/>
          <w:b/>
          <w:sz w:val="20"/>
          <w:szCs w:val="20"/>
          <w:u w:val="single"/>
        </w:rPr>
        <w:t xml:space="preserve"> </w:t>
      </w:r>
      <w:r w:rsidR="00F179B4">
        <w:rPr>
          <w:rFonts w:ascii="Verdana" w:hAnsi="Verdana"/>
          <w:b/>
          <w:sz w:val="20"/>
          <w:szCs w:val="20"/>
          <w:u w:val="single"/>
        </w:rPr>
        <w:t>P</w:t>
      </w:r>
      <w:r w:rsidR="00CB037D">
        <w:rPr>
          <w:rFonts w:ascii="Verdana" w:hAnsi="Verdana"/>
          <w:b/>
          <w:sz w:val="20"/>
          <w:szCs w:val="20"/>
          <w:u w:val="single"/>
        </w:rPr>
        <w:t>M EST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</w:p>
    <w:p w14:paraId="70EE73AD" w14:textId="77777777" w:rsidR="00E26AC6" w:rsidRDefault="00E26AC6" w:rsidP="00E26AC6">
      <w:pPr>
        <w:tabs>
          <w:tab w:val="left" w:pos="540"/>
          <w:tab w:val="left" w:pos="900"/>
        </w:tabs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March 20, 2026 @ 11:00 AM EST</w:t>
      </w:r>
    </w:p>
    <w:p w14:paraId="06D8A49E" w14:textId="29B56832" w:rsidR="00E26AC6" w:rsidRPr="00C363E2" w:rsidRDefault="00E26AC6" w:rsidP="00E26AC6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 xml:space="preserve">March 24, 2026 @ 10:00 AM EST </w:t>
      </w:r>
    </w:p>
    <w:p w14:paraId="419C8BE7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F7FC47E" w14:textId="22B0E4F6" w:rsidR="00CB037D" w:rsidRDefault="00C5386B" w:rsidP="00F179B4">
      <w:pPr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>held</w:t>
      </w:r>
      <w:r w:rsidR="00CB037D">
        <w:rPr>
          <w:rFonts w:ascii="Verdana" w:hAnsi="Verdana"/>
          <w:sz w:val="20"/>
          <w:szCs w:val="20"/>
        </w:rPr>
        <w:t xml:space="preserve"> </w:t>
      </w:r>
      <w:r w:rsidR="00F179B4">
        <w:rPr>
          <w:rFonts w:ascii="Verdana" w:hAnsi="Verdana"/>
          <w:sz w:val="20"/>
          <w:szCs w:val="20"/>
        </w:rPr>
        <w:t>on Teams</w:t>
      </w:r>
    </w:p>
    <w:p w14:paraId="239FA72A" w14:textId="77777777" w:rsidR="00CB037D" w:rsidRDefault="00CB037D" w:rsidP="00C5386B">
      <w:pPr>
        <w:rPr>
          <w:rFonts w:ascii="Verdana" w:hAnsi="Verdana"/>
          <w:sz w:val="20"/>
          <w:szCs w:val="20"/>
        </w:rPr>
      </w:pPr>
    </w:p>
    <w:p w14:paraId="6604F329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274E1A">
        <w:rPr>
          <w:rFonts w:ascii="Verdana" w:hAnsi="Verdana"/>
          <w:sz w:val="20"/>
          <w:szCs w:val="20"/>
        </w:rPr>
        <w:t xml:space="preserve">AGENDA:  </w:t>
      </w:r>
    </w:p>
    <w:p w14:paraId="66F14F19" w14:textId="77777777" w:rsidR="00E52819" w:rsidRPr="00274E1A" w:rsidRDefault="00E52819" w:rsidP="00E52819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52745ECD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5565CDD1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3D95A19E" w14:textId="016A48C8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 w:rsidR="00F179B4">
        <w:rPr>
          <w:rFonts w:ascii="Verdana" w:hAnsi="Verdana"/>
          <w:color w:val="222233"/>
          <w:sz w:val="20"/>
          <w:szCs w:val="20"/>
          <w:shd w:val="clear" w:color="auto" w:fill="FFFFFF"/>
        </w:rPr>
        <w:t>Response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D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iscussion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s</w:t>
      </w:r>
    </w:p>
    <w:p w14:paraId="30660A4F" w14:textId="617F5F9B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</w:t>
      </w:r>
    </w:p>
    <w:p w14:paraId="65D96AE9" w14:textId="77777777" w:rsidR="00E52819" w:rsidRPr="00E01CD3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60E75937" w14:textId="77777777" w:rsidR="00E52819" w:rsidRPr="00C363E2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DA573F" w14:textId="77777777" w:rsidR="00E54D11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</w:p>
    <w:p w14:paraId="5DBBD8E6" w14:textId="5C606E57" w:rsidR="00E52819" w:rsidRPr="00A74175" w:rsidRDefault="00F179B4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Karishma Bolar</w:t>
      </w:r>
    </w:p>
    <w:p w14:paraId="0A7CCEB8" w14:textId="40744277" w:rsidR="00E52819" w:rsidRPr="00A74175" w:rsidRDefault="00E52819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F179B4">
        <w:rPr>
          <w:rFonts w:ascii="Verdana" w:hAnsi="Verdana"/>
          <w:sz w:val="20"/>
          <w:szCs w:val="20"/>
        </w:rPr>
        <w:t xml:space="preserve">Officer </w:t>
      </w:r>
    </w:p>
    <w:p w14:paraId="77A556A1" w14:textId="7D169FB2" w:rsidR="003A0901" w:rsidRPr="004C00A6" w:rsidRDefault="003A0901" w:rsidP="00C92071">
      <w:pPr>
        <w:pStyle w:val="NormalBody"/>
      </w:pPr>
    </w:p>
    <w:sectPr w:rsidR="003A0901" w:rsidRPr="004C00A6" w:rsidSect="00AE168C">
      <w:headerReference w:type="even" r:id="rId13"/>
      <w:headerReference w:type="default" r:id="rId14"/>
      <w:footerReference w:type="default" r:id="rId15"/>
      <w:headerReference w:type="first" r:id="rId16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21E54" w14:textId="77777777" w:rsidR="0069758F" w:rsidRDefault="0069758F" w:rsidP="00B86E6F">
      <w:r>
        <w:separator/>
      </w:r>
    </w:p>
  </w:endnote>
  <w:endnote w:type="continuationSeparator" w:id="0">
    <w:p w14:paraId="4EA88A61" w14:textId="77777777" w:rsidR="0069758F" w:rsidRDefault="0069758F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C9B5C4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85186AD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56721" w14:textId="77777777" w:rsidR="0069758F" w:rsidRDefault="0069758F" w:rsidP="00B86E6F">
      <w:r>
        <w:separator/>
      </w:r>
    </w:p>
  </w:footnote>
  <w:footnote w:type="continuationSeparator" w:id="0">
    <w:p w14:paraId="6063BE84" w14:textId="77777777" w:rsidR="0069758F" w:rsidRDefault="0069758F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D1054B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6506DFDE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4D5386">
      <w:rPr>
        <w:noProof/>
        <w:sz w:val="20"/>
        <w:szCs w:val="16"/>
      </w:rPr>
      <w:t>March 18, 2026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994260908" o:spid="_x0000_i1025" type="#_x0000_t75" style="width:1in;height:67.5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574C9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65B01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39D"/>
    <w:rsid w:val="003C78EE"/>
    <w:rsid w:val="003D768D"/>
    <w:rsid w:val="003F49BE"/>
    <w:rsid w:val="003F575A"/>
    <w:rsid w:val="00402A32"/>
    <w:rsid w:val="004146F3"/>
    <w:rsid w:val="00417B1D"/>
    <w:rsid w:val="00422963"/>
    <w:rsid w:val="004368C6"/>
    <w:rsid w:val="00444E3A"/>
    <w:rsid w:val="0044679F"/>
    <w:rsid w:val="00446A89"/>
    <w:rsid w:val="00450B88"/>
    <w:rsid w:val="004578AB"/>
    <w:rsid w:val="00463D75"/>
    <w:rsid w:val="004647A8"/>
    <w:rsid w:val="00464A9B"/>
    <w:rsid w:val="0047469F"/>
    <w:rsid w:val="00481EA2"/>
    <w:rsid w:val="004821D4"/>
    <w:rsid w:val="00490835"/>
    <w:rsid w:val="004977E9"/>
    <w:rsid w:val="004C00A6"/>
    <w:rsid w:val="004D5386"/>
    <w:rsid w:val="004E65EC"/>
    <w:rsid w:val="004F291F"/>
    <w:rsid w:val="004F51AA"/>
    <w:rsid w:val="004F5348"/>
    <w:rsid w:val="0050685B"/>
    <w:rsid w:val="00525E0E"/>
    <w:rsid w:val="00531654"/>
    <w:rsid w:val="00533204"/>
    <w:rsid w:val="00533E88"/>
    <w:rsid w:val="0053555B"/>
    <w:rsid w:val="00542DD5"/>
    <w:rsid w:val="0055102C"/>
    <w:rsid w:val="00552515"/>
    <w:rsid w:val="0055427D"/>
    <w:rsid w:val="00562092"/>
    <w:rsid w:val="00563700"/>
    <w:rsid w:val="00576AFA"/>
    <w:rsid w:val="00582FF4"/>
    <w:rsid w:val="005A1617"/>
    <w:rsid w:val="005A3F44"/>
    <w:rsid w:val="005A760F"/>
    <w:rsid w:val="005E4362"/>
    <w:rsid w:val="0060214A"/>
    <w:rsid w:val="00602B10"/>
    <w:rsid w:val="00614BC8"/>
    <w:rsid w:val="00622291"/>
    <w:rsid w:val="00622FDA"/>
    <w:rsid w:val="00625022"/>
    <w:rsid w:val="00626B95"/>
    <w:rsid w:val="00637CEF"/>
    <w:rsid w:val="0064511B"/>
    <w:rsid w:val="0064736B"/>
    <w:rsid w:val="00651004"/>
    <w:rsid w:val="00662036"/>
    <w:rsid w:val="00663609"/>
    <w:rsid w:val="006650E8"/>
    <w:rsid w:val="006807AF"/>
    <w:rsid w:val="00680EFE"/>
    <w:rsid w:val="00693216"/>
    <w:rsid w:val="0069758F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124A"/>
    <w:rsid w:val="00785000"/>
    <w:rsid w:val="00790D4D"/>
    <w:rsid w:val="007B7DCB"/>
    <w:rsid w:val="007C7B90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4BD4"/>
    <w:rsid w:val="00C06D21"/>
    <w:rsid w:val="00C13E63"/>
    <w:rsid w:val="00C3274F"/>
    <w:rsid w:val="00C456A6"/>
    <w:rsid w:val="00C5386B"/>
    <w:rsid w:val="00C53873"/>
    <w:rsid w:val="00C53A3D"/>
    <w:rsid w:val="00C81F1F"/>
    <w:rsid w:val="00C86432"/>
    <w:rsid w:val="00C92071"/>
    <w:rsid w:val="00CB037D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3108A"/>
    <w:rsid w:val="00D40DC8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75D8"/>
    <w:rsid w:val="00E12C91"/>
    <w:rsid w:val="00E24253"/>
    <w:rsid w:val="00E26AC6"/>
    <w:rsid w:val="00E33409"/>
    <w:rsid w:val="00E51C22"/>
    <w:rsid w:val="00E52819"/>
    <w:rsid w:val="00E54D11"/>
    <w:rsid w:val="00E56D60"/>
    <w:rsid w:val="00E604F4"/>
    <w:rsid w:val="00E86DD8"/>
    <w:rsid w:val="00ED26BD"/>
    <w:rsid w:val="00ED6A78"/>
    <w:rsid w:val="00F07F65"/>
    <w:rsid w:val="00F179B4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746E8"/>
    <w:rsid w:val="00F91F01"/>
    <w:rsid w:val="00F9468A"/>
    <w:rsid w:val="00F97746"/>
    <w:rsid w:val="00FA05CF"/>
    <w:rsid w:val="00FA284C"/>
    <w:rsid w:val="00FB0ADE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C04BD4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F746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Agency Letterhead Template (1)</Template>
  <TotalTime>16</TotalTime>
  <Pages>1</Pages>
  <Words>94</Words>
  <Characters>468</Characters>
  <Application>Microsoft Office Word</Application>
  <DocSecurity>0</DocSecurity>
  <Lines>12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AccessibilityTrainingsforDistricts@ed.sc.gov</dc:creator>
  <cp:lastModifiedBy>McCain, William</cp:lastModifiedBy>
  <cp:revision>3</cp:revision>
  <cp:lastPrinted>2025-12-03T17:05:00Z</cp:lastPrinted>
  <dcterms:created xsi:type="dcterms:W3CDTF">2026-03-18T13:36:00Z</dcterms:created>
  <dcterms:modified xsi:type="dcterms:W3CDTF">2026-03-18T15:09:00Z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